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45754" w:rsidRPr="0074575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4575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5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ujęte w 12 zadaniach dla zaopatrzenia Apteki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5754" w:rsidRPr="00A2540E" w:rsidTr="002C7D1F">
        <w:tc>
          <w:tcPr>
            <w:tcW w:w="2269" w:type="dxa"/>
            <w:shd w:val="clear" w:color="auto" w:fill="auto"/>
          </w:tcPr>
          <w:p w:rsidR="00745754" w:rsidRPr="00A2540E" w:rsidRDefault="00745754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5754" w:rsidRPr="00A2540E" w:rsidRDefault="00745754" w:rsidP="002C7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57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NZ-26-2025-77-D-P-A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5754" w:rsidRPr="0074575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45754" w:rsidRPr="0074575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4575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4575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FB5" w:rsidRDefault="00954FB5" w:rsidP="00025386">
      <w:pPr>
        <w:spacing w:after="0" w:line="240" w:lineRule="auto"/>
      </w:pPr>
      <w:r>
        <w:separator/>
      </w:r>
    </w:p>
  </w:endnote>
  <w:endnote w:type="continuationSeparator" w:id="0">
    <w:p w:rsidR="00954FB5" w:rsidRDefault="00954F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54" w:rsidRDefault="007457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7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7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54" w:rsidRDefault="007457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FB5" w:rsidRDefault="00954FB5" w:rsidP="00025386">
      <w:pPr>
        <w:spacing w:after="0" w:line="240" w:lineRule="auto"/>
      </w:pPr>
      <w:r>
        <w:separator/>
      </w:r>
    </w:p>
  </w:footnote>
  <w:footnote w:type="continuationSeparator" w:id="0">
    <w:p w:rsidR="00954FB5" w:rsidRDefault="00954F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54" w:rsidRDefault="007457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54" w:rsidRDefault="007457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754" w:rsidRDefault="007457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FB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75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4FB5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34A785D-190F-4C37-B1B7-8CA92F191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2025-08-21T11:05:00Z</dcterms:created>
  <dcterms:modified xsi:type="dcterms:W3CDTF">2025-08-21T11:05:00Z</dcterms:modified>
</cp:coreProperties>
</file>