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EF0038" w14:textId="77777777" w:rsidR="00F245C5" w:rsidRPr="00353FDC" w:rsidRDefault="00F27A76" w:rsidP="004B4D7C">
      <w:pPr>
        <w:jc w:val="right"/>
        <w:rPr>
          <w:rFonts w:ascii="Arial" w:hAnsi="Arial" w:cs="Arial"/>
        </w:rPr>
      </w:pPr>
      <w:bookmarkStart w:id="0" w:name="_Hlk53520193"/>
      <w:r w:rsidRPr="00F27A76">
        <w:rPr>
          <w:rFonts w:ascii="Arial" w:hAnsi="Arial" w:cs="Arial"/>
        </w:rPr>
        <w:t>Poznań</w:t>
      </w:r>
      <w:r w:rsidR="00F245C5" w:rsidRPr="00353FDC">
        <w:rPr>
          <w:rFonts w:ascii="Arial" w:hAnsi="Arial" w:cs="Arial"/>
        </w:rPr>
        <w:t xml:space="preserve"> dnia: </w:t>
      </w:r>
      <w:r w:rsidRPr="00F27A76">
        <w:rPr>
          <w:rFonts w:ascii="Arial" w:hAnsi="Arial" w:cs="Arial"/>
        </w:rPr>
        <w:t>2025-05-06</w:t>
      </w:r>
    </w:p>
    <w:p w14:paraId="0BE81739" w14:textId="77777777" w:rsidR="00F27A76" w:rsidRPr="00F27A76" w:rsidRDefault="00F27A76" w:rsidP="004B4D7C">
      <w:pPr>
        <w:ind w:right="3969"/>
        <w:rPr>
          <w:rFonts w:ascii="Arial" w:hAnsi="Arial" w:cs="Arial"/>
          <w:b/>
          <w:bCs/>
        </w:rPr>
      </w:pPr>
      <w:r w:rsidRPr="00F27A76">
        <w:rPr>
          <w:rFonts w:ascii="Arial" w:hAnsi="Arial" w:cs="Arial"/>
          <w:b/>
          <w:bCs/>
        </w:rPr>
        <w:t>Szpital Wojewódzki w Poznaniu</w:t>
      </w:r>
    </w:p>
    <w:p w14:paraId="61CFA5FE" w14:textId="77777777" w:rsidR="00F245C5" w:rsidRPr="00353FDC" w:rsidRDefault="00F27A76" w:rsidP="004B4D7C">
      <w:pPr>
        <w:ind w:right="3969"/>
        <w:rPr>
          <w:rFonts w:ascii="Arial" w:hAnsi="Arial" w:cs="Arial"/>
          <w:b/>
          <w:bCs/>
        </w:rPr>
      </w:pPr>
      <w:r w:rsidRPr="00F27A76">
        <w:rPr>
          <w:rFonts w:ascii="Arial" w:hAnsi="Arial" w:cs="Arial"/>
          <w:b/>
          <w:bCs/>
        </w:rPr>
        <w:t>Dział Zamówień Publicznych</w:t>
      </w:r>
    </w:p>
    <w:p w14:paraId="761FFBA1" w14:textId="77777777" w:rsidR="00F245C5" w:rsidRPr="00353FDC" w:rsidRDefault="00F27A76" w:rsidP="004B4D7C">
      <w:pPr>
        <w:ind w:right="3969"/>
        <w:rPr>
          <w:rFonts w:ascii="Arial" w:hAnsi="Arial" w:cs="Arial"/>
        </w:rPr>
      </w:pPr>
      <w:r w:rsidRPr="00F27A76">
        <w:rPr>
          <w:rFonts w:ascii="Arial" w:hAnsi="Arial" w:cs="Arial"/>
        </w:rPr>
        <w:t>Juraszów</w:t>
      </w:r>
      <w:r w:rsidR="00F245C5" w:rsidRPr="00353FDC">
        <w:rPr>
          <w:rFonts w:ascii="Arial" w:hAnsi="Arial" w:cs="Arial"/>
        </w:rPr>
        <w:t xml:space="preserve"> </w:t>
      </w:r>
      <w:r w:rsidRPr="00F27A76">
        <w:rPr>
          <w:rFonts w:ascii="Arial" w:hAnsi="Arial" w:cs="Arial"/>
        </w:rPr>
        <w:t>7/19</w:t>
      </w:r>
    </w:p>
    <w:p w14:paraId="44054114" w14:textId="77777777" w:rsidR="00F245C5" w:rsidRPr="00353FDC" w:rsidRDefault="00F27A76" w:rsidP="004B4D7C">
      <w:pPr>
        <w:ind w:right="4253"/>
        <w:rPr>
          <w:rFonts w:ascii="Arial" w:hAnsi="Arial" w:cs="Arial"/>
        </w:rPr>
      </w:pPr>
      <w:r w:rsidRPr="00F27A76">
        <w:rPr>
          <w:rFonts w:ascii="Arial" w:hAnsi="Arial" w:cs="Arial"/>
        </w:rPr>
        <w:t>60-479</w:t>
      </w:r>
      <w:r w:rsidR="00F245C5" w:rsidRPr="00353FDC">
        <w:rPr>
          <w:rFonts w:ascii="Arial" w:hAnsi="Arial" w:cs="Arial"/>
        </w:rPr>
        <w:t xml:space="preserve"> </w:t>
      </w:r>
      <w:r w:rsidRPr="00F27A76">
        <w:rPr>
          <w:rFonts w:ascii="Arial" w:hAnsi="Arial" w:cs="Arial"/>
        </w:rPr>
        <w:t>Poznań</w:t>
      </w:r>
    </w:p>
    <w:p w14:paraId="19B48BDF" w14:textId="77777777" w:rsidR="004B4D7C" w:rsidRDefault="004B4D7C" w:rsidP="004B4D7C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84BFA84" w14:textId="1BC2C2B6" w:rsidR="00D30F1F" w:rsidRDefault="00D30F1F" w:rsidP="004B4D7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25D68840" w14:textId="77777777" w:rsidR="00F245C5" w:rsidRDefault="00D30F1F" w:rsidP="004B4D7C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0990422" w14:textId="77777777" w:rsidR="004B4D7C" w:rsidRDefault="004B4D7C" w:rsidP="004B4D7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0C085E81" w14:textId="77777777" w:rsidR="004B4D7C" w:rsidRDefault="004B4D7C" w:rsidP="004B4D7C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F245C5" w:rsidRPr="00353FDC" w14:paraId="16869DEC" w14:textId="77777777" w:rsidTr="004B4D7C">
        <w:tc>
          <w:tcPr>
            <w:tcW w:w="10031" w:type="dxa"/>
            <w:shd w:val="clear" w:color="auto" w:fill="F2F2F2"/>
            <w:hideMark/>
          </w:tcPr>
          <w:p w14:paraId="3235C11D" w14:textId="77777777" w:rsidR="00F245C5" w:rsidRPr="00353FDC" w:rsidRDefault="00F245C5" w:rsidP="004B4D7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33E4269" w14:textId="77777777" w:rsidR="00F245C5" w:rsidRPr="00353FDC" w:rsidRDefault="00F245C5" w:rsidP="004B4D7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4565302A" w14:textId="77777777" w:rsidR="00F245C5" w:rsidRDefault="00F245C5" w:rsidP="004B4D7C">
      <w:pPr>
        <w:keepNext/>
        <w:outlineLvl w:val="0"/>
        <w:rPr>
          <w:rFonts w:ascii="Arial" w:hAnsi="Arial" w:cs="Arial"/>
          <w:b/>
        </w:rPr>
      </w:pPr>
    </w:p>
    <w:p w14:paraId="7C570992" w14:textId="77777777" w:rsidR="004B4D7C" w:rsidRPr="00353FDC" w:rsidRDefault="004B4D7C" w:rsidP="004B4D7C">
      <w:pPr>
        <w:keepNext/>
        <w:outlineLvl w:val="0"/>
        <w:rPr>
          <w:rFonts w:ascii="Arial" w:hAnsi="Arial" w:cs="Arial"/>
          <w:b/>
        </w:rPr>
      </w:pPr>
    </w:p>
    <w:p w14:paraId="55F59565" w14:textId="77777777" w:rsidR="00F245C5" w:rsidRPr="00353FDC" w:rsidRDefault="00F245C5" w:rsidP="004B4D7C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245C5" w:rsidRPr="00353FDC" w14:paraId="7D40EDE5" w14:textId="77777777" w:rsidTr="002716A3">
        <w:tc>
          <w:tcPr>
            <w:tcW w:w="2269" w:type="dxa"/>
            <w:shd w:val="clear" w:color="auto" w:fill="auto"/>
          </w:tcPr>
          <w:p w14:paraId="4971313C" w14:textId="77777777" w:rsidR="00F245C5" w:rsidRPr="00353FDC" w:rsidRDefault="00F245C5" w:rsidP="004B4D7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7ABA11" w14:textId="77777777" w:rsidR="00F245C5" w:rsidRPr="00353FDC" w:rsidRDefault="00F27A76" w:rsidP="004B4D7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Zakup niespecjalistycznego sprzętu medycznego, w tym jednorazowego - 10 zadań</w:t>
            </w:r>
          </w:p>
        </w:tc>
      </w:tr>
      <w:tr w:rsidR="00F27A76" w:rsidRPr="00353FDC" w14:paraId="6845C82C" w14:textId="77777777" w:rsidTr="00610804">
        <w:tc>
          <w:tcPr>
            <w:tcW w:w="2269" w:type="dxa"/>
            <w:shd w:val="clear" w:color="auto" w:fill="auto"/>
          </w:tcPr>
          <w:p w14:paraId="3EF37496" w14:textId="77777777" w:rsidR="00F27A76" w:rsidRPr="00353FDC" w:rsidRDefault="00F27A76" w:rsidP="004B4D7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CCC64DA" w14:textId="77777777" w:rsidR="00F27A76" w:rsidRPr="00353FDC" w:rsidRDefault="00F27A76" w:rsidP="004B4D7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SZW/DZP/24/2025</w:t>
            </w:r>
          </w:p>
        </w:tc>
      </w:tr>
    </w:tbl>
    <w:p w14:paraId="581D3D0A" w14:textId="77777777" w:rsidR="00F245C5" w:rsidRPr="00E1738E" w:rsidRDefault="00F245C5" w:rsidP="004B4D7C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9720327" w14:textId="26DF6B02" w:rsidR="00A02E94" w:rsidRDefault="00F245C5" w:rsidP="004B4D7C">
      <w:pPr>
        <w:pStyle w:val="Nagwek"/>
        <w:tabs>
          <w:tab w:val="left" w:pos="708"/>
        </w:tabs>
        <w:jc w:val="both"/>
        <w:rPr>
          <w:rFonts w:ascii="Arial" w:hAnsi="Arial" w:cs="Arial"/>
        </w:rPr>
      </w:pPr>
      <w:r w:rsidRPr="008D02AA">
        <w:rPr>
          <w:rFonts w:ascii="Arial" w:hAnsi="Arial" w:cs="Arial"/>
        </w:rPr>
        <w:t xml:space="preserve">Zamawiający, </w:t>
      </w:r>
      <w:r w:rsidR="00F27A76" w:rsidRPr="00F27A76">
        <w:rPr>
          <w:rFonts w:ascii="Arial" w:hAnsi="Arial" w:cs="Arial"/>
          <w:b/>
        </w:rPr>
        <w:t>Szpital Wojewódzki w Poznaniu</w:t>
      </w:r>
      <w:r w:rsidR="004B4D7C">
        <w:rPr>
          <w:rFonts w:ascii="Arial" w:hAnsi="Arial" w:cs="Arial"/>
          <w:b/>
        </w:rPr>
        <w:t xml:space="preserve">, </w:t>
      </w:r>
      <w:r w:rsidR="00F27A76" w:rsidRPr="00F27A7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F27A76" w:rsidRPr="00F27A76">
        <w:rPr>
          <w:rFonts w:ascii="Arial" w:hAnsi="Arial" w:cs="Arial"/>
        </w:rPr>
        <w:t>(</w:t>
      </w:r>
      <w:proofErr w:type="spellStart"/>
      <w:r w:rsidR="00F27A76" w:rsidRPr="00F27A76">
        <w:rPr>
          <w:rFonts w:ascii="Arial" w:hAnsi="Arial" w:cs="Arial"/>
        </w:rPr>
        <w:t>t.j</w:t>
      </w:r>
      <w:proofErr w:type="spellEnd"/>
      <w:r w:rsidR="00F27A76" w:rsidRPr="00F27A76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 w:rsidR="00A02E94"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 w:rsidR="00A02E94">
        <w:rPr>
          <w:rFonts w:ascii="Arial" w:hAnsi="Arial" w:cs="Arial"/>
        </w:rPr>
        <w:t>:</w:t>
      </w:r>
    </w:p>
    <w:p w14:paraId="2D81AE29" w14:textId="77777777" w:rsidR="004B4D7C" w:rsidRDefault="004B4D7C" w:rsidP="004B4D7C">
      <w:pPr>
        <w:pStyle w:val="Nagwek"/>
        <w:tabs>
          <w:tab w:val="left" w:pos="708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F27A76" w14:paraId="7BF9AB3A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FD41A" w14:textId="630332EF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1</w:t>
            </w:r>
          </w:p>
          <w:p w14:paraId="5CA89042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>PROMED S.A.</w:t>
            </w:r>
          </w:p>
          <w:p w14:paraId="49B31143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5AA16A5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Warszawa</w:t>
            </w:r>
          </w:p>
          <w:p w14:paraId="1933B9F2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15 832.80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0713215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19B402C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F27A76" w14:paraId="09B32461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2AC8B5" w14:textId="0CC5E513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2</w:t>
            </w:r>
          </w:p>
          <w:p w14:paraId="68628C50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 xml:space="preserve">Stator Paweł </w:t>
            </w:r>
            <w:proofErr w:type="spellStart"/>
            <w:r w:rsidRPr="00F27A76">
              <w:rPr>
                <w:rFonts w:ascii="Arial" w:hAnsi="Arial" w:cs="Arial"/>
                <w:b/>
              </w:rPr>
              <w:t>Kądeja</w:t>
            </w:r>
            <w:proofErr w:type="spellEnd"/>
          </w:p>
          <w:p w14:paraId="27ADBA9F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Kordiana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31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EDD2C45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04-451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Warszawa</w:t>
            </w:r>
          </w:p>
          <w:p w14:paraId="15F829FC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64 024.00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C6F76FF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B34F54C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F27A76" w14:paraId="3ABB6B33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874075" w14:textId="1EF1D31C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3</w:t>
            </w:r>
          </w:p>
          <w:p w14:paraId="37C08A38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F27A76">
              <w:rPr>
                <w:rFonts w:ascii="Arial" w:hAnsi="Arial" w:cs="Arial"/>
                <w:b/>
              </w:rPr>
              <w:t>Group</w:t>
            </w:r>
            <w:proofErr w:type="spellEnd"/>
            <w:r w:rsidRPr="00F27A76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F27A76">
              <w:rPr>
                <w:rFonts w:ascii="Arial" w:hAnsi="Arial" w:cs="Arial"/>
                <w:b/>
              </w:rPr>
              <w:t>Sp.K</w:t>
            </w:r>
            <w:proofErr w:type="spellEnd"/>
            <w:r w:rsidRPr="00F27A76">
              <w:rPr>
                <w:rFonts w:ascii="Arial" w:hAnsi="Arial" w:cs="Arial"/>
                <w:b/>
              </w:rPr>
              <w:t>.</w:t>
            </w:r>
          </w:p>
          <w:p w14:paraId="70834548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05CB2C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Zabrze</w:t>
            </w:r>
          </w:p>
          <w:p w14:paraId="3450461B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2 350.62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9E3BAD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64025B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F27A76" w14:paraId="7C6A96E0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C4D08" w14:textId="3E3C9E68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lastRenderedPageBreak/>
              <w:t>Zadanie nr 4</w:t>
            </w:r>
          </w:p>
          <w:p w14:paraId="49F40D03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>SINMED Sp. z o.o.</w:t>
            </w:r>
          </w:p>
          <w:p w14:paraId="32A41584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Graniczna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32B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BDA323B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44-178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Przyszowice</w:t>
            </w:r>
          </w:p>
          <w:p w14:paraId="5CC5F3FF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1 296.00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12E736D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E0EE4C1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F27A76" w14:paraId="45036952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B1C9E" w14:textId="3695CF54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5</w:t>
            </w:r>
          </w:p>
          <w:p w14:paraId="30F59C03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F27A76">
              <w:rPr>
                <w:rFonts w:ascii="Arial" w:hAnsi="Arial" w:cs="Arial"/>
                <w:b/>
              </w:rPr>
              <w:t>Group</w:t>
            </w:r>
            <w:proofErr w:type="spellEnd"/>
            <w:r w:rsidRPr="00F27A76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F27A76">
              <w:rPr>
                <w:rFonts w:ascii="Arial" w:hAnsi="Arial" w:cs="Arial"/>
                <w:b/>
              </w:rPr>
              <w:t>Sp.K</w:t>
            </w:r>
            <w:proofErr w:type="spellEnd"/>
            <w:r w:rsidRPr="00F27A76">
              <w:rPr>
                <w:rFonts w:ascii="Arial" w:hAnsi="Arial" w:cs="Arial"/>
                <w:b/>
              </w:rPr>
              <w:t>.</w:t>
            </w:r>
          </w:p>
          <w:p w14:paraId="596EE4EC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E5116AB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Zabrze</w:t>
            </w:r>
          </w:p>
          <w:p w14:paraId="57DF44EF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1 383.70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2B64621D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514AB7B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F27A76" w14:paraId="34D65AB8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EC4E40" w14:textId="2C3F914C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6</w:t>
            </w:r>
          </w:p>
          <w:p w14:paraId="3A82B076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>PROMED S.A.</w:t>
            </w:r>
          </w:p>
          <w:p w14:paraId="42B87615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996EDF4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Warszawa</w:t>
            </w:r>
          </w:p>
          <w:p w14:paraId="6E3379D0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3 474.94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47D5080A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52A23BA0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F27A76" w14:paraId="4D32EEAE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30669" w14:textId="1DB5EAE6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7</w:t>
            </w:r>
          </w:p>
          <w:p w14:paraId="57F99B26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>PROMED S.A.</w:t>
            </w:r>
          </w:p>
          <w:p w14:paraId="1DC1D2B4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Działkowa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56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FBD0B53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02-234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Warszawa</w:t>
            </w:r>
          </w:p>
          <w:p w14:paraId="02683105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16 796.16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22D3354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B17054B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  <w:tr w:rsidR="00F27A76" w14:paraId="2879286B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B5A49" w14:textId="67014EAC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8</w:t>
            </w:r>
          </w:p>
          <w:p w14:paraId="06C36A88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proofErr w:type="spellStart"/>
            <w:r w:rsidRPr="00F27A76">
              <w:rPr>
                <w:rFonts w:ascii="Arial" w:hAnsi="Arial" w:cs="Arial"/>
                <w:b/>
              </w:rPr>
              <w:t>Medicavera</w:t>
            </w:r>
            <w:proofErr w:type="spellEnd"/>
            <w:r w:rsidRPr="00F27A76">
              <w:rPr>
                <w:rFonts w:ascii="Arial" w:hAnsi="Arial" w:cs="Arial"/>
                <w:b/>
              </w:rPr>
              <w:t xml:space="preserve"> Sp. z o.o.</w:t>
            </w:r>
          </w:p>
          <w:p w14:paraId="11DA85E0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Wawrzyniaka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6W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074EAB22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70-392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Szczecin</w:t>
            </w:r>
          </w:p>
          <w:p w14:paraId="7007F923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10 368.00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CED9FFC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31F7285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  <w:tr w:rsidR="00F27A76" w14:paraId="0D505DDE" w14:textId="77777777" w:rsidTr="00610804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04B04" w14:textId="38340383" w:rsidR="00F27A76" w:rsidRPr="00F245C5" w:rsidRDefault="00F27A76" w:rsidP="004B4D7C">
            <w:pPr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Zadanie nr 9</w:t>
            </w:r>
          </w:p>
          <w:p w14:paraId="4B1AB07E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/>
              </w:rPr>
            </w:pPr>
            <w:r w:rsidRPr="00F27A76">
              <w:rPr>
                <w:rFonts w:ascii="Arial" w:hAnsi="Arial" w:cs="Arial"/>
                <w:b/>
              </w:rPr>
              <w:t xml:space="preserve">Zarys International </w:t>
            </w:r>
            <w:proofErr w:type="spellStart"/>
            <w:r w:rsidRPr="00F27A76">
              <w:rPr>
                <w:rFonts w:ascii="Arial" w:hAnsi="Arial" w:cs="Arial"/>
                <w:b/>
              </w:rPr>
              <w:t>Group</w:t>
            </w:r>
            <w:proofErr w:type="spellEnd"/>
            <w:r w:rsidRPr="00F27A76">
              <w:rPr>
                <w:rFonts w:ascii="Arial" w:hAnsi="Arial" w:cs="Arial"/>
                <w:b/>
              </w:rPr>
              <w:t xml:space="preserve"> sp. z o.o. </w:t>
            </w:r>
            <w:proofErr w:type="spellStart"/>
            <w:r w:rsidRPr="00F27A76">
              <w:rPr>
                <w:rFonts w:ascii="Arial" w:hAnsi="Arial" w:cs="Arial"/>
                <w:b/>
              </w:rPr>
              <w:t>Sp.K</w:t>
            </w:r>
            <w:proofErr w:type="spellEnd"/>
            <w:r w:rsidRPr="00F27A76">
              <w:rPr>
                <w:rFonts w:ascii="Arial" w:hAnsi="Arial" w:cs="Arial"/>
                <w:b/>
              </w:rPr>
              <w:t>.</w:t>
            </w:r>
          </w:p>
          <w:p w14:paraId="59F1BC05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ul. Pod Borem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9C6FB63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7A76">
              <w:rPr>
                <w:rFonts w:ascii="Arial" w:hAnsi="Arial" w:cs="Arial"/>
                <w:bCs/>
              </w:rPr>
              <w:t>41-808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F27A76">
              <w:rPr>
                <w:rFonts w:ascii="Arial" w:hAnsi="Arial" w:cs="Arial"/>
                <w:bCs/>
              </w:rPr>
              <w:t>Zabrze</w:t>
            </w:r>
          </w:p>
          <w:p w14:paraId="51A6CA33" w14:textId="77777777" w:rsidR="00F27A76" w:rsidRPr="00F245C5" w:rsidRDefault="00F27A76" w:rsidP="004B4D7C">
            <w:pPr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F27A76">
              <w:rPr>
                <w:rFonts w:ascii="Arial" w:hAnsi="Arial" w:cs="Arial"/>
                <w:b/>
              </w:rPr>
              <w:t>366.47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A7DA14" w14:textId="77777777" w:rsidR="00F27A76" w:rsidRPr="00F245C5" w:rsidRDefault="00F27A76" w:rsidP="004B4D7C">
            <w:pPr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65D2AE" w14:textId="77777777" w:rsidR="00F27A76" w:rsidRPr="00F245C5" w:rsidRDefault="00F27A76" w:rsidP="004B4D7C">
            <w:pPr>
              <w:pStyle w:val="Nagwek"/>
              <w:tabs>
                <w:tab w:val="left" w:pos="708"/>
              </w:tabs>
              <w:jc w:val="both"/>
              <w:rPr>
                <w:rFonts w:ascii="Arial" w:hAnsi="Arial" w:cs="Arial"/>
              </w:rPr>
            </w:pPr>
            <w:r w:rsidRPr="00F27A76">
              <w:rPr>
                <w:rFonts w:ascii="Arial" w:hAnsi="Arial" w:cs="Arial"/>
              </w:rPr>
              <w:t>Oferta spełnia wymagania formalno-prawne i jest zgodna z SWZ. Jedyna oferta.</w:t>
            </w:r>
          </w:p>
        </w:tc>
      </w:tr>
    </w:tbl>
    <w:p w14:paraId="0AD207CD" w14:textId="77777777" w:rsidR="004B4D7C" w:rsidRDefault="004B4D7C" w:rsidP="004B4D7C">
      <w:pPr>
        <w:jc w:val="both"/>
        <w:rPr>
          <w:rFonts w:ascii="Arial" w:hAnsi="Arial" w:cs="Arial"/>
          <w:b/>
          <w:bCs/>
          <w:color w:val="000000"/>
        </w:rPr>
      </w:pPr>
    </w:p>
    <w:p w14:paraId="5F2DBC7A" w14:textId="3E778910" w:rsidR="00A02E94" w:rsidRDefault="00F245C5" w:rsidP="004B4D7C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3686"/>
        <w:gridCol w:w="2410"/>
        <w:gridCol w:w="1559"/>
      </w:tblGrid>
      <w:tr w:rsidR="00A02E94" w14:paraId="5DCD7552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8A48250" w14:textId="77777777" w:rsidR="00A02E94" w:rsidRPr="00F245C5" w:rsidRDefault="00F245C5" w:rsidP="004B4D7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="00A02E94" w:rsidRPr="00F245C5">
              <w:rPr>
                <w:rFonts w:ascii="Arial" w:hAnsi="Arial" w:cs="Arial"/>
                <w:bCs/>
              </w:rPr>
              <w:t xml:space="preserve"> </w:t>
            </w:r>
            <w:r w:rsidR="007D7932"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A2829C7" w14:textId="77777777" w:rsidR="00A02E94" w:rsidRPr="00F245C5" w:rsidRDefault="007D7932" w:rsidP="004B4D7C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1D794BA" w14:textId="77777777" w:rsidR="00A02E94" w:rsidRPr="00F245C5" w:rsidRDefault="007D7932" w:rsidP="004B4D7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="00A02E94"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67190D1" w14:textId="77777777" w:rsidR="00A02E94" w:rsidRPr="00F245C5" w:rsidRDefault="00A02E94" w:rsidP="004B4D7C">
            <w:pPr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F27A76" w14:paraId="03B8B91A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AAB00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1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EDB2B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4ACAD4FD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6259DBFA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EB2910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C58FF81" w14:textId="20D77689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4ED11A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1465B881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1C83A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B323C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Duolux</w:t>
            </w:r>
            <w:proofErr w:type="spellEnd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Medical</w:t>
            </w:r>
            <w:proofErr w:type="spellEnd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C13077B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os. Bolesława Chrobrego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40f/53</w:t>
            </w:r>
          </w:p>
          <w:p w14:paraId="7112D1CC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60-681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BA191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077053" w14:textId="4C92F346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- 76.11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D0BAE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76,11</w:t>
            </w:r>
          </w:p>
        </w:tc>
      </w:tr>
      <w:tr w:rsidR="00F27A76" w14:paraId="5B83D260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D960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lastRenderedPageBreak/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2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96E74F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Stator Paweł </w:t>
            </w: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Kądeja</w:t>
            </w:r>
            <w:proofErr w:type="spellEnd"/>
          </w:p>
          <w:p w14:paraId="2A34745A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Kordiana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31</w:t>
            </w:r>
          </w:p>
          <w:p w14:paraId="39607271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04-451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1F53D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133969" w14:textId="53C2090C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E3B40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2D75BA1B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9BB1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3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00E9B" w14:textId="77777777" w:rsidR="00772A73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CA3C7F1" w14:textId="70345A7B" w:rsidR="00F27A76" w:rsidRPr="007D7932" w:rsidRDefault="00772A73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23A3F19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5F934DB0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C34C44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1184E34" w14:textId="588A03DE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CDEA3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5C209DEB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5BB4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D7BD37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2282C2FF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0D7F6637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793C7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80FA95" w14:textId="7C51A6C3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A2595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12D04AD4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72393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4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F8E8A8" w14:textId="77777777" w:rsidR="00772A73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2BFCAB20" w14:textId="31099E32" w:rsidR="00F27A76" w:rsidRPr="007D7932" w:rsidRDefault="00772A73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173DB39C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35201800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5AE4CB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4597E9" w14:textId="7D6D2CC1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- 54.95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18C4E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54,95</w:t>
            </w:r>
          </w:p>
        </w:tc>
      </w:tr>
      <w:tr w:rsidR="00F27A76" w14:paraId="7AB9C51B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36D39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5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C810" w14:textId="77777777" w:rsidR="00772A73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5912051D" w14:textId="4EB0E7B8" w:rsidR="00F27A76" w:rsidRPr="007D7932" w:rsidRDefault="00772A73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235B0879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7660C2C0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3A509C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791C33D0" w14:textId="1A08232E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C9A57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5A4C3CED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BA447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2137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60892A9F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0935087B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1D057B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2930DAE" w14:textId="693353A6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0B27C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12D02D31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A2FEF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6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DA384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6696C190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32B</w:t>
            </w:r>
          </w:p>
          <w:p w14:paraId="408C9D82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BB40F9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836927" w14:textId="01683B65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5F0B5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F27A76" w14:paraId="58C9EB2F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277AF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9647F7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PROMED S.A.</w:t>
            </w:r>
          </w:p>
          <w:p w14:paraId="5B53D54D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Działkowa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56</w:t>
            </w:r>
          </w:p>
          <w:p w14:paraId="3A2ACD81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02-234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C7C43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171AA23C" w14:textId="28B85B8A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E9F80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5E34C54B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04350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7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3AB8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NZ TECHNO SP.Z.O.O.</w:t>
            </w:r>
          </w:p>
          <w:p w14:paraId="5F605279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BERNEŃSKA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5A</w:t>
            </w:r>
          </w:p>
          <w:p w14:paraId="0D48DD8E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03-976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F57551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3F6842CA" w14:textId="6557DE3B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- 48.55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70DAF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48,55</w:t>
            </w:r>
          </w:p>
        </w:tc>
      </w:tr>
      <w:tr w:rsidR="00F27A76" w14:paraId="36D4CC9C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1BC78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8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E36DB" w14:textId="77777777" w:rsidR="00772A73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Medicavera</w:t>
            </w:r>
            <w:proofErr w:type="spellEnd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  <w:r w:rsidR="00772A7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7128027C" w14:textId="491B3ADE" w:rsidR="00F27A76" w:rsidRPr="007D7932" w:rsidRDefault="00772A73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Dahlhasen</w:t>
            </w:r>
            <w:proofErr w:type="spell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</w:p>
          <w:p w14:paraId="26F44669" w14:textId="2DC1351E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ul. </w:t>
            </w:r>
            <w:r w:rsidR="00772A73">
              <w:rPr>
                <w:rFonts w:ascii="Arial" w:hAnsi="Arial" w:cs="Arial"/>
                <w:sz w:val="22"/>
                <w:szCs w:val="22"/>
              </w:rPr>
              <w:t>Majowa 2</w:t>
            </w:r>
          </w:p>
          <w:p w14:paraId="043DEB43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70-392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A9F12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567716E5" w14:textId="41A2963E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639D1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F27A76" w14:paraId="714D451D" w14:textId="77777777" w:rsidTr="00045A0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A53AB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F27A76">
              <w:rPr>
                <w:rFonts w:ascii="Arial" w:hAnsi="Arial" w:cs="Arial"/>
                <w:sz w:val="22"/>
                <w:szCs w:val="22"/>
              </w:rPr>
              <w:t>Zadanie nr 9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B9A6D" w14:textId="77777777" w:rsidR="00772A73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Zarys International </w:t>
            </w:r>
            <w:proofErr w:type="spellStart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Group</w:t>
            </w:r>
            <w:proofErr w:type="spellEnd"/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</w:p>
          <w:p w14:paraId="3328762D" w14:textId="074FDE30" w:rsidR="00F27A76" w:rsidRPr="007D7932" w:rsidRDefault="00772A73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S</w:t>
            </w:r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p. z o.o. </w:t>
            </w:r>
            <w:proofErr w:type="spellStart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Sp.K</w:t>
            </w:r>
            <w:proofErr w:type="spellEnd"/>
            <w:r w:rsidR="00F27A76"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</w:p>
          <w:p w14:paraId="324A78E3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Pod Borem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18</w:t>
            </w:r>
          </w:p>
          <w:p w14:paraId="6E0C5C73" w14:textId="77777777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41-808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Zabrze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57DB4" w14:textId="77777777" w:rsidR="00045A09" w:rsidRDefault="00045A09" w:rsidP="004B4D7C">
            <w:pPr>
              <w:rPr>
                <w:rFonts w:ascii="Arial" w:hAnsi="Arial" w:cs="Arial"/>
                <w:sz w:val="22"/>
                <w:szCs w:val="22"/>
              </w:rPr>
            </w:pPr>
          </w:p>
          <w:p w14:paraId="6B43AC9F" w14:textId="36652126" w:rsidR="00F27A76" w:rsidRPr="007D7932" w:rsidRDefault="00F27A76" w:rsidP="004B4D7C">
            <w:pPr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251EA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C6151D6" w14:textId="77777777" w:rsidR="00A02E94" w:rsidRDefault="00A02E94" w:rsidP="004B4D7C">
      <w:pPr>
        <w:jc w:val="both"/>
        <w:rPr>
          <w:rFonts w:ascii="Arial" w:hAnsi="Arial" w:cs="Arial"/>
          <w:color w:val="000000"/>
        </w:rPr>
      </w:pPr>
    </w:p>
    <w:p w14:paraId="7C8D5295" w14:textId="77777777" w:rsidR="00A02E94" w:rsidRDefault="00A02E94" w:rsidP="004B4D7C">
      <w:pPr>
        <w:jc w:val="both"/>
        <w:rPr>
          <w:rFonts w:ascii="Arial" w:hAnsi="Arial" w:cs="Arial"/>
          <w:color w:val="000000"/>
        </w:rPr>
      </w:pPr>
      <w:r w:rsidRPr="007D7932">
        <w:rPr>
          <w:rFonts w:ascii="Arial" w:hAnsi="Arial" w:cs="Arial"/>
          <w:b/>
          <w:bCs/>
          <w:color w:val="000000"/>
        </w:rPr>
        <w:t>Informacja o wykonawcach, których oferty zostały odrzucone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A02E94" w14:paraId="4DC7199A" w14:textId="77777777" w:rsidTr="007D7932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54A62825" w14:textId="77777777" w:rsidR="00A02E94" w:rsidRPr="007D7932" w:rsidRDefault="00A02E94" w:rsidP="004B4D7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55F03C3" w14:textId="77777777" w:rsidR="00A02E94" w:rsidRPr="007D7932" w:rsidRDefault="00A02E94" w:rsidP="004B4D7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9200E08" w14:textId="77777777" w:rsidR="00A02E94" w:rsidRPr="007D7932" w:rsidRDefault="00A02E94" w:rsidP="004B4D7C">
            <w:pPr>
              <w:jc w:val="center"/>
              <w:rPr>
                <w:rFonts w:ascii="Arial" w:hAnsi="Arial" w:cs="Arial"/>
                <w:bCs/>
              </w:rPr>
            </w:pPr>
            <w:r w:rsidRPr="007D7932">
              <w:rPr>
                <w:rFonts w:ascii="Arial" w:hAnsi="Arial" w:cs="Arial"/>
                <w:bCs/>
              </w:rPr>
              <w:t>Uzasadnienie odrzucenia oferty</w:t>
            </w:r>
          </w:p>
        </w:tc>
      </w:tr>
      <w:tr w:rsidR="00F27A76" w14:paraId="6952194E" w14:textId="77777777" w:rsidTr="00610804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A2E1AD6" w14:textId="77777777" w:rsidR="00F27A76" w:rsidRPr="007D7932" w:rsidRDefault="00F27A76" w:rsidP="004B4D7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5C8612F" w14:textId="77777777" w:rsidR="00F27A76" w:rsidRPr="007D7932" w:rsidRDefault="00F27A76" w:rsidP="004B4D7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F27A76">
              <w:rPr>
                <w:rFonts w:ascii="Arial" w:hAnsi="Arial" w:cs="Arial"/>
                <w:b/>
                <w:bCs/>
                <w:sz w:val="22"/>
                <w:szCs w:val="22"/>
              </w:rPr>
              <w:t>SINMED Sp. z o.o.</w:t>
            </w:r>
          </w:p>
          <w:p w14:paraId="7344E897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ul. Graniczna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32B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59BE29D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44-178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F27A76">
              <w:rPr>
                <w:rFonts w:ascii="Arial" w:hAnsi="Arial" w:cs="Arial"/>
                <w:sz w:val="22"/>
                <w:szCs w:val="22"/>
              </w:rPr>
              <w:t>Przyszowice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8518152" w14:textId="11F5C69C" w:rsidR="00F27A76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F27A76">
              <w:rPr>
                <w:rFonts w:ascii="Arial" w:hAnsi="Arial" w:cs="Arial"/>
                <w:sz w:val="22"/>
                <w:szCs w:val="22"/>
              </w:rPr>
              <w:t>Oferta odrzucona w zadaniu 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na podstawie </w:t>
            </w:r>
            <w:r w:rsidRPr="00F27A76">
              <w:rPr>
                <w:rFonts w:ascii="Arial" w:hAnsi="Arial" w:cs="Arial"/>
                <w:b/>
                <w:sz w:val="22"/>
                <w:szCs w:val="22"/>
              </w:rPr>
              <w:t xml:space="preserve">Art. 226 ust. </w:t>
            </w:r>
            <w:r w:rsidR="008574A5">
              <w:rPr>
                <w:rFonts w:ascii="Arial" w:hAnsi="Arial" w:cs="Arial"/>
                <w:b/>
                <w:sz w:val="22"/>
                <w:szCs w:val="22"/>
              </w:rPr>
              <w:t>1 pkt. 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7D7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9DAE9ED" w14:textId="77777777" w:rsidR="00F27A76" w:rsidRPr="0013621B" w:rsidRDefault="00F27A76" w:rsidP="004B4D7C">
            <w:pPr>
              <w:rPr>
                <w:rFonts w:ascii="Arial" w:hAnsi="Arial" w:cs="Arial"/>
                <w:sz w:val="12"/>
                <w:szCs w:val="12"/>
              </w:rPr>
            </w:pPr>
          </w:p>
          <w:p w14:paraId="4E4CF958" w14:textId="77777777" w:rsidR="00F27A76" w:rsidRPr="007D7932" w:rsidRDefault="00F27A76" w:rsidP="004B4D7C">
            <w:pPr>
              <w:rPr>
                <w:rFonts w:ascii="Arial" w:hAnsi="Arial" w:cs="Arial"/>
                <w:sz w:val="22"/>
                <w:szCs w:val="22"/>
              </w:rPr>
            </w:pPr>
            <w:r w:rsidRPr="007D7932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7A069369" w14:textId="4AAB4342" w:rsidR="00F27A76" w:rsidRPr="007D7932" w:rsidRDefault="0016527C" w:rsidP="004B4D7C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Wykonawca przedstawił szczoteczkę z włosiem po jednej stronie i gąbką po drugiej stronie, natomiast Zamawiający wymagał szczoteczki gumowej silikonowej.</w:t>
            </w:r>
          </w:p>
        </w:tc>
      </w:tr>
    </w:tbl>
    <w:p w14:paraId="0DA1B069" w14:textId="77777777" w:rsidR="00A02E94" w:rsidRDefault="00A02E94" w:rsidP="004B4D7C">
      <w:pPr>
        <w:jc w:val="both"/>
        <w:rPr>
          <w:rFonts w:ascii="Arial" w:hAnsi="Arial" w:cs="Arial"/>
          <w:color w:val="000000"/>
          <w:sz w:val="16"/>
          <w:szCs w:val="16"/>
        </w:rPr>
      </w:pPr>
    </w:p>
    <w:p w14:paraId="33E7EB21" w14:textId="77777777" w:rsidR="00045A09" w:rsidRDefault="00045A09" w:rsidP="00045A09">
      <w:pPr>
        <w:jc w:val="both"/>
        <w:rPr>
          <w:rFonts w:ascii="Arial" w:hAnsi="Arial" w:cs="Arial"/>
          <w:bCs/>
        </w:rPr>
      </w:pPr>
    </w:p>
    <w:p w14:paraId="1C415DB9" w14:textId="3B065AA8" w:rsidR="00045A09" w:rsidRPr="00045A09" w:rsidRDefault="00045A09" w:rsidP="00045A0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myśl </w:t>
      </w:r>
      <w:r w:rsidRPr="00045A09">
        <w:rPr>
          <w:rFonts w:ascii="Arial" w:hAnsi="Arial" w:cs="Arial"/>
        </w:rPr>
        <w:t xml:space="preserve">art. 255 pkt. 3 – </w:t>
      </w:r>
      <w:r w:rsidRPr="00045A09">
        <w:rPr>
          <w:rFonts w:ascii="Arial" w:hAnsi="Arial" w:cs="Arial"/>
          <w:b/>
          <w:u w:val="single"/>
        </w:rPr>
        <w:t xml:space="preserve">unieważnia </w:t>
      </w:r>
      <w:r>
        <w:rPr>
          <w:rFonts w:ascii="Arial" w:hAnsi="Arial" w:cs="Arial"/>
          <w:b/>
          <w:u w:val="single"/>
        </w:rPr>
        <w:t xml:space="preserve">się </w:t>
      </w:r>
      <w:r w:rsidRPr="00045A09">
        <w:rPr>
          <w:rFonts w:ascii="Arial" w:hAnsi="Arial" w:cs="Arial"/>
          <w:b/>
          <w:u w:val="single"/>
        </w:rPr>
        <w:t>zadani</w:t>
      </w:r>
      <w:r>
        <w:rPr>
          <w:rFonts w:ascii="Arial" w:hAnsi="Arial" w:cs="Arial"/>
          <w:b/>
          <w:u w:val="single"/>
        </w:rPr>
        <w:t xml:space="preserve">e nr 10 </w:t>
      </w:r>
      <w:r w:rsidRPr="00045A09">
        <w:rPr>
          <w:rFonts w:ascii="Arial" w:hAnsi="Arial" w:cs="Arial"/>
          <w:bCs/>
        </w:rPr>
        <w:t>ze względu na fakt, iż cena lub koszt najkorzystniejszej oferty lub oferta z najniższą ceną przewyższa kwotę, którą Zamawiający zamierza przeznaczyć na sfinansowanie zamówienia.</w:t>
      </w:r>
    </w:p>
    <w:p w14:paraId="31007427" w14:textId="77777777" w:rsidR="00045A09" w:rsidRDefault="00045A09" w:rsidP="004B4D7C">
      <w:pPr>
        <w:jc w:val="both"/>
        <w:rPr>
          <w:rFonts w:ascii="Arial" w:hAnsi="Arial" w:cs="Arial"/>
          <w:b/>
          <w:bCs/>
        </w:rPr>
      </w:pPr>
    </w:p>
    <w:p w14:paraId="0EF97547" w14:textId="7974D69A" w:rsidR="00A02E94" w:rsidRDefault="00A02E94" w:rsidP="004B4D7C">
      <w:pPr>
        <w:jc w:val="both"/>
        <w:rPr>
          <w:rFonts w:ascii="Arial" w:hAnsi="Arial" w:cs="Arial"/>
        </w:rPr>
      </w:pPr>
      <w:r w:rsidRPr="007D7932">
        <w:rPr>
          <w:rFonts w:ascii="Arial" w:hAnsi="Arial" w:cs="Arial"/>
          <w:b/>
          <w:bCs/>
        </w:rPr>
        <w:lastRenderedPageBreak/>
        <w:t>Informacja o terminie zawarcia umowy</w:t>
      </w:r>
      <w:r>
        <w:rPr>
          <w:rFonts w:ascii="Arial" w:hAnsi="Arial" w:cs="Arial"/>
        </w:rPr>
        <w:t>:</w:t>
      </w:r>
    </w:p>
    <w:p w14:paraId="1314E310" w14:textId="77777777" w:rsidR="00A02E94" w:rsidRDefault="00A02E94" w:rsidP="004B4D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publicznego, zgodnie z art. 308 ust. 2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zostanie zawarta, z uwzględnieniem art. 577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 xml:space="preserve">, w terminie </w:t>
      </w:r>
      <w:r w:rsidR="00F27A76">
        <w:rPr>
          <w:rFonts w:ascii="Arial" w:hAnsi="Arial" w:cs="Arial"/>
        </w:rPr>
        <w:t>nie krótszym niż 5 dni od dnia przesłania niniejszej informacji o wyborze najkorzystniejszej oferty.</w:t>
      </w:r>
    </w:p>
    <w:p w14:paraId="23578E1E" w14:textId="77777777" w:rsidR="00A02E94" w:rsidRDefault="00A02E94" w:rsidP="004B4D7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może być zawarta przed upływem terminu, o którym mowa powyżej, jeżeli zachodzą okoliczności wymienione w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70F3DC4D" w14:textId="77777777" w:rsidR="0013621B" w:rsidRPr="00C6247D" w:rsidRDefault="0013621B" w:rsidP="004B4D7C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56577A25" w14:textId="77777777" w:rsidR="0013621B" w:rsidRPr="00D50535" w:rsidRDefault="0013621B" w:rsidP="004B4D7C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74F5C72A" w14:textId="77777777" w:rsidR="0013621B" w:rsidRDefault="0013621B" w:rsidP="004B4D7C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371FF0A3" w14:textId="77777777" w:rsidR="0045031A" w:rsidRDefault="0045031A" w:rsidP="004B4D7C">
      <w:pPr>
        <w:ind w:left="3119" w:firstLine="425"/>
        <w:jc w:val="right"/>
        <w:rPr>
          <w:rFonts w:ascii="Arial" w:hAnsi="Arial" w:cs="Arial"/>
          <w:i/>
        </w:rPr>
      </w:pPr>
    </w:p>
    <w:p w14:paraId="5EE4B78C" w14:textId="77777777" w:rsidR="0045031A" w:rsidRPr="00BA38DF" w:rsidRDefault="0045031A" w:rsidP="0045031A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BA38DF">
        <w:rPr>
          <w:rFonts w:ascii="Arial" w:hAnsi="Arial" w:cs="Arial"/>
          <w:i/>
          <w:sz w:val="20"/>
          <w:szCs w:val="20"/>
        </w:rPr>
        <w:t xml:space="preserve">/-/ </w:t>
      </w:r>
      <w:r>
        <w:rPr>
          <w:rFonts w:ascii="Arial" w:hAnsi="Arial" w:cs="Arial"/>
          <w:i/>
          <w:sz w:val="20"/>
          <w:szCs w:val="20"/>
        </w:rPr>
        <w:t>p.o. Z-</w:t>
      </w:r>
      <w:proofErr w:type="spellStart"/>
      <w:r>
        <w:rPr>
          <w:rFonts w:ascii="Arial" w:hAnsi="Arial" w:cs="Arial"/>
          <w:i/>
          <w:sz w:val="20"/>
          <w:szCs w:val="20"/>
        </w:rPr>
        <w:t>cy</w:t>
      </w:r>
      <w:proofErr w:type="spellEnd"/>
      <w:r>
        <w:rPr>
          <w:rFonts w:ascii="Arial" w:hAnsi="Arial" w:cs="Arial"/>
          <w:i/>
          <w:sz w:val="20"/>
          <w:szCs w:val="20"/>
        </w:rPr>
        <w:t xml:space="preserve"> </w:t>
      </w:r>
      <w:r w:rsidRPr="00BA38DF">
        <w:rPr>
          <w:rFonts w:ascii="Arial" w:hAnsi="Arial" w:cs="Arial"/>
          <w:i/>
          <w:sz w:val="20"/>
          <w:szCs w:val="20"/>
        </w:rPr>
        <w:t>Dyrektor</w:t>
      </w:r>
      <w:r>
        <w:rPr>
          <w:rFonts w:ascii="Arial" w:hAnsi="Arial" w:cs="Arial"/>
          <w:i/>
          <w:sz w:val="20"/>
          <w:szCs w:val="20"/>
        </w:rPr>
        <w:t>a</w:t>
      </w:r>
      <w:r w:rsidRPr="00BA38DF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ds. Administracyjnych</w:t>
      </w:r>
    </w:p>
    <w:p w14:paraId="07624E81" w14:textId="77777777" w:rsidR="0045031A" w:rsidRPr="00BA38DF" w:rsidRDefault="0045031A" w:rsidP="0045031A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Krystyna Piątkowska</w:t>
      </w:r>
    </w:p>
    <w:p w14:paraId="7E13C4A9" w14:textId="77777777" w:rsidR="0045031A" w:rsidRDefault="0045031A" w:rsidP="004B4D7C">
      <w:pPr>
        <w:ind w:left="3119" w:firstLine="425"/>
        <w:jc w:val="right"/>
        <w:rPr>
          <w:rFonts w:ascii="Arial" w:hAnsi="Arial" w:cs="Arial"/>
          <w:i/>
        </w:rPr>
      </w:pPr>
    </w:p>
    <w:p w14:paraId="1F57ACF5" w14:textId="77777777" w:rsidR="0045031A" w:rsidRDefault="0045031A" w:rsidP="004B4D7C">
      <w:pPr>
        <w:ind w:left="3119" w:firstLine="425"/>
        <w:jc w:val="right"/>
        <w:rPr>
          <w:rFonts w:ascii="Arial" w:hAnsi="Arial" w:cs="Arial"/>
          <w:i/>
        </w:rPr>
      </w:pPr>
    </w:p>
    <w:p w14:paraId="0088F000" w14:textId="77777777" w:rsidR="0045031A" w:rsidRPr="004B39E0" w:rsidRDefault="0045031A" w:rsidP="004B4D7C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45031A" w:rsidRPr="004B39E0" w:rsidSect="0013621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5E666D" w14:textId="77777777" w:rsidR="00215B63" w:rsidRDefault="00215B63">
      <w:r>
        <w:separator/>
      </w:r>
    </w:p>
  </w:endnote>
  <w:endnote w:type="continuationSeparator" w:id="0">
    <w:p w14:paraId="44066D60" w14:textId="77777777" w:rsidR="00215B63" w:rsidRDefault="00215B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8E649" w14:textId="77777777" w:rsidR="00F27A76" w:rsidRDefault="00F27A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C5C4C1" w14:textId="77777777" w:rsidR="0013621B" w:rsidRPr="004B39E0" w:rsidRDefault="0013621B" w:rsidP="0013621B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D1A0318" w14:textId="77777777" w:rsidR="0013621B" w:rsidRDefault="0013621B" w:rsidP="0013621B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59F58789" w14:textId="77777777" w:rsidR="000C1E6F" w:rsidRDefault="000C1E6F" w:rsidP="0013621B">
    <w:pPr>
      <w:pStyle w:val="Stopka"/>
      <w:tabs>
        <w:tab w:val="clear" w:pos="4536"/>
      </w:tabs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8B6E7C" w14:textId="77777777" w:rsidR="00F27A76" w:rsidRDefault="00F27A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D23165" w14:textId="77777777" w:rsidR="00215B63" w:rsidRDefault="00215B63">
      <w:r>
        <w:separator/>
      </w:r>
    </w:p>
  </w:footnote>
  <w:footnote w:type="continuationSeparator" w:id="0">
    <w:p w14:paraId="4C6A66BF" w14:textId="77777777" w:rsidR="00215B63" w:rsidRDefault="00215B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E73141" w14:textId="77777777" w:rsidR="00F27A76" w:rsidRDefault="00F27A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783DD" w14:textId="77777777" w:rsidR="00F27A76" w:rsidRDefault="00F27A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6FF61B" w14:textId="77777777" w:rsidR="00F27A76" w:rsidRDefault="00F27A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B63"/>
    <w:rsid w:val="00022322"/>
    <w:rsid w:val="00042497"/>
    <w:rsid w:val="00045A09"/>
    <w:rsid w:val="000C1E6F"/>
    <w:rsid w:val="000E4E56"/>
    <w:rsid w:val="0013621B"/>
    <w:rsid w:val="0016527C"/>
    <w:rsid w:val="001A1468"/>
    <w:rsid w:val="001B7815"/>
    <w:rsid w:val="001C3F13"/>
    <w:rsid w:val="00211A34"/>
    <w:rsid w:val="00215B63"/>
    <w:rsid w:val="002716A3"/>
    <w:rsid w:val="002B1E4F"/>
    <w:rsid w:val="002B6761"/>
    <w:rsid w:val="003445A0"/>
    <w:rsid w:val="003A0AFC"/>
    <w:rsid w:val="003D611C"/>
    <w:rsid w:val="00431C0B"/>
    <w:rsid w:val="00437CAD"/>
    <w:rsid w:val="0045031A"/>
    <w:rsid w:val="004561CC"/>
    <w:rsid w:val="004657DA"/>
    <w:rsid w:val="004B2665"/>
    <w:rsid w:val="004B4D7C"/>
    <w:rsid w:val="004C3459"/>
    <w:rsid w:val="004E324A"/>
    <w:rsid w:val="004E7234"/>
    <w:rsid w:val="0054734E"/>
    <w:rsid w:val="00596EA3"/>
    <w:rsid w:val="00596FD7"/>
    <w:rsid w:val="005C35EA"/>
    <w:rsid w:val="005E5BFF"/>
    <w:rsid w:val="005F2CB0"/>
    <w:rsid w:val="00607F9B"/>
    <w:rsid w:val="00644DCB"/>
    <w:rsid w:val="00657C1E"/>
    <w:rsid w:val="006E3089"/>
    <w:rsid w:val="00712C39"/>
    <w:rsid w:val="00756CDA"/>
    <w:rsid w:val="00772A73"/>
    <w:rsid w:val="007C6731"/>
    <w:rsid w:val="007D7932"/>
    <w:rsid w:val="007E2ACC"/>
    <w:rsid w:val="007E68C5"/>
    <w:rsid w:val="00832144"/>
    <w:rsid w:val="008567C7"/>
    <w:rsid w:val="008574A5"/>
    <w:rsid w:val="008642B3"/>
    <w:rsid w:val="008A6C10"/>
    <w:rsid w:val="008D5CE3"/>
    <w:rsid w:val="008E5102"/>
    <w:rsid w:val="00915B9E"/>
    <w:rsid w:val="00952256"/>
    <w:rsid w:val="009660F9"/>
    <w:rsid w:val="0097748A"/>
    <w:rsid w:val="009F0E5C"/>
    <w:rsid w:val="00A029B8"/>
    <w:rsid w:val="00A02E94"/>
    <w:rsid w:val="00A91321"/>
    <w:rsid w:val="00AA02AC"/>
    <w:rsid w:val="00AB3A9D"/>
    <w:rsid w:val="00B21F1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30F1F"/>
    <w:rsid w:val="00D42C90"/>
    <w:rsid w:val="00D8427E"/>
    <w:rsid w:val="00E23743"/>
    <w:rsid w:val="00E30B2D"/>
    <w:rsid w:val="00E62859"/>
    <w:rsid w:val="00E85D70"/>
    <w:rsid w:val="00F245C5"/>
    <w:rsid w:val="00F27A76"/>
    <w:rsid w:val="00F336DE"/>
    <w:rsid w:val="00F33C66"/>
    <w:rsid w:val="00F83783"/>
    <w:rsid w:val="00F960D7"/>
    <w:rsid w:val="00FB7F50"/>
    <w:rsid w:val="00FC7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7E5D6AB"/>
  <w15:chartTrackingRefBased/>
  <w15:docId w15:val="{43BDD5E1-8455-4D3F-8502-DC1540FE3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02E9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rsid w:val="00A02E94"/>
    <w:rPr>
      <w:b/>
      <w:kern w:val="28"/>
      <w:sz w:val="24"/>
    </w:rPr>
  </w:style>
  <w:style w:type="character" w:customStyle="1" w:styleId="NagwekZnak">
    <w:name w:val="Nagłówek Znak"/>
    <w:link w:val="Nagwek"/>
    <w:rsid w:val="00A02E9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828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2025-05-06T05:39:00Z</cp:lastPrinted>
  <dcterms:created xsi:type="dcterms:W3CDTF">2025-05-06T05:42:00Z</dcterms:created>
  <dcterms:modified xsi:type="dcterms:W3CDTF">2025-05-06T05:42:00Z</dcterms:modified>
</cp:coreProperties>
</file>