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CC1A3" w14:textId="1EF9FFF9" w:rsidR="00986737" w:rsidRPr="009432A1" w:rsidRDefault="00222E18" w:rsidP="00E852F6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22E18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22E18">
        <w:rPr>
          <w:rFonts w:ascii="Arial" w:hAnsi="Arial" w:cs="Arial"/>
          <w:sz w:val="24"/>
          <w:szCs w:val="24"/>
        </w:rPr>
        <w:t>2025-04-2</w:t>
      </w:r>
      <w:r w:rsidR="00945640">
        <w:rPr>
          <w:rFonts w:ascii="Arial" w:hAnsi="Arial" w:cs="Arial"/>
          <w:sz w:val="24"/>
          <w:szCs w:val="24"/>
        </w:rPr>
        <w:t>3</w:t>
      </w:r>
    </w:p>
    <w:p w14:paraId="50BD5824" w14:textId="77777777" w:rsidR="00222E18" w:rsidRPr="00222E18" w:rsidRDefault="00222E18" w:rsidP="00E852F6">
      <w:pPr>
        <w:rPr>
          <w:rFonts w:ascii="Arial" w:hAnsi="Arial" w:cs="Arial"/>
          <w:b/>
          <w:bCs/>
          <w:sz w:val="24"/>
          <w:szCs w:val="24"/>
        </w:rPr>
      </w:pPr>
      <w:r w:rsidRPr="00222E1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AEB3353" w14:textId="77777777" w:rsidR="00986737" w:rsidRPr="009432A1" w:rsidRDefault="00222E18" w:rsidP="00E852F6">
      <w:pPr>
        <w:rPr>
          <w:rFonts w:ascii="Arial" w:hAnsi="Arial" w:cs="Arial"/>
          <w:b/>
          <w:bCs/>
          <w:sz w:val="24"/>
          <w:szCs w:val="24"/>
        </w:rPr>
      </w:pPr>
      <w:r w:rsidRPr="00222E1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C1CAD3F" w14:textId="77777777" w:rsidR="00986737" w:rsidRPr="009432A1" w:rsidRDefault="00222E18" w:rsidP="00E852F6">
      <w:pPr>
        <w:rPr>
          <w:rFonts w:ascii="Arial" w:hAnsi="Arial" w:cs="Arial"/>
          <w:sz w:val="24"/>
          <w:szCs w:val="24"/>
        </w:rPr>
      </w:pPr>
      <w:r w:rsidRPr="00222E18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22E18">
        <w:rPr>
          <w:rFonts w:ascii="Arial" w:hAnsi="Arial" w:cs="Arial"/>
          <w:sz w:val="24"/>
          <w:szCs w:val="24"/>
        </w:rPr>
        <w:t>7/19</w:t>
      </w:r>
    </w:p>
    <w:p w14:paraId="732F4FA2" w14:textId="77777777" w:rsidR="00986737" w:rsidRPr="009432A1" w:rsidRDefault="00222E18" w:rsidP="00E852F6">
      <w:pPr>
        <w:rPr>
          <w:rFonts w:ascii="Arial" w:hAnsi="Arial" w:cs="Arial"/>
          <w:sz w:val="24"/>
          <w:szCs w:val="24"/>
        </w:rPr>
      </w:pPr>
      <w:r w:rsidRPr="00222E18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22E18">
        <w:rPr>
          <w:rFonts w:ascii="Arial" w:hAnsi="Arial" w:cs="Arial"/>
          <w:sz w:val="24"/>
          <w:szCs w:val="24"/>
        </w:rPr>
        <w:t>Poznań</w:t>
      </w:r>
    </w:p>
    <w:p w14:paraId="4A2F2FC9" w14:textId="3636E3CF" w:rsidR="00986737" w:rsidRDefault="00986737" w:rsidP="00E852F6">
      <w:pPr>
        <w:jc w:val="both"/>
        <w:rPr>
          <w:rFonts w:ascii="Arial" w:hAnsi="Arial" w:cs="Arial"/>
          <w:bCs/>
          <w:sz w:val="18"/>
          <w:szCs w:val="18"/>
        </w:rPr>
      </w:pPr>
    </w:p>
    <w:p w14:paraId="719F259A" w14:textId="77777777" w:rsidR="00E852F6" w:rsidRDefault="00E852F6" w:rsidP="00E852F6">
      <w:pPr>
        <w:jc w:val="both"/>
        <w:rPr>
          <w:bCs/>
          <w:sz w:val="18"/>
          <w:szCs w:val="18"/>
        </w:rPr>
      </w:pPr>
    </w:p>
    <w:p w14:paraId="367134F7" w14:textId="77777777" w:rsidR="00F06891" w:rsidRPr="009432A1" w:rsidRDefault="00F06891" w:rsidP="00E852F6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0332E7C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42EACC" w14:textId="7AF64EBA" w:rsidR="00945640" w:rsidRDefault="00945640" w:rsidP="00E852F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SPROSTOWANIE</w:t>
            </w:r>
          </w:p>
          <w:p w14:paraId="0F491EE5" w14:textId="4D6DFAFF" w:rsidR="00986737" w:rsidRPr="00CF7835" w:rsidRDefault="00986737" w:rsidP="00E852F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F48A73F" w14:textId="77777777" w:rsidR="00F06891" w:rsidRDefault="00F06891" w:rsidP="00E852F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52F158D6" w14:textId="3009B3EF" w:rsidR="00986737" w:rsidRPr="00382A4A" w:rsidRDefault="00986737" w:rsidP="00E852F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FE9EA68" w14:textId="77777777" w:rsidR="00986737" w:rsidRPr="004E4B64" w:rsidRDefault="00986737" w:rsidP="00E852F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9EB9465" w14:textId="77777777" w:rsidTr="005A632E">
        <w:tc>
          <w:tcPr>
            <w:tcW w:w="2269" w:type="dxa"/>
            <w:shd w:val="clear" w:color="auto" w:fill="auto"/>
          </w:tcPr>
          <w:p w14:paraId="1BD2480A" w14:textId="77777777" w:rsidR="00986737" w:rsidRPr="004E4B64" w:rsidRDefault="00986737" w:rsidP="00E852F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225A35" w14:textId="77777777" w:rsidR="00986737" w:rsidRPr="004E4B64" w:rsidRDefault="00222E18" w:rsidP="00E852F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2E18">
              <w:rPr>
                <w:rFonts w:ascii="Arial" w:hAnsi="Arial" w:cs="Arial"/>
                <w:bCs/>
                <w:sz w:val="24"/>
                <w:szCs w:val="24"/>
              </w:rPr>
              <w:t>Zakup niespecjalistycznego sprzętu medycznego, w tym jednorazowego - 10 zadań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22E18" w:rsidRPr="004E4B64" w14:paraId="2A8BAFEA" w14:textId="77777777" w:rsidTr="00FB7AF0">
        <w:tc>
          <w:tcPr>
            <w:tcW w:w="2269" w:type="dxa"/>
            <w:shd w:val="clear" w:color="auto" w:fill="auto"/>
          </w:tcPr>
          <w:p w14:paraId="3DA8CB52" w14:textId="77777777" w:rsidR="00222E18" w:rsidRPr="004E4B64" w:rsidRDefault="00222E18" w:rsidP="00E852F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8CE075" w14:textId="77777777" w:rsidR="00222E18" w:rsidRPr="004E4B64" w:rsidRDefault="00222E18" w:rsidP="00E852F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2E18">
              <w:rPr>
                <w:rFonts w:ascii="Arial" w:hAnsi="Arial" w:cs="Arial"/>
                <w:bCs/>
                <w:sz w:val="24"/>
                <w:szCs w:val="24"/>
              </w:rPr>
              <w:t>SZW/DZP/24/2025</w:t>
            </w:r>
          </w:p>
        </w:tc>
      </w:tr>
    </w:tbl>
    <w:p w14:paraId="4BE85B74" w14:textId="77777777" w:rsidR="00A80738" w:rsidRPr="00986737" w:rsidRDefault="00A80738" w:rsidP="00E852F6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70AD0E9F" w14:textId="77777777" w:rsidR="00F06891" w:rsidRDefault="00F06891" w:rsidP="00E852F6">
      <w:pPr>
        <w:jc w:val="both"/>
        <w:rPr>
          <w:rFonts w:ascii="Arial" w:hAnsi="Arial" w:cs="Arial"/>
          <w:sz w:val="24"/>
          <w:szCs w:val="24"/>
        </w:rPr>
      </w:pPr>
    </w:p>
    <w:p w14:paraId="7DEFB56F" w14:textId="21450A68" w:rsidR="00A80738" w:rsidRDefault="00E852F6" w:rsidP="00E852F6">
      <w:pPr>
        <w:jc w:val="both"/>
        <w:rPr>
          <w:rFonts w:ascii="Arial" w:hAnsi="Arial" w:cs="Arial"/>
          <w:sz w:val="24"/>
          <w:szCs w:val="24"/>
        </w:rPr>
      </w:pPr>
      <w:r w:rsidRPr="00E852F6">
        <w:rPr>
          <w:rFonts w:ascii="Arial" w:hAnsi="Arial" w:cs="Arial"/>
          <w:sz w:val="24"/>
          <w:szCs w:val="24"/>
        </w:rPr>
        <w:t xml:space="preserve">Zamawiający, działając w trybie art. 222 ust. 4 ustawy Prawo Zamówień Publicznych, informuje </w:t>
      </w:r>
      <w:r w:rsidR="00945640">
        <w:rPr>
          <w:rFonts w:ascii="Arial" w:hAnsi="Arial" w:cs="Arial"/>
          <w:sz w:val="24"/>
          <w:szCs w:val="24"/>
        </w:rPr>
        <w:t xml:space="preserve">o sprostowaniu informacji z otwarcia ofert z dnia </w:t>
      </w:r>
      <w:r w:rsidR="00222E18" w:rsidRPr="00222E18">
        <w:rPr>
          <w:rFonts w:ascii="Arial" w:hAnsi="Arial" w:cs="Arial"/>
          <w:sz w:val="24"/>
          <w:szCs w:val="24"/>
        </w:rPr>
        <w:t>22/04/202</w:t>
      </w:r>
      <w:r w:rsidR="00945640">
        <w:rPr>
          <w:rFonts w:ascii="Arial" w:hAnsi="Arial" w:cs="Arial"/>
          <w:sz w:val="24"/>
          <w:szCs w:val="24"/>
        </w:rPr>
        <w:t>5r.</w:t>
      </w:r>
    </w:p>
    <w:p w14:paraId="4D4CEB73" w14:textId="77777777" w:rsidR="00945640" w:rsidRDefault="00945640" w:rsidP="00E852F6">
      <w:pPr>
        <w:jc w:val="both"/>
        <w:rPr>
          <w:rFonts w:ascii="Arial" w:hAnsi="Arial" w:cs="Arial"/>
          <w:sz w:val="24"/>
          <w:szCs w:val="24"/>
        </w:rPr>
      </w:pPr>
    </w:p>
    <w:p w14:paraId="1A47A073" w14:textId="68442FD3" w:rsidR="00945640" w:rsidRPr="00986737" w:rsidRDefault="00945640" w:rsidP="00F068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Firma </w:t>
      </w:r>
      <w:proofErr w:type="spellStart"/>
      <w:r w:rsidRPr="00222E18">
        <w:rPr>
          <w:rFonts w:ascii="Arial" w:hAnsi="Arial" w:cs="Arial"/>
          <w:sz w:val="24"/>
          <w:szCs w:val="24"/>
        </w:rPr>
        <w:t>Medicavera</w:t>
      </w:r>
      <w:proofErr w:type="spellEnd"/>
      <w:r w:rsidRPr="00222E18">
        <w:rPr>
          <w:rFonts w:ascii="Arial" w:hAnsi="Arial" w:cs="Arial"/>
          <w:sz w:val="24"/>
          <w:szCs w:val="24"/>
        </w:rPr>
        <w:t xml:space="preserve"> Sp. z o.o.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Dahlhasen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Group</w:t>
      </w:r>
      <w:proofErr w:type="spellEnd"/>
      <w:r>
        <w:rPr>
          <w:rFonts w:ascii="Arial" w:hAnsi="Arial" w:cs="Arial"/>
          <w:sz w:val="24"/>
          <w:szCs w:val="24"/>
        </w:rPr>
        <w:t xml:space="preserve"> z siedzibą Szczecinie </w:t>
      </w:r>
      <w:r w:rsidR="00F06891">
        <w:rPr>
          <w:rFonts w:ascii="Arial" w:hAnsi="Arial" w:cs="Arial"/>
          <w:sz w:val="24"/>
          <w:szCs w:val="24"/>
        </w:rPr>
        <w:t xml:space="preserve">(Oferta nr 1) </w:t>
      </w:r>
      <w:r>
        <w:rPr>
          <w:rFonts w:ascii="Arial" w:hAnsi="Arial" w:cs="Arial"/>
          <w:sz w:val="24"/>
          <w:szCs w:val="24"/>
        </w:rPr>
        <w:t>złożyła ofertę na zadanie częściowe nr 8</w:t>
      </w:r>
      <w:r w:rsidR="00F06891">
        <w:rPr>
          <w:rFonts w:ascii="Arial" w:hAnsi="Arial" w:cs="Arial"/>
          <w:sz w:val="24"/>
          <w:szCs w:val="24"/>
        </w:rPr>
        <w:t>, a nie jak podano w informacji z dnia 22/04/2025 na zadanie częściowe nr 1. Cena oferty bez zmian – 10 368,00zł.</w:t>
      </w:r>
    </w:p>
    <w:p w14:paraId="3CCE7AAA" w14:textId="48E32CA0" w:rsidR="00945640" w:rsidRPr="00BB547B" w:rsidRDefault="00945640" w:rsidP="00E852F6">
      <w:pPr>
        <w:jc w:val="both"/>
        <w:rPr>
          <w:rFonts w:ascii="Arial" w:hAnsi="Arial" w:cs="Arial"/>
          <w:sz w:val="24"/>
          <w:szCs w:val="24"/>
        </w:rPr>
      </w:pPr>
    </w:p>
    <w:p w14:paraId="32AF50F8" w14:textId="77777777" w:rsidR="00E852F6" w:rsidRDefault="00E852F6" w:rsidP="00E852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18C4AEB" w14:textId="39ACBBD9" w:rsidR="00A80738" w:rsidRDefault="00A80738" w:rsidP="00E852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B20248B" w14:textId="77777777" w:rsidR="00E8233C" w:rsidRDefault="00E8233C" w:rsidP="00E852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8E7AB65" w14:textId="77777777" w:rsidR="00E8233C" w:rsidRPr="00AE6A34" w:rsidRDefault="00E8233C" w:rsidP="00E8233C">
      <w:pPr>
        <w:pStyle w:val="Tekstpodstawowy"/>
        <w:spacing w:line="240" w:lineRule="auto"/>
        <w:jc w:val="right"/>
        <w:rPr>
          <w:rFonts w:ascii="Arial" w:hAnsi="Arial" w:cs="Arial"/>
          <w:i/>
          <w:szCs w:val="24"/>
        </w:rPr>
      </w:pPr>
      <w:r w:rsidRPr="00AE6A34">
        <w:rPr>
          <w:rFonts w:ascii="Arial" w:hAnsi="Arial" w:cs="Arial"/>
          <w:i/>
          <w:szCs w:val="24"/>
        </w:rPr>
        <w:t>/-/ p.o. Z-</w:t>
      </w:r>
      <w:proofErr w:type="spellStart"/>
      <w:r w:rsidRPr="00AE6A34">
        <w:rPr>
          <w:rFonts w:ascii="Arial" w:hAnsi="Arial" w:cs="Arial"/>
          <w:i/>
          <w:szCs w:val="24"/>
        </w:rPr>
        <w:t>cy</w:t>
      </w:r>
      <w:proofErr w:type="spellEnd"/>
      <w:r w:rsidRPr="00AE6A34">
        <w:rPr>
          <w:rFonts w:ascii="Arial" w:hAnsi="Arial" w:cs="Arial"/>
          <w:i/>
          <w:szCs w:val="24"/>
        </w:rPr>
        <w:t xml:space="preserve"> Dyrektora ds. Administracyjnych</w:t>
      </w:r>
    </w:p>
    <w:p w14:paraId="4AA71B75" w14:textId="77777777" w:rsidR="00E8233C" w:rsidRPr="00E935D6" w:rsidRDefault="00E8233C" w:rsidP="00E8233C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  <w:r w:rsidRPr="00AE6A34">
        <w:rPr>
          <w:rFonts w:ascii="Arial" w:hAnsi="Arial" w:cs="Arial"/>
          <w:i/>
          <w:szCs w:val="24"/>
        </w:rPr>
        <w:t>Krystyna Piątkowska</w:t>
      </w:r>
    </w:p>
    <w:p w14:paraId="76CC1D9C" w14:textId="77777777" w:rsidR="00E8233C" w:rsidRDefault="00E8233C" w:rsidP="00E852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328DED5" w14:textId="77777777" w:rsidR="00E8233C" w:rsidRDefault="00E8233C" w:rsidP="00E852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2A8DB1D" w14:textId="77777777" w:rsidR="00E8233C" w:rsidRPr="00BB547B" w:rsidRDefault="00E8233C" w:rsidP="00E852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E8233C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101FD" w14:textId="77777777" w:rsidR="0037104E" w:rsidRDefault="0037104E">
      <w:r>
        <w:separator/>
      </w:r>
    </w:p>
  </w:endnote>
  <w:endnote w:type="continuationSeparator" w:id="0">
    <w:p w14:paraId="7243C45A" w14:textId="77777777" w:rsidR="0037104E" w:rsidRDefault="00371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68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A99C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824D" w14:textId="1E7F2208" w:rsidR="00986737" w:rsidRPr="00986737" w:rsidRDefault="00E8233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E6408C" wp14:editId="783B858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0C77B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6919FE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C63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9F1FF3" w14:textId="77777777" w:rsidR="009F189D" w:rsidRDefault="009F189D">
    <w:pPr>
      <w:pStyle w:val="Stopka"/>
      <w:tabs>
        <w:tab w:val="clear" w:pos="4536"/>
      </w:tabs>
      <w:jc w:val="center"/>
    </w:pPr>
  </w:p>
  <w:p w14:paraId="139975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1C825" w14:textId="77777777" w:rsidR="0037104E" w:rsidRDefault="0037104E">
      <w:r>
        <w:separator/>
      </w:r>
    </w:p>
  </w:footnote>
  <w:footnote w:type="continuationSeparator" w:id="0">
    <w:p w14:paraId="679F7B1B" w14:textId="77777777" w:rsidR="0037104E" w:rsidRDefault="00371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8B26" w14:textId="77777777" w:rsidR="00222E18" w:rsidRDefault="00222E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98DFF" w14:textId="77777777" w:rsidR="00222E18" w:rsidRDefault="00222E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F9A21" w14:textId="77777777" w:rsidR="00222E18" w:rsidRDefault="00222E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04E"/>
    <w:rsid w:val="00007727"/>
    <w:rsid w:val="00017720"/>
    <w:rsid w:val="00035488"/>
    <w:rsid w:val="000D7F25"/>
    <w:rsid w:val="000E00E5"/>
    <w:rsid w:val="00173B20"/>
    <w:rsid w:val="001965A9"/>
    <w:rsid w:val="001C69FF"/>
    <w:rsid w:val="001E1CDE"/>
    <w:rsid w:val="00222E18"/>
    <w:rsid w:val="0023318D"/>
    <w:rsid w:val="002B3D36"/>
    <w:rsid w:val="0037104E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45640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8233C"/>
    <w:rsid w:val="00E852F6"/>
    <w:rsid w:val="00EA3476"/>
    <w:rsid w:val="00F06891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A5FFAA"/>
  <w15:chartTrackingRefBased/>
  <w15:docId w15:val="{CA3746DD-3072-4FA1-8C1A-97DD467A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7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4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1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32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99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9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28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37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66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91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49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04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41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23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7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10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36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3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8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10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39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20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21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74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62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32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31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7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34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89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6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5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9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50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10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6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9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70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19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8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2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2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1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89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86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45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79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92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12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8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1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2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2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13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47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0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48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54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77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2025-04-23T07:41:00Z</cp:lastPrinted>
  <dcterms:created xsi:type="dcterms:W3CDTF">2025-04-23T07:42:00Z</dcterms:created>
  <dcterms:modified xsi:type="dcterms:W3CDTF">2025-04-23T07:42:00Z</dcterms:modified>
</cp:coreProperties>
</file>