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CC1A3" w14:textId="77777777" w:rsidR="00986737" w:rsidRPr="009432A1" w:rsidRDefault="00222E18" w:rsidP="00E852F6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22E18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22E18">
        <w:rPr>
          <w:rFonts w:ascii="Arial" w:hAnsi="Arial" w:cs="Arial"/>
          <w:sz w:val="24"/>
          <w:szCs w:val="24"/>
        </w:rPr>
        <w:t>2025-04-22</w:t>
      </w:r>
    </w:p>
    <w:p w14:paraId="50BD5824" w14:textId="77777777" w:rsidR="00222E18" w:rsidRPr="00222E18" w:rsidRDefault="00222E18" w:rsidP="00E852F6">
      <w:pPr>
        <w:rPr>
          <w:rFonts w:ascii="Arial" w:hAnsi="Arial" w:cs="Arial"/>
          <w:b/>
          <w:bCs/>
          <w:sz w:val="24"/>
          <w:szCs w:val="24"/>
        </w:rPr>
      </w:pPr>
      <w:r w:rsidRPr="00222E1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AEB3353" w14:textId="77777777" w:rsidR="00986737" w:rsidRPr="009432A1" w:rsidRDefault="00222E18" w:rsidP="00E852F6">
      <w:pPr>
        <w:rPr>
          <w:rFonts w:ascii="Arial" w:hAnsi="Arial" w:cs="Arial"/>
          <w:b/>
          <w:bCs/>
          <w:sz w:val="24"/>
          <w:szCs w:val="24"/>
        </w:rPr>
      </w:pPr>
      <w:r w:rsidRPr="00222E1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C1CAD3F" w14:textId="77777777" w:rsidR="00986737" w:rsidRPr="009432A1" w:rsidRDefault="00222E18" w:rsidP="00E852F6">
      <w:pPr>
        <w:rPr>
          <w:rFonts w:ascii="Arial" w:hAnsi="Arial" w:cs="Arial"/>
          <w:sz w:val="24"/>
          <w:szCs w:val="24"/>
        </w:rPr>
      </w:pPr>
      <w:r w:rsidRPr="00222E18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22E18">
        <w:rPr>
          <w:rFonts w:ascii="Arial" w:hAnsi="Arial" w:cs="Arial"/>
          <w:sz w:val="24"/>
          <w:szCs w:val="24"/>
        </w:rPr>
        <w:t>7/19</w:t>
      </w:r>
    </w:p>
    <w:p w14:paraId="732F4FA2" w14:textId="77777777" w:rsidR="00986737" w:rsidRPr="009432A1" w:rsidRDefault="00222E18" w:rsidP="00E852F6">
      <w:pPr>
        <w:rPr>
          <w:rFonts w:ascii="Arial" w:hAnsi="Arial" w:cs="Arial"/>
          <w:sz w:val="24"/>
          <w:szCs w:val="24"/>
        </w:rPr>
      </w:pPr>
      <w:r w:rsidRPr="00222E18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22E18">
        <w:rPr>
          <w:rFonts w:ascii="Arial" w:hAnsi="Arial" w:cs="Arial"/>
          <w:sz w:val="24"/>
          <w:szCs w:val="24"/>
        </w:rPr>
        <w:t>Poznań</w:t>
      </w:r>
    </w:p>
    <w:p w14:paraId="4A2F2FC9" w14:textId="3636E3CF" w:rsidR="00986737" w:rsidRDefault="00986737" w:rsidP="00E852F6">
      <w:pPr>
        <w:jc w:val="both"/>
        <w:rPr>
          <w:rFonts w:ascii="Arial" w:hAnsi="Arial" w:cs="Arial"/>
          <w:bCs/>
          <w:sz w:val="18"/>
          <w:szCs w:val="18"/>
        </w:rPr>
      </w:pPr>
    </w:p>
    <w:p w14:paraId="719F259A" w14:textId="77777777" w:rsidR="00E852F6" w:rsidRPr="009432A1" w:rsidRDefault="00E852F6" w:rsidP="00E852F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332E7C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491EE5" w14:textId="77777777" w:rsidR="00986737" w:rsidRPr="00CF7835" w:rsidRDefault="00986737" w:rsidP="00E852F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2F158D6" w14:textId="77777777" w:rsidR="00986737" w:rsidRPr="00382A4A" w:rsidRDefault="00986737" w:rsidP="00E852F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FE9EA68" w14:textId="77777777" w:rsidR="00986737" w:rsidRPr="004E4B64" w:rsidRDefault="00986737" w:rsidP="00E852F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9EB9465" w14:textId="77777777" w:rsidTr="005A632E">
        <w:tc>
          <w:tcPr>
            <w:tcW w:w="2269" w:type="dxa"/>
            <w:shd w:val="clear" w:color="auto" w:fill="auto"/>
          </w:tcPr>
          <w:p w14:paraId="1BD2480A" w14:textId="77777777" w:rsidR="00986737" w:rsidRPr="004E4B64" w:rsidRDefault="00986737" w:rsidP="00E852F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225A35" w14:textId="77777777" w:rsidR="00986737" w:rsidRPr="004E4B64" w:rsidRDefault="00222E18" w:rsidP="00E852F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2E18">
              <w:rPr>
                <w:rFonts w:ascii="Arial" w:hAnsi="Arial" w:cs="Arial"/>
                <w:bCs/>
                <w:sz w:val="24"/>
                <w:szCs w:val="24"/>
              </w:rPr>
              <w:t>Zakup niespecjalistycznego sprzętu medycznego, w tym jednorazowego - 10 zadań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22E18" w:rsidRPr="004E4B64" w14:paraId="2A8BAFEA" w14:textId="77777777" w:rsidTr="00FB7AF0">
        <w:tc>
          <w:tcPr>
            <w:tcW w:w="2269" w:type="dxa"/>
            <w:shd w:val="clear" w:color="auto" w:fill="auto"/>
          </w:tcPr>
          <w:p w14:paraId="3DA8CB52" w14:textId="77777777" w:rsidR="00222E18" w:rsidRPr="004E4B64" w:rsidRDefault="00222E18" w:rsidP="00E852F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8CE075" w14:textId="77777777" w:rsidR="00222E18" w:rsidRPr="004E4B64" w:rsidRDefault="00222E18" w:rsidP="00E852F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2E18">
              <w:rPr>
                <w:rFonts w:ascii="Arial" w:hAnsi="Arial" w:cs="Arial"/>
                <w:bCs/>
                <w:sz w:val="24"/>
                <w:szCs w:val="24"/>
              </w:rPr>
              <w:t>SZW/DZP/24/2025</w:t>
            </w:r>
          </w:p>
        </w:tc>
      </w:tr>
    </w:tbl>
    <w:p w14:paraId="4BE85B74" w14:textId="77777777" w:rsidR="00A80738" w:rsidRPr="00986737" w:rsidRDefault="00A80738" w:rsidP="00E852F6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2C095ADE" w14:textId="4DCE3EA3" w:rsidR="00D665F5" w:rsidRDefault="00D665F5" w:rsidP="00E852F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22E18" w:rsidRPr="00222E18">
        <w:rPr>
          <w:rFonts w:ascii="Arial" w:hAnsi="Arial" w:cs="Arial"/>
          <w:sz w:val="24"/>
          <w:szCs w:val="24"/>
        </w:rPr>
        <w:t>(</w:t>
      </w:r>
      <w:proofErr w:type="spellStart"/>
      <w:r w:rsidR="00222E18" w:rsidRPr="00222E18">
        <w:rPr>
          <w:rFonts w:ascii="Arial" w:hAnsi="Arial" w:cs="Arial"/>
          <w:sz w:val="24"/>
          <w:szCs w:val="24"/>
        </w:rPr>
        <w:t>t.j</w:t>
      </w:r>
      <w:proofErr w:type="spellEnd"/>
      <w:r w:rsidR="00222E18" w:rsidRPr="00222E18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5F86683" w14:textId="77777777" w:rsid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</w:p>
    <w:p w14:paraId="3C239D4D" w14:textId="77777777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6B063B6" w14:textId="5FAF1BCD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15834,00 zł brutto</w:t>
      </w:r>
    </w:p>
    <w:p w14:paraId="722A7B3C" w14:textId="01D55FC5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66297,44 zł brutto</w:t>
      </w:r>
    </w:p>
    <w:p w14:paraId="7B4C464B" w14:textId="1372271C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5055,00 zł brutto</w:t>
      </w:r>
    </w:p>
    <w:p w14:paraId="623267A0" w14:textId="16D5006D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1680,00 zł brutto</w:t>
      </w:r>
    </w:p>
    <w:p w14:paraId="1C1FC640" w14:textId="76340146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1397,76 zł brutto</w:t>
      </w:r>
    </w:p>
    <w:p w14:paraId="0A2F31C4" w14:textId="5F1B69A3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3653,00 zł brutto</w:t>
      </w:r>
    </w:p>
    <w:p w14:paraId="1CC90E39" w14:textId="3FE649FE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18573,80 zł brutto</w:t>
      </w:r>
    </w:p>
    <w:p w14:paraId="15A43011" w14:textId="302072CE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15256,00 zł brutto</w:t>
      </w:r>
    </w:p>
    <w:p w14:paraId="392402AD" w14:textId="4291C8CE" w:rsidR="00E852F6" w:rsidRP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527,00 zł brutto</w:t>
      </w:r>
    </w:p>
    <w:p w14:paraId="6FA2B645" w14:textId="7FC813CE" w:rsidR="00E852F6" w:rsidRDefault="00E852F6" w:rsidP="00E852F6">
      <w:pPr>
        <w:jc w:val="both"/>
        <w:rPr>
          <w:rFonts w:ascii="Arial" w:hAnsi="Arial" w:cs="Arial"/>
          <w:sz w:val="24"/>
          <w:szCs w:val="24"/>
        </w:rPr>
      </w:pPr>
      <w:r w:rsidRPr="00E852F6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E852F6">
        <w:rPr>
          <w:rFonts w:ascii="Arial" w:hAnsi="Arial" w:cs="Arial"/>
          <w:sz w:val="24"/>
          <w:szCs w:val="24"/>
        </w:rPr>
        <w:t>1650,00 zł brutto</w:t>
      </w:r>
      <w:r>
        <w:rPr>
          <w:rFonts w:ascii="Arial" w:hAnsi="Arial" w:cs="Arial"/>
          <w:sz w:val="24"/>
          <w:szCs w:val="24"/>
        </w:rPr>
        <w:t>.</w:t>
      </w:r>
    </w:p>
    <w:p w14:paraId="203F5C93" w14:textId="77777777" w:rsidR="00E852F6" w:rsidRPr="00BB547B" w:rsidRDefault="00E852F6" w:rsidP="00E852F6">
      <w:pPr>
        <w:jc w:val="both"/>
        <w:rPr>
          <w:rFonts w:ascii="Arial" w:hAnsi="Arial" w:cs="Arial"/>
          <w:sz w:val="24"/>
          <w:szCs w:val="24"/>
        </w:rPr>
      </w:pPr>
    </w:p>
    <w:p w14:paraId="7DEFB56F" w14:textId="77777777" w:rsidR="00A80738" w:rsidRPr="00BB547B" w:rsidRDefault="00D665F5" w:rsidP="00E852F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22E18" w:rsidRPr="00222E18">
        <w:rPr>
          <w:rFonts w:ascii="Arial" w:hAnsi="Arial" w:cs="Arial"/>
          <w:sz w:val="24"/>
          <w:szCs w:val="24"/>
        </w:rPr>
        <w:t>22/04/2025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22E18" w:rsidRPr="00222E18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678"/>
        <w:gridCol w:w="2551"/>
      </w:tblGrid>
      <w:tr w:rsidR="006B27ED" w:rsidRPr="00E852F6" w14:paraId="5CD02598" w14:textId="77777777" w:rsidTr="00E852F6">
        <w:tc>
          <w:tcPr>
            <w:tcW w:w="851" w:type="dxa"/>
            <w:shd w:val="clear" w:color="auto" w:fill="F2F2F2"/>
            <w:vAlign w:val="center"/>
          </w:tcPr>
          <w:p w14:paraId="70106BC4" w14:textId="77777777" w:rsidR="006B27ED" w:rsidRPr="00E852F6" w:rsidRDefault="00986737" w:rsidP="00E852F6">
            <w:pPr>
              <w:jc w:val="center"/>
              <w:rPr>
                <w:rFonts w:ascii="Arial" w:hAnsi="Arial" w:cs="Arial"/>
              </w:rPr>
            </w:pPr>
            <w:r w:rsidRPr="00E852F6">
              <w:rPr>
                <w:rFonts w:ascii="Arial" w:hAnsi="Arial" w:cs="Arial"/>
              </w:rPr>
              <w:t>Oferta n</w:t>
            </w:r>
            <w:r w:rsidR="006B27ED" w:rsidRPr="00E852F6">
              <w:rPr>
                <w:rFonts w:ascii="Arial" w:hAnsi="Arial" w:cs="Arial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1033590" w14:textId="77777777" w:rsidR="006B27ED" w:rsidRPr="00E852F6" w:rsidRDefault="00986737" w:rsidP="00E852F6">
            <w:pPr>
              <w:jc w:val="center"/>
              <w:rPr>
                <w:rFonts w:ascii="Arial" w:hAnsi="Arial" w:cs="Arial"/>
              </w:rPr>
            </w:pPr>
            <w:r w:rsidRPr="00E852F6">
              <w:rPr>
                <w:rFonts w:ascii="Arial" w:hAnsi="Arial" w:cs="Arial"/>
              </w:rPr>
              <w:t>Część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332ABCCA" w14:textId="77777777" w:rsidR="006B27ED" w:rsidRPr="00E852F6" w:rsidRDefault="006B27ED" w:rsidP="00E852F6">
            <w:pPr>
              <w:jc w:val="center"/>
              <w:rPr>
                <w:rFonts w:ascii="Arial" w:hAnsi="Arial" w:cs="Arial"/>
              </w:rPr>
            </w:pPr>
            <w:r w:rsidRPr="00E852F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999654E" w14:textId="77777777" w:rsidR="006B27ED" w:rsidRPr="00E852F6" w:rsidRDefault="006B27ED" w:rsidP="00E852F6">
            <w:pPr>
              <w:jc w:val="center"/>
              <w:rPr>
                <w:rFonts w:ascii="Arial" w:hAnsi="Arial" w:cs="Arial"/>
              </w:rPr>
            </w:pPr>
            <w:r w:rsidRPr="00E852F6">
              <w:rPr>
                <w:rFonts w:ascii="Arial" w:hAnsi="Arial" w:cs="Arial"/>
              </w:rPr>
              <w:t>Cena oferty</w:t>
            </w:r>
          </w:p>
        </w:tc>
      </w:tr>
      <w:tr w:rsidR="00222E18" w:rsidRPr="00BB547B" w14:paraId="14E00D55" w14:textId="77777777" w:rsidTr="00E852F6">
        <w:tc>
          <w:tcPr>
            <w:tcW w:w="851" w:type="dxa"/>
            <w:shd w:val="clear" w:color="auto" w:fill="auto"/>
            <w:vAlign w:val="center"/>
          </w:tcPr>
          <w:p w14:paraId="383F2444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5F1BB1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00B65116" w14:textId="31CA161A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Medicavera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  <w:r w:rsidR="00E823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8233C">
              <w:rPr>
                <w:rFonts w:ascii="Arial" w:hAnsi="Arial" w:cs="Arial"/>
                <w:sz w:val="24"/>
                <w:szCs w:val="24"/>
              </w:rPr>
              <w:t>Dahlhasen</w:t>
            </w:r>
            <w:proofErr w:type="spellEnd"/>
            <w:r w:rsidR="00E8233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8233C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</w:p>
          <w:p w14:paraId="100B2F1A" w14:textId="77777777" w:rsidR="00E8233C" w:rsidRDefault="00222E18" w:rsidP="00E8233C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E8233C">
              <w:rPr>
                <w:rFonts w:ascii="Arial" w:hAnsi="Arial" w:cs="Arial"/>
                <w:sz w:val="24"/>
                <w:szCs w:val="24"/>
              </w:rPr>
              <w:t>Majowa 2</w:t>
            </w:r>
          </w:p>
          <w:p w14:paraId="6822849C" w14:textId="3773B403" w:rsidR="00222E18" w:rsidRPr="00986737" w:rsidRDefault="00E8233C" w:rsidP="00E823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71-374</w:t>
            </w:r>
            <w:r w:rsidR="00222E18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2E18" w:rsidRPr="00222E18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463EB3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10 368.00 zł</w:t>
            </w:r>
          </w:p>
        </w:tc>
      </w:tr>
      <w:tr w:rsidR="00222E18" w:rsidRPr="00BB547B" w14:paraId="57598825" w14:textId="77777777" w:rsidTr="00E852F6">
        <w:tc>
          <w:tcPr>
            <w:tcW w:w="851" w:type="dxa"/>
            <w:shd w:val="clear" w:color="auto" w:fill="auto"/>
            <w:vAlign w:val="center"/>
          </w:tcPr>
          <w:p w14:paraId="726C211C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3F27F5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14:paraId="46ECB45A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NZ TECHNO SP.Z.O.O.</w:t>
            </w:r>
          </w:p>
          <w:p w14:paraId="01CFAC14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BERNEŃSKA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5A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092467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03-976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C6528B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34 592.40 zł</w:t>
            </w:r>
          </w:p>
        </w:tc>
      </w:tr>
      <w:tr w:rsidR="00222E18" w:rsidRPr="00BB547B" w14:paraId="6F551D3C" w14:textId="77777777" w:rsidTr="00E852F6">
        <w:tc>
          <w:tcPr>
            <w:tcW w:w="851" w:type="dxa"/>
            <w:shd w:val="clear" w:color="auto" w:fill="auto"/>
            <w:vAlign w:val="center"/>
          </w:tcPr>
          <w:p w14:paraId="20C8D1A1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1ECD54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14:paraId="5FB7E010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Billmed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Sp.zo.o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1BA9C5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Krypska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24/1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4CA9E2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04-082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1E093C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8 910.00 zł</w:t>
            </w:r>
          </w:p>
        </w:tc>
      </w:tr>
      <w:tr w:rsidR="00222E18" w:rsidRPr="00BB547B" w14:paraId="158BD7FB" w14:textId="77777777" w:rsidTr="00E852F6">
        <w:tc>
          <w:tcPr>
            <w:tcW w:w="851" w:type="dxa"/>
            <w:shd w:val="clear" w:color="auto" w:fill="auto"/>
            <w:vAlign w:val="center"/>
          </w:tcPr>
          <w:p w14:paraId="2F4F69DA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9CAF22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59F76425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02C9D382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ul. 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C3E391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FDF423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1 296.00 zł</w:t>
            </w:r>
          </w:p>
        </w:tc>
      </w:tr>
      <w:tr w:rsidR="00222E18" w:rsidRPr="00BB547B" w14:paraId="12FFB0EA" w14:textId="77777777" w:rsidTr="00E852F6">
        <w:tc>
          <w:tcPr>
            <w:tcW w:w="851" w:type="dxa"/>
            <w:shd w:val="clear" w:color="auto" w:fill="auto"/>
            <w:vAlign w:val="center"/>
          </w:tcPr>
          <w:p w14:paraId="30E975ED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5DD25A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355B8496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SINMED Sp. z o.o.</w:t>
            </w:r>
          </w:p>
          <w:p w14:paraId="12FA49AF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ul. 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E9743A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1C8AA4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3 256.70 zł</w:t>
            </w:r>
          </w:p>
        </w:tc>
      </w:tr>
      <w:tr w:rsidR="00222E18" w:rsidRPr="00BB547B" w14:paraId="2F07E6D0" w14:textId="77777777" w:rsidTr="00E852F6">
        <w:tc>
          <w:tcPr>
            <w:tcW w:w="851" w:type="dxa"/>
            <w:shd w:val="clear" w:color="auto" w:fill="auto"/>
            <w:vAlign w:val="center"/>
          </w:tcPr>
          <w:p w14:paraId="7632B3BB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260C04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58A7AB53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Duolux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3647FFF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os. Bolesława Chrobrego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40f/53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8F223E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60-681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217EBC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84 120.12 zł</w:t>
            </w:r>
          </w:p>
        </w:tc>
      </w:tr>
      <w:tr w:rsidR="00222E18" w:rsidRPr="00BB547B" w14:paraId="2BDF31FA" w14:textId="77777777" w:rsidTr="00E852F6">
        <w:tc>
          <w:tcPr>
            <w:tcW w:w="851" w:type="dxa"/>
            <w:shd w:val="clear" w:color="auto" w:fill="auto"/>
            <w:vAlign w:val="center"/>
          </w:tcPr>
          <w:p w14:paraId="5D2E7E58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B1EC6E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53C81878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3E5F8BA3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7CB019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7C9EA7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15 832.80 zł</w:t>
            </w:r>
          </w:p>
        </w:tc>
      </w:tr>
      <w:tr w:rsidR="00222E18" w:rsidRPr="00BB547B" w14:paraId="163BFF24" w14:textId="77777777" w:rsidTr="00E852F6">
        <w:tc>
          <w:tcPr>
            <w:tcW w:w="851" w:type="dxa"/>
            <w:shd w:val="clear" w:color="auto" w:fill="auto"/>
            <w:vAlign w:val="center"/>
          </w:tcPr>
          <w:p w14:paraId="2C8D1E56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D18CE7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</w:tcPr>
          <w:p w14:paraId="4E175495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7014A9B9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C016FD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3EE09E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3 474.94 zł</w:t>
            </w:r>
          </w:p>
        </w:tc>
      </w:tr>
      <w:tr w:rsidR="00222E18" w:rsidRPr="00BB547B" w14:paraId="153E72E2" w14:textId="77777777" w:rsidTr="00E852F6">
        <w:tc>
          <w:tcPr>
            <w:tcW w:w="851" w:type="dxa"/>
            <w:shd w:val="clear" w:color="auto" w:fill="auto"/>
            <w:vAlign w:val="center"/>
          </w:tcPr>
          <w:p w14:paraId="16B7D794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D617E4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678" w:type="dxa"/>
            <w:shd w:val="clear" w:color="auto" w:fill="auto"/>
          </w:tcPr>
          <w:p w14:paraId="215F587A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PROMED S.A.</w:t>
            </w:r>
          </w:p>
          <w:p w14:paraId="61D20135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ul. Działkowa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8533A2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02-234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11A9E7A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16 796.16 zł</w:t>
            </w:r>
          </w:p>
        </w:tc>
      </w:tr>
      <w:tr w:rsidR="00222E18" w:rsidRPr="00BB547B" w14:paraId="4432299C" w14:textId="77777777" w:rsidTr="00E852F6">
        <w:tc>
          <w:tcPr>
            <w:tcW w:w="851" w:type="dxa"/>
            <w:shd w:val="clear" w:color="auto" w:fill="auto"/>
            <w:vAlign w:val="center"/>
          </w:tcPr>
          <w:p w14:paraId="17CA034C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ED411E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17E7F2D1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85B0A60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A9E589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D77862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2 350.62 zł</w:t>
            </w:r>
          </w:p>
        </w:tc>
      </w:tr>
      <w:tr w:rsidR="00222E18" w:rsidRPr="00BB547B" w14:paraId="4AC9F3CC" w14:textId="77777777" w:rsidTr="00E852F6">
        <w:tc>
          <w:tcPr>
            <w:tcW w:w="851" w:type="dxa"/>
            <w:shd w:val="clear" w:color="auto" w:fill="auto"/>
            <w:vAlign w:val="center"/>
          </w:tcPr>
          <w:p w14:paraId="53730FA0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2B51AF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18E950E9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D1C62C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AC71CA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961C56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2 358.72 zł</w:t>
            </w:r>
          </w:p>
        </w:tc>
      </w:tr>
      <w:tr w:rsidR="00222E18" w:rsidRPr="00BB547B" w14:paraId="7D3C32E9" w14:textId="77777777" w:rsidTr="00E852F6">
        <w:tc>
          <w:tcPr>
            <w:tcW w:w="851" w:type="dxa"/>
            <w:shd w:val="clear" w:color="auto" w:fill="auto"/>
            <w:vAlign w:val="center"/>
          </w:tcPr>
          <w:p w14:paraId="409AA9CF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7135BB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7A26FE01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4EB599C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D98938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B71F121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1 383.70 zł</w:t>
            </w:r>
          </w:p>
        </w:tc>
      </w:tr>
      <w:tr w:rsidR="00222E18" w:rsidRPr="00BB547B" w14:paraId="405117B5" w14:textId="77777777" w:rsidTr="00E852F6">
        <w:tc>
          <w:tcPr>
            <w:tcW w:w="851" w:type="dxa"/>
            <w:shd w:val="clear" w:color="auto" w:fill="auto"/>
            <w:vAlign w:val="center"/>
          </w:tcPr>
          <w:p w14:paraId="097A1021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C982A7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678" w:type="dxa"/>
            <w:shd w:val="clear" w:color="auto" w:fill="auto"/>
          </w:tcPr>
          <w:p w14:paraId="0FA61125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222E1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EC6F10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6DA29D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0426CB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366.47 zł</w:t>
            </w:r>
          </w:p>
        </w:tc>
      </w:tr>
      <w:tr w:rsidR="00222E18" w:rsidRPr="00BB547B" w14:paraId="0B8467BC" w14:textId="77777777" w:rsidTr="00E852F6">
        <w:tc>
          <w:tcPr>
            <w:tcW w:w="851" w:type="dxa"/>
            <w:shd w:val="clear" w:color="auto" w:fill="auto"/>
            <w:vAlign w:val="center"/>
          </w:tcPr>
          <w:p w14:paraId="02074C0E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FD6BA2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511708AF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 xml:space="preserve">Stator Paweł </w:t>
            </w:r>
            <w:proofErr w:type="spellStart"/>
            <w:r w:rsidRPr="00222E18">
              <w:rPr>
                <w:rFonts w:ascii="Arial" w:hAnsi="Arial" w:cs="Arial"/>
                <w:sz w:val="24"/>
                <w:szCs w:val="24"/>
              </w:rPr>
              <w:t>Kądeja</w:t>
            </w:r>
            <w:proofErr w:type="spellEnd"/>
          </w:p>
          <w:p w14:paraId="7BB50274" w14:textId="77777777" w:rsidR="00222E18" w:rsidRPr="00986737" w:rsidRDefault="00222E18" w:rsidP="00E852F6">
            <w:pPr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Kordiana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2C1705" w14:textId="77777777" w:rsidR="00222E18" w:rsidRPr="00986737" w:rsidRDefault="00222E18" w:rsidP="00E852F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04-451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22E1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7C16D3" w14:textId="77777777" w:rsidR="00222E18" w:rsidRPr="00986737" w:rsidRDefault="00222E18" w:rsidP="00E852F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2E18">
              <w:rPr>
                <w:rFonts w:ascii="Arial" w:hAnsi="Arial" w:cs="Arial"/>
                <w:sz w:val="24"/>
                <w:szCs w:val="24"/>
              </w:rPr>
              <w:t>64 024.00 zł</w:t>
            </w:r>
          </w:p>
        </w:tc>
      </w:tr>
    </w:tbl>
    <w:p w14:paraId="32AF50F8" w14:textId="77777777" w:rsidR="00E852F6" w:rsidRDefault="00E852F6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18C4AEB" w14:textId="39ACBBD9" w:rsidR="00A80738" w:rsidRDefault="00A80738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B20248B" w14:textId="77777777" w:rsidR="00E8233C" w:rsidRDefault="00E8233C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8E7AB65" w14:textId="77777777" w:rsidR="00E8233C" w:rsidRPr="00AE6A34" w:rsidRDefault="00E8233C" w:rsidP="00E8233C">
      <w:pPr>
        <w:pStyle w:val="Tekstpodstawowy"/>
        <w:spacing w:line="240" w:lineRule="auto"/>
        <w:jc w:val="right"/>
        <w:rPr>
          <w:rFonts w:ascii="Arial" w:hAnsi="Arial" w:cs="Arial"/>
          <w:i/>
          <w:szCs w:val="24"/>
        </w:rPr>
      </w:pPr>
      <w:r w:rsidRPr="00AE6A34">
        <w:rPr>
          <w:rFonts w:ascii="Arial" w:hAnsi="Arial" w:cs="Arial"/>
          <w:i/>
          <w:szCs w:val="24"/>
        </w:rPr>
        <w:t>/-/ p.o. Z-</w:t>
      </w:r>
      <w:proofErr w:type="spellStart"/>
      <w:r w:rsidRPr="00AE6A34">
        <w:rPr>
          <w:rFonts w:ascii="Arial" w:hAnsi="Arial" w:cs="Arial"/>
          <w:i/>
          <w:szCs w:val="24"/>
        </w:rPr>
        <w:t>cy</w:t>
      </w:r>
      <w:proofErr w:type="spellEnd"/>
      <w:r w:rsidRPr="00AE6A34">
        <w:rPr>
          <w:rFonts w:ascii="Arial" w:hAnsi="Arial" w:cs="Arial"/>
          <w:i/>
          <w:szCs w:val="24"/>
        </w:rPr>
        <w:t xml:space="preserve"> Dyrektora ds. Administracyjnych</w:t>
      </w:r>
    </w:p>
    <w:p w14:paraId="4AA71B75" w14:textId="77777777" w:rsidR="00E8233C" w:rsidRPr="00E935D6" w:rsidRDefault="00E8233C" w:rsidP="00E8233C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  <w:r w:rsidRPr="00AE6A34">
        <w:rPr>
          <w:rFonts w:ascii="Arial" w:hAnsi="Arial" w:cs="Arial"/>
          <w:i/>
          <w:szCs w:val="24"/>
        </w:rPr>
        <w:t>Krystyna Piątkowska</w:t>
      </w:r>
    </w:p>
    <w:p w14:paraId="76CC1D9C" w14:textId="77777777" w:rsidR="00E8233C" w:rsidRDefault="00E8233C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328DED5" w14:textId="77777777" w:rsidR="00E8233C" w:rsidRDefault="00E8233C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2A8DB1D" w14:textId="77777777" w:rsidR="00E8233C" w:rsidRPr="00BB547B" w:rsidRDefault="00E8233C" w:rsidP="00E852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E8233C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101FD" w14:textId="77777777" w:rsidR="0037104E" w:rsidRDefault="0037104E">
      <w:r>
        <w:separator/>
      </w:r>
    </w:p>
  </w:endnote>
  <w:endnote w:type="continuationSeparator" w:id="0">
    <w:p w14:paraId="7243C45A" w14:textId="77777777" w:rsidR="0037104E" w:rsidRDefault="00371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68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A99C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824D" w14:textId="1E7F2208" w:rsidR="00986737" w:rsidRPr="00986737" w:rsidRDefault="00E8233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E6408C" wp14:editId="783B858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0C77B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6919FE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C63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9F1FF3" w14:textId="77777777" w:rsidR="009F189D" w:rsidRDefault="009F189D">
    <w:pPr>
      <w:pStyle w:val="Stopka"/>
      <w:tabs>
        <w:tab w:val="clear" w:pos="4536"/>
      </w:tabs>
      <w:jc w:val="center"/>
    </w:pPr>
  </w:p>
  <w:p w14:paraId="139975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1C825" w14:textId="77777777" w:rsidR="0037104E" w:rsidRDefault="0037104E">
      <w:r>
        <w:separator/>
      </w:r>
    </w:p>
  </w:footnote>
  <w:footnote w:type="continuationSeparator" w:id="0">
    <w:p w14:paraId="679F7B1B" w14:textId="77777777" w:rsidR="0037104E" w:rsidRDefault="00371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8B26" w14:textId="77777777" w:rsidR="00222E18" w:rsidRDefault="00222E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98DFF" w14:textId="77777777" w:rsidR="00222E18" w:rsidRDefault="00222E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F9A21" w14:textId="77777777" w:rsidR="00222E18" w:rsidRDefault="00222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04E"/>
    <w:rsid w:val="00007727"/>
    <w:rsid w:val="00017720"/>
    <w:rsid w:val="00035488"/>
    <w:rsid w:val="000D7F25"/>
    <w:rsid w:val="000E00E5"/>
    <w:rsid w:val="00173B20"/>
    <w:rsid w:val="001C69FF"/>
    <w:rsid w:val="00222E18"/>
    <w:rsid w:val="0023318D"/>
    <w:rsid w:val="002B3D36"/>
    <w:rsid w:val="0037104E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8233C"/>
    <w:rsid w:val="00E852F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A5FFAA"/>
  <w15:chartTrackingRefBased/>
  <w15:docId w15:val="{CA3746DD-3072-4FA1-8C1A-97DD467A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7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9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32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9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9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8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37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66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1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49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04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1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23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7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0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36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3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8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10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39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0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2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74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62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32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31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7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3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89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6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5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2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9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50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10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6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9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70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19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2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2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1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89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45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79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92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12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8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1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2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1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47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8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48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54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77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2025-04-22T08:31:00Z</cp:lastPrinted>
  <dcterms:created xsi:type="dcterms:W3CDTF">2025-04-22T08:32:00Z</dcterms:created>
  <dcterms:modified xsi:type="dcterms:W3CDTF">2025-04-22T08:32:00Z</dcterms:modified>
</cp:coreProperties>
</file>