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DA20A" w14:textId="77777777" w:rsidR="00E65B7A" w:rsidRPr="00AB1118" w:rsidRDefault="0038673D" w:rsidP="001B5ABF">
      <w:pPr>
        <w:jc w:val="right"/>
        <w:rPr>
          <w:rFonts w:ascii="Arial" w:hAnsi="Arial" w:cs="Arial"/>
        </w:rPr>
      </w:pPr>
      <w:r w:rsidRPr="0038673D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38673D">
        <w:rPr>
          <w:rFonts w:ascii="Arial" w:hAnsi="Arial" w:cs="Arial"/>
        </w:rPr>
        <w:t>2025-04-16</w:t>
      </w:r>
    </w:p>
    <w:p w14:paraId="781E4E4B" w14:textId="77777777" w:rsidR="0038673D" w:rsidRPr="0038673D" w:rsidRDefault="0038673D" w:rsidP="001B5ABF">
      <w:pPr>
        <w:rPr>
          <w:rFonts w:ascii="Arial" w:hAnsi="Arial" w:cs="Arial"/>
          <w:b/>
          <w:bCs/>
        </w:rPr>
      </w:pPr>
      <w:r w:rsidRPr="0038673D">
        <w:rPr>
          <w:rFonts w:ascii="Arial" w:hAnsi="Arial" w:cs="Arial"/>
          <w:b/>
          <w:bCs/>
        </w:rPr>
        <w:t>Szpital Wojewódzki w Poznaniu</w:t>
      </w:r>
    </w:p>
    <w:p w14:paraId="3DAE8C55" w14:textId="77777777" w:rsidR="00E65B7A" w:rsidRPr="00AB1118" w:rsidRDefault="0038673D" w:rsidP="001B5ABF">
      <w:pPr>
        <w:rPr>
          <w:rFonts w:ascii="Arial" w:hAnsi="Arial" w:cs="Arial"/>
          <w:b/>
          <w:bCs/>
        </w:rPr>
      </w:pPr>
      <w:r w:rsidRPr="0038673D">
        <w:rPr>
          <w:rFonts w:ascii="Arial" w:hAnsi="Arial" w:cs="Arial"/>
          <w:b/>
          <w:bCs/>
        </w:rPr>
        <w:t>Dział Zamówień Publicznych</w:t>
      </w:r>
    </w:p>
    <w:p w14:paraId="6C4A60BC" w14:textId="77777777" w:rsidR="00E65B7A" w:rsidRPr="00AB1118" w:rsidRDefault="0038673D" w:rsidP="001B5ABF">
      <w:pPr>
        <w:rPr>
          <w:rFonts w:ascii="Arial" w:hAnsi="Arial" w:cs="Arial"/>
        </w:rPr>
      </w:pPr>
      <w:r w:rsidRPr="0038673D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38673D">
        <w:rPr>
          <w:rFonts w:ascii="Arial" w:hAnsi="Arial" w:cs="Arial"/>
        </w:rPr>
        <w:t>7/19</w:t>
      </w:r>
    </w:p>
    <w:p w14:paraId="7C6DED8D" w14:textId="77777777" w:rsidR="00E65B7A" w:rsidRPr="00AB1118" w:rsidRDefault="0038673D" w:rsidP="001B5ABF">
      <w:pPr>
        <w:rPr>
          <w:rFonts w:ascii="Arial" w:hAnsi="Arial" w:cs="Arial"/>
        </w:rPr>
      </w:pPr>
      <w:r w:rsidRPr="0038673D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38673D">
        <w:rPr>
          <w:rFonts w:ascii="Arial" w:hAnsi="Arial" w:cs="Arial"/>
        </w:rPr>
        <w:t>Poznań</w:t>
      </w:r>
    </w:p>
    <w:p w14:paraId="3BD73ED5" w14:textId="77777777" w:rsidR="001B5ABF" w:rsidRDefault="001B5ABF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59E4847" w14:textId="77777777" w:rsidR="001B5ABF" w:rsidRDefault="001B5ABF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609CA03" w14:textId="257005E1" w:rsidR="00E65B7A" w:rsidRPr="00AB1118" w:rsidRDefault="00E65B7A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0979A1A" w14:textId="77777777" w:rsidR="00E65B7A" w:rsidRDefault="00E65B7A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3BD80774" w14:textId="77777777" w:rsidR="001B5ABF" w:rsidRDefault="001B5ABF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6450B03" w14:textId="77777777" w:rsidR="001B5ABF" w:rsidRPr="00AB1118" w:rsidRDefault="001B5ABF" w:rsidP="001B5A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6B187DE1" w14:textId="77777777" w:rsidTr="004C0D4A">
        <w:tc>
          <w:tcPr>
            <w:tcW w:w="9330" w:type="dxa"/>
            <w:shd w:val="clear" w:color="auto" w:fill="F2F2F2"/>
            <w:hideMark/>
          </w:tcPr>
          <w:p w14:paraId="22FF9616" w14:textId="79E08226" w:rsidR="00E65B7A" w:rsidRPr="00AB1118" w:rsidRDefault="001B5ABF" w:rsidP="001B5AB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22D9E23" w14:textId="77777777" w:rsidR="00E65B7A" w:rsidRPr="00AB1118" w:rsidRDefault="00E65B7A" w:rsidP="001B5AB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5A2006C" w14:textId="77777777" w:rsidR="00E65B7A" w:rsidRPr="00AB1118" w:rsidRDefault="00E65B7A" w:rsidP="001B5AB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059D9A33" w14:textId="77777777" w:rsidTr="004C0D4A">
        <w:tc>
          <w:tcPr>
            <w:tcW w:w="2268" w:type="dxa"/>
            <w:shd w:val="clear" w:color="auto" w:fill="auto"/>
          </w:tcPr>
          <w:p w14:paraId="1DD3727D" w14:textId="77777777" w:rsidR="001B5ABF" w:rsidRDefault="001B5ABF" w:rsidP="001B5A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2F7076D" w14:textId="41C42BDC" w:rsidR="00E65B7A" w:rsidRPr="00AB1118" w:rsidRDefault="00E65B7A" w:rsidP="001B5A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3E89077" w14:textId="77777777" w:rsidR="001B5ABF" w:rsidRDefault="001B5ABF" w:rsidP="001B5A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9E4B26B" w14:textId="66A52C62" w:rsidR="00E65B7A" w:rsidRPr="00AB1118" w:rsidRDefault="00E65B7A" w:rsidP="001B5A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38673D" w:rsidRPr="0038673D">
              <w:rPr>
                <w:rFonts w:ascii="Arial" w:hAnsi="Arial" w:cs="Arial"/>
              </w:rPr>
              <w:t>podstawowy</w:t>
            </w:r>
            <w:r w:rsidR="001B5ABF">
              <w:rPr>
                <w:rFonts w:ascii="Arial" w:hAnsi="Arial" w:cs="Arial"/>
              </w:rPr>
              <w:t>m</w:t>
            </w:r>
            <w:r w:rsidR="0038673D" w:rsidRPr="0038673D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38673D" w:rsidRPr="0038673D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5BD98FA7" w14:textId="77777777" w:rsidTr="004C0D4A">
        <w:tc>
          <w:tcPr>
            <w:tcW w:w="2268" w:type="dxa"/>
            <w:shd w:val="clear" w:color="auto" w:fill="auto"/>
          </w:tcPr>
          <w:p w14:paraId="0A315C84" w14:textId="77777777" w:rsidR="00E65B7A" w:rsidRPr="00AB1118" w:rsidRDefault="00E65B7A" w:rsidP="001B5A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B6DA18" w14:textId="77777777" w:rsidR="00E65B7A" w:rsidRPr="00AB1118" w:rsidRDefault="0038673D" w:rsidP="001B5A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8673D">
              <w:rPr>
                <w:rFonts w:ascii="Arial" w:hAnsi="Arial" w:cs="Arial"/>
                <w:bCs/>
              </w:rPr>
              <w:t>Zakup niespecjalistycznego sprzętu medycznego, w tym jednorazowego - 10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38673D" w:rsidRPr="00AB1118" w14:paraId="67AEC1D2" w14:textId="77777777" w:rsidTr="00EB5A44">
        <w:tc>
          <w:tcPr>
            <w:tcW w:w="2268" w:type="dxa"/>
            <w:shd w:val="clear" w:color="auto" w:fill="auto"/>
          </w:tcPr>
          <w:p w14:paraId="4468D7B4" w14:textId="77777777" w:rsidR="0038673D" w:rsidRPr="00AB1118" w:rsidRDefault="0038673D" w:rsidP="001B5AB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389F76A" w14:textId="77777777" w:rsidR="0038673D" w:rsidRDefault="0038673D" w:rsidP="001B5A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8673D">
              <w:rPr>
                <w:rFonts w:ascii="Arial" w:hAnsi="Arial" w:cs="Arial"/>
                <w:bCs/>
              </w:rPr>
              <w:t>SZW/DZP/24/2025</w:t>
            </w:r>
            <w:r w:rsidR="001B5ABF">
              <w:rPr>
                <w:rFonts w:ascii="Arial" w:hAnsi="Arial" w:cs="Arial"/>
                <w:bCs/>
              </w:rPr>
              <w:t>.</w:t>
            </w:r>
          </w:p>
          <w:p w14:paraId="0527ECA9" w14:textId="69A49087" w:rsidR="001B5ABF" w:rsidRPr="00AB1118" w:rsidRDefault="001B5ABF" w:rsidP="001B5A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B71667E" w14:textId="3103F724" w:rsidR="004F079B" w:rsidRPr="00E65B7A" w:rsidRDefault="004F079B" w:rsidP="001B5AB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38673D" w:rsidRPr="0038673D">
        <w:rPr>
          <w:rFonts w:cs="Arial"/>
          <w:b/>
          <w:sz w:val="24"/>
        </w:rPr>
        <w:t>Szpital Wojewódzki w Poznaniu</w:t>
      </w:r>
      <w:r w:rsidR="001B5ABF">
        <w:rPr>
          <w:rFonts w:cs="Arial"/>
          <w:b/>
          <w:sz w:val="24"/>
        </w:rPr>
        <w:t xml:space="preserve">, </w:t>
      </w:r>
      <w:r w:rsidR="0038673D" w:rsidRPr="0038673D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38673D" w:rsidRPr="0038673D">
        <w:rPr>
          <w:rFonts w:cs="Arial"/>
          <w:sz w:val="24"/>
        </w:rPr>
        <w:t>(</w:t>
      </w:r>
      <w:proofErr w:type="spellStart"/>
      <w:r w:rsidR="0038673D" w:rsidRPr="0038673D">
        <w:rPr>
          <w:rFonts w:cs="Arial"/>
          <w:sz w:val="24"/>
        </w:rPr>
        <w:t>t.j</w:t>
      </w:r>
      <w:proofErr w:type="spellEnd"/>
      <w:r w:rsidR="0038673D" w:rsidRPr="0038673D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875DF1E" w14:textId="77777777" w:rsidR="004F079B" w:rsidRPr="00E65B7A" w:rsidRDefault="004F079B" w:rsidP="001B5A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38673D" w:rsidRPr="0038673D">
        <w:rPr>
          <w:rFonts w:cs="Arial"/>
          <w:b/>
          <w:sz w:val="24"/>
        </w:rPr>
        <w:t>2025-04-11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38673D" w:rsidRPr="0038673D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38673D" w:rsidRPr="0038673D">
        <w:rPr>
          <w:rFonts w:cs="Arial"/>
          <w:b/>
          <w:sz w:val="24"/>
        </w:rPr>
        <w:t>2025-04-22</w:t>
      </w:r>
      <w:r w:rsidR="008365E9" w:rsidRPr="00E65B7A">
        <w:rPr>
          <w:rFonts w:cs="Arial"/>
          <w:sz w:val="24"/>
        </w:rPr>
        <w:t xml:space="preserve"> godz. </w:t>
      </w:r>
      <w:r w:rsidR="0038673D" w:rsidRPr="0038673D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CFD58BD" w14:textId="77777777" w:rsidR="004F079B" w:rsidRPr="00E65B7A" w:rsidRDefault="004F079B" w:rsidP="001B5A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38673D" w:rsidRPr="0038673D">
        <w:rPr>
          <w:rFonts w:cs="Arial"/>
          <w:b/>
          <w:sz w:val="24"/>
        </w:rPr>
        <w:t>2025-04-11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38673D" w:rsidRPr="0038673D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38673D" w:rsidRPr="0038673D">
        <w:rPr>
          <w:rFonts w:cs="Arial"/>
          <w:b/>
          <w:sz w:val="24"/>
        </w:rPr>
        <w:t>2025-04-22</w:t>
      </w:r>
      <w:r w:rsidR="008365E9" w:rsidRPr="00E65B7A">
        <w:rPr>
          <w:rFonts w:cs="Arial"/>
          <w:sz w:val="24"/>
        </w:rPr>
        <w:t xml:space="preserve"> godz. </w:t>
      </w:r>
      <w:r w:rsidR="0038673D" w:rsidRPr="0038673D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E423881" w14:textId="77777777" w:rsidR="00F16C50" w:rsidRPr="00E65B7A" w:rsidRDefault="00F16C50" w:rsidP="001B5AB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5817E291" w14:textId="77777777" w:rsidR="001B5ABF" w:rsidRDefault="001B5ABF" w:rsidP="001B5A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D7E91CA" w14:textId="002CF74D" w:rsidR="00F16C50" w:rsidRDefault="00F16C50" w:rsidP="001B5A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9BEE92B" w14:textId="77777777" w:rsidR="001B5ABF" w:rsidRDefault="001B5ABF" w:rsidP="001B5A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EC62FAF" w14:textId="77777777" w:rsidR="001B5ABF" w:rsidRPr="00BA38DF" w:rsidRDefault="001B5ABF" w:rsidP="001B5AB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 xml:space="preserve">/-/ </w:t>
      </w:r>
      <w:r>
        <w:rPr>
          <w:rFonts w:ascii="Arial" w:hAnsi="Arial" w:cs="Arial"/>
          <w:i/>
          <w:sz w:val="20"/>
          <w:szCs w:val="20"/>
        </w:rPr>
        <w:t>p.o. Z-</w:t>
      </w:r>
      <w:proofErr w:type="spellStart"/>
      <w:r>
        <w:rPr>
          <w:rFonts w:ascii="Arial" w:hAnsi="Arial" w:cs="Arial"/>
          <w:i/>
          <w:sz w:val="20"/>
          <w:szCs w:val="20"/>
        </w:rPr>
        <w:t>cy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Pr="00BA38DF">
        <w:rPr>
          <w:rFonts w:ascii="Arial" w:hAnsi="Arial" w:cs="Arial"/>
          <w:i/>
          <w:sz w:val="20"/>
          <w:szCs w:val="20"/>
        </w:rPr>
        <w:t>Dyrektor</w:t>
      </w:r>
      <w:r>
        <w:rPr>
          <w:rFonts w:ascii="Arial" w:hAnsi="Arial" w:cs="Arial"/>
          <w:i/>
          <w:sz w:val="20"/>
          <w:szCs w:val="20"/>
        </w:rPr>
        <w:t>a</w:t>
      </w:r>
      <w:r w:rsidRPr="00BA38DF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ds. Administracyjnych</w:t>
      </w:r>
    </w:p>
    <w:p w14:paraId="74203C70" w14:textId="77777777" w:rsidR="001B5ABF" w:rsidRPr="00BA38DF" w:rsidRDefault="001B5ABF" w:rsidP="001B5AB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Krystyna Piątkowska</w:t>
      </w:r>
    </w:p>
    <w:p w14:paraId="2558E7ED" w14:textId="77777777" w:rsidR="001B5ABF" w:rsidRPr="00E65B7A" w:rsidRDefault="001B5ABF" w:rsidP="001B5A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1B5ABF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CF9AD" w14:textId="77777777" w:rsidR="00711849" w:rsidRDefault="00711849">
      <w:r>
        <w:separator/>
      </w:r>
    </w:p>
  </w:endnote>
  <w:endnote w:type="continuationSeparator" w:id="0">
    <w:p w14:paraId="7BF4C8F5" w14:textId="77777777" w:rsidR="00711849" w:rsidRDefault="0071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8EF0E" w14:textId="77777777" w:rsidR="0038673D" w:rsidRDefault="00386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081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02B3EC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D40F" w14:textId="77777777" w:rsidR="0038673D" w:rsidRDefault="00386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F8137" w14:textId="77777777" w:rsidR="00711849" w:rsidRDefault="00711849">
      <w:r>
        <w:separator/>
      </w:r>
    </w:p>
  </w:footnote>
  <w:footnote w:type="continuationSeparator" w:id="0">
    <w:p w14:paraId="438CA762" w14:textId="77777777" w:rsidR="00711849" w:rsidRDefault="00711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F9F13" w14:textId="77777777" w:rsidR="0038673D" w:rsidRDefault="00386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4FA41" w14:textId="77777777" w:rsidR="0038673D" w:rsidRDefault="00386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3CA35" w14:textId="77777777" w:rsidR="0038673D" w:rsidRDefault="00386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489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849"/>
    <w:rsid w:val="00045BA1"/>
    <w:rsid w:val="00136AEA"/>
    <w:rsid w:val="0015679F"/>
    <w:rsid w:val="001B5ABF"/>
    <w:rsid w:val="001C0165"/>
    <w:rsid w:val="001C5A4C"/>
    <w:rsid w:val="002F480A"/>
    <w:rsid w:val="0033399E"/>
    <w:rsid w:val="0037248D"/>
    <w:rsid w:val="0038673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11849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6A81E"/>
  <w15:chartTrackingRefBased/>
  <w15:docId w15:val="{7EAC3823-EE10-4C0C-BD92-05DF8BE1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2025-04-16T07:27:00Z</cp:lastPrinted>
  <dcterms:created xsi:type="dcterms:W3CDTF">2025-04-16T07:28:00Z</dcterms:created>
  <dcterms:modified xsi:type="dcterms:W3CDTF">2025-04-16T07:28:00Z</dcterms:modified>
</cp:coreProperties>
</file>