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4FABE" w14:textId="41FC69F6" w:rsidR="005103B9" w:rsidRDefault="006676AE" w:rsidP="00DD340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D340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DDF04F7" w14:textId="77777777" w:rsidR="00DD340B" w:rsidRPr="00DD340B" w:rsidRDefault="00DD340B" w:rsidP="00DD340B">
      <w:pPr>
        <w:rPr>
          <w:lang w:eastAsia="pl-PL"/>
        </w:rPr>
      </w:pPr>
    </w:p>
    <w:p w14:paraId="3F940D2D" w14:textId="77777777" w:rsidR="00C4103F" w:rsidRPr="0012157F" w:rsidRDefault="007118F0" w:rsidP="00DD340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CA50DA" w14:textId="77777777" w:rsidR="006676AE" w:rsidRPr="0012157F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SZPITAL WOJEWÓDZKI W POZNANIU</w:t>
      </w:r>
    </w:p>
    <w:p w14:paraId="458C80BB" w14:textId="77777777" w:rsidR="006676AE" w:rsidRPr="0012157F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84CB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A334EFD" w14:textId="77777777" w:rsidR="00F90CD1" w:rsidRDefault="00B84CB9" w:rsidP="00DD340B">
      <w:pPr>
        <w:pStyle w:val="Tekstpodstawowy"/>
        <w:spacing w:after="0"/>
        <w:ind w:left="4111"/>
        <w:rPr>
          <w:rFonts w:ascii="Arial" w:hAnsi="Arial" w:cs="Arial"/>
        </w:rPr>
      </w:pPr>
      <w:r w:rsidRPr="00B84CB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84CB9">
        <w:rPr>
          <w:rFonts w:ascii="Arial" w:hAnsi="Arial" w:cs="Arial"/>
        </w:rPr>
        <w:t>Poznań</w:t>
      </w:r>
    </w:p>
    <w:p w14:paraId="5D6A1D92" w14:textId="77777777" w:rsidR="009169D4" w:rsidRDefault="009169D4" w:rsidP="00DD340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FD45D3" w14:textId="77777777" w:rsidR="00C4103F" w:rsidRPr="002578E4" w:rsidRDefault="002578E4" w:rsidP="00DD340B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16C9D0C" w14:textId="77777777" w:rsidR="002578E4" w:rsidRDefault="002578E4" w:rsidP="00DD340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74B9746" w14:textId="77777777" w:rsidTr="0018769E">
        <w:tc>
          <w:tcPr>
            <w:tcW w:w="2800" w:type="dxa"/>
            <w:shd w:val="clear" w:color="auto" w:fill="auto"/>
          </w:tcPr>
          <w:p w14:paraId="6ED1B6B0" w14:textId="77777777" w:rsidR="002578E4" w:rsidRPr="00A2540E" w:rsidRDefault="002578E4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5A7C57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060FFED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71DB5" w14:textId="77777777" w:rsidR="002578E4" w:rsidRPr="00A2540E" w:rsidRDefault="002578E4" w:rsidP="00DD340B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BBB9DE7" w14:textId="77777777" w:rsidTr="0018769E">
        <w:tc>
          <w:tcPr>
            <w:tcW w:w="2800" w:type="dxa"/>
            <w:shd w:val="clear" w:color="auto" w:fill="auto"/>
          </w:tcPr>
          <w:p w14:paraId="39F72F33" w14:textId="77777777" w:rsidR="002578E4" w:rsidRPr="00A2540E" w:rsidRDefault="002578E4" w:rsidP="00DD340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DA780A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3C0089" w14:textId="77777777" w:rsidR="002578E4" w:rsidRPr="00A2540E" w:rsidRDefault="002578E4" w:rsidP="00DD340B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ED46A3" w14:textId="77777777" w:rsidR="002578E4" w:rsidRPr="00A2540E" w:rsidRDefault="002578E4" w:rsidP="00DD340B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A573B9" w14:textId="77777777" w:rsidR="002578E4" w:rsidRPr="002578E4" w:rsidRDefault="002578E4" w:rsidP="00DD340B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84CB9" w:rsidRPr="0012157F" w14:paraId="5849A050" w14:textId="77777777" w:rsidTr="00756F3D">
        <w:tc>
          <w:tcPr>
            <w:tcW w:w="9104" w:type="dxa"/>
            <w:shd w:val="clear" w:color="auto" w:fill="D9D9D9"/>
          </w:tcPr>
          <w:p w14:paraId="11553AA7" w14:textId="77777777" w:rsidR="00B84CB9" w:rsidRPr="0012157F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DB7E639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84CB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6307CC1B" w14:textId="77777777" w:rsidR="00B84CB9" w:rsidRPr="00612283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D2E18E0" w14:textId="77777777" w:rsidR="00B84CB9" w:rsidRPr="00612283" w:rsidRDefault="00B84CB9" w:rsidP="00DD340B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C7D26E3" w14:textId="77777777" w:rsidR="00B84CB9" w:rsidRPr="0012157F" w:rsidRDefault="00B84CB9" w:rsidP="00DD340B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B9812B4" w14:textId="77777777" w:rsidR="00E50194" w:rsidRDefault="001F027E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506C157" w14:textId="77777777" w:rsidTr="0018769E">
        <w:tc>
          <w:tcPr>
            <w:tcW w:w="2269" w:type="dxa"/>
            <w:shd w:val="clear" w:color="auto" w:fill="auto"/>
          </w:tcPr>
          <w:p w14:paraId="34123D9C" w14:textId="77777777" w:rsidR="002578E4" w:rsidRPr="00A2540E" w:rsidRDefault="002578E4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D268AE" w14:textId="2544AA94" w:rsidR="002578E4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niespecjalistycznego sprzętu medycznego, w tym jednorazowego - 1</w:t>
            </w:r>
            <w:r w:rsidR="00240E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</w:t>
            </w: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zadań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4CB9" w:rsidRPr="00A2540E" w14:paraId="0F5B4E1C" w14:textId="77777777" w:rsidTr="00756F3D">
        <w:tc>
          <w:tcPr>
            <w:tcW w:w="2269" w:type="dxa"/>
            <w:shd w:val="clear" w:color="auto" w:fill="auto"/>
          </w:tcPr>
          <w:p w14:paraId="5F33F02F" w14:textId="77777777" w:rsidR="00B84CB9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922326" w14:textId="0DD2E6E6" w:rsidR="00B84CB9" w:rsidRPr="00A2540E" w:rsidRDefault="00B84CB9" w:rsidP="00DD340B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240E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B84C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4/2025</w:t>
            </w:r>
          </w:p>
        </w:tc>
      </w:tr>
    </w:tbl>
    <w:p w14:paraId="3CD051D4" w14:textId="77777777" w:rsidR="002578E4" w:rsidRDefault="002578E4" w:rsidP="00DD340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EDFFAB3" w14:textId="77777777" w:rsidR="00F90CD1" w:rsidRDefault="005434B3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4CB9" w:rsidRPr="00B84CB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3D3B1040" w14:textId="77777777" w:rsidR="00DD340B" w:rsidRPr="0012157F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E6D1DC" w14:textId="77777777" w:rsidTr="00650D6C">
        <w:tc>
          <w:tcPr>
            <w:tcW w:w="9104" w:type="dxa"/>
            <w:shd w:val="clear" w:color="auto" w:fill="D9D9D9"/>
          </w:tcPr>
          <w:p w14:paraId="11A15FD9" w14:textId="77777777" w:rsidR="00E50194" w:rsidRPr="00650D6C" w:rsidRDefault="00650D6C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00DD072" w14:textId="77777777" w:rsidR="00C113BF" w:rsidRPr="0012157F" w:rsidRDefault="00C113BF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027210" w14:textId="77777777" w:rsidR="002426FF" w:rsidRPr="00A44833" w:rsidRDefault="002426FF" w:rsidP="00DD340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1DEC90B" w14:textId="77777777" w:rsidR="00023477" w:rsidRPr="006B53D6" w:rsidRDefault="00023477" w:rsidP="00DD340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AD3A74E" w14:textId="77777777" w:rsidR="00023477" w:rsidRPr="00992BD8" w:rsidRDefault="00992BD8" w:rsidP="00DD340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4C61BEC" w14:textId="77777777" w:rsidR="00992BD8" w:rsidRPr="00992BD8" w:rsidRDefault="00992BD8" w:rsidP="00DD34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F2A1C9B" w14:textId="77777777" w:rsidR="00023477" w:rsidRDefault="00C113BF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D98210E" w14:textId="77777777" w:rsidR="007A2BCB" w:rsidRDefault="00992BD8" w:rsidP="00DD34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38D926" w14:textId="77777777" w:rsidR="0011306C" w:rsidRDefault="007A2BC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2ABDDDD" w14:textId="77777777" w:rsidR="00DD340B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AE02831" w14:textId="77777777" w:rsidTr="00CD4DD1">
        <w:tc>
          <w:tcPr>
            <w:tcW w:w="9104" w:type="dxa"/>
            <w:shd w:val="clear" w:color="auto" w:fill="D9D9D9"/>
          </w:tcPr>
          <w:p w14:paraId="5FEF5015" w14:textId="77777777" w:rsidR="0011306C" w:rsidRPr="00650D6C" w:rsidRDefault="0011306C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472D598" w14:textId="77777777" w:rsidR="00D2702A" w:rsidRPr="0012157F" w:rsidRDefault="004F23F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DCFD77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CA03" w14:textId="77777777" w:rsidR="00D2702A" w:rsidRPr="0012157F" w:rsidRDefault="00D2702A" w:rsidP="00DD340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AABDB" w14:textId="77777777" w:rsidR="00D2702A" w:rsidRPr="0012157F" w:rsidRDefault="00D2702A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4CB9" w:rsidRPr="0012157F" w14:paraId="127CD80D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8A638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BDF0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94C62F3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7F7F925F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9210B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9748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B9A1C3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7232BAD1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533A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8B6B5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716010B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84CB9" w:rsidRPr="0012157F" w14:paraId="2736C209" w14:textId="77777777" w:rsidTr="00756F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CA21" w14:textId="77777777" w:rsidR="00B84CB9" w:rsidRPr="0012157F" w:rsidRDefault="00B84CB9" w:rsidP="00DD340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2489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4CB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0BE7FBA" w14:textId="77777777" w:rsidR="00B84CB9" w:rsidRPr="0012157F" w:rsidRDefault="00B84CB9" w:rsidP="00DD340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4CB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7ABEA756" w14:textId="77777777" w:rsidR="00E21BB4" w:rsidRPr="0012157F" w:rsidRDefault="00257E73" w:rsidP="00DD340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F26924D" w14:textId="77777777" w:rsidR="00E21BB4" w:rsidRPr="00E21BB4" w:rsidRDefault="00E21BB4" w:rsidP="00DD340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5C7868B" w14:textId="77777777" w:rsidR="00C62F57" w:rsidRDefault="00C62F5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2812BA2" w14:textId="77777777" w:rsidR="00C62F57" w:rsidRDefault="00C62F57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073B4FA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1F2AD78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5F5957B" w14:textId="77777777" w:rsidR="00721D87" w:rsidRPr="00721D87" w:rsidRDefault="00721D87" w:rsidP="00DD340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974750F" w14:textId="77777777" w:rsidR="00721D87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3BBB770" w14:textId="77777777" w:rsidR="00E21BB4" w:rsidRPr="00E21BB4" w:rsidRDefault="00E21BB4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379083F" w14:textId="77777777" w:rsidR="00E21BB4" w:rsidRPr="00721D87" w:rsidRDefault="00E21BB4" w:rsidP="00DD340B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A9BD6" w14:textId="77777777" w:rsidR="00DD340B" w:rsidRDefault="00DD340B" w:rsidP="00DD340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8384DA7" w14:textId="77777777" w:rsidTr="00CD4DD1">
        <w:tc>
          <w:tcPr>
            <w:tcW w:w="9104" w:type="dxa"/>
            <w:shd w:val="clear" w:color="auto" w:fill="D9D9D9"/>
          </w:tcPr>
          <w:p w14:paraId="1F54EDED" w14:textId="77777777" w:rsidR="00BE6F04" w:rsidRPr="00650D6C" w:rsidRDefault="00E426EB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07CE1E" w14:textId="77777777" w:rsidR="00FE4E2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4922357" w14:textId="77777777" w:rsidR="00DD340B" w:rsidRPr="00E426EB" w:rsidRDefault="00DD340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AC26E91" w14:textId="77777777" w:rsidTr="00847232">
        <w:tc>
          <w:tcPr>
            <w:tcW w:w="9104" w:type="dxa"/>
            <w:shd w:val="clear" w:color="auto" w:fill="D9D9D9"/>
          </w:tcPr>
          <w:p w14:paraId="1D7B358F" w14:textId="77777777" w:rsidR="00E426EB" w:rsidRPr="00650D6C" w:rsidRDefault="00E426EB" w:rsidP="00DD340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30186C52" w14:textId="77777777" w:rsidR="00E426EB" w:rsidRPr="0012157F" w:rsidRDefault="00E426EB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004FBF" w14:textId="77777777" w:rsidR="00E426EB" w:rsidRPr="00E426E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B001095" w14:textId="77777777" w:rsidR="00E426EB" w:rsidRPr="00E426EB" w:rsidRDefault="00E426EB" w:rsidP="00DD34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C88CE77" w14:textId="77777777" w:rsidR="00E426EB" w:rsidRPr="00FF0EBB" w:rsidRDefault="00E426EB" w:rsidP="00DD34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6576C2" w14:textId="77777777" w:rsidR="00E426EB" w:rsidRPr="00E426EB" w:rsidRDefault="00E426EB" w:rsidP="00DD340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A89CDEA" w14:textId="77777777" w:rsidR="00E426EB" w:rsidRPr="00FF0EBB" w:rsidRDefault="00E426EB" w:rsidP="00DD340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AD50E4" w14:textId="77777777" w:rsidR="00E426EB" w:rsidRDefault="00E426EB" w:rsidP="00DD340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050E3A" w14:textId="77777777" w:rsidR="0012157F" w:rsidRPr="0012157F" w:rsidRDefault="0012157F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FF80EB" w14:textId="77777777" w:rsidR="00524951" w:rsidRDefault="00FE4E2B" w:rsidP="00DD34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0401738B" w14:textId="77777777" w:rsidR="00524951" w:rsidRDefault="00524951" w:rsidP="00DD340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6BA4981" w14:textId="77777777" w:rsidR="00FE4E2B" w:rsidRPr="0012157F" w:rsidRDefault="00524951" w:rsidP="00DD340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3A2A191" w14:textId="77777777" w:rsidR="00484F88" w:rsidRPr="0012157F" w:rsidRDefault="006D536F" w:rsidP="00DD340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D7F1F" w14:textId="77777777" w:rsidR="00752664" w:rsidRDefault="00752664" w:rsidP="0038231F">
      <w:pPr>
        <w:spacing w:after="0" w:line="240" w:lineRule="auto"/>
      </w:pPr>
      <w:r>
        <w:separator/>
      </w:r>
    </w:p>
  </w:endnote>
  <w:endnote w:type="continuationSeparator" w:id="0">
    <w:p w14:paraId="54133D1E" w14:textId="77777777" w:rsidR="00752664" w:rsidRDefault="007526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DE981" w14:textId="77777777" w:rsidR="00B84CB9" w:rsidRDefault="00B84C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5F7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B939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973E5" w14:textId="77777777" w:rsidR="00B84CB9" w:rsidRDefault="00B84C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ABDD6" w14:textId="77777777" w:rsidR="00752664" w:rsidRDefault="00752664" w:rsidP="0038231F">
      <w:pPr>
        <w:spacing w:after="0" w:line="240" w:lineRule="auto"/>
      </w:pPr>
      <w:r>
        <w:separator/>
      </w:r>
    </w:p>
  </w:footnote>
  <w:footnote w:type="continuationSeparator" w:id="0">
    <w:p w14:paraId="00E6C57B" w14:textId="77777777" w:rsidR="00752664" w:rsidRDefault="00752664" w:rsidP="0038231F">
      <w:pPr>
        <w:spacing w:after="0" w:line="240" w:lineRule="auto"/>
      </w:pPr>
      <w:r>
        <w:continuationSeparator/>
      </w:r>
    </w:p>
  </w:footnote>
  <w:footnote w:id="1">
    <w:p w14:paraId="34D3A10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5D4F86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49B0F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1642F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17246" w14:textId="77777777" w:rsidR="00B84CB9" w:rsidRDefault="00B84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16D32" w14:textId="77777777" w:rsidR="00B84CB9" w:rsidRDefault="00B84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A6984" w14:textId="77777777" w:rsidR="00B84CB9" w:rsidRDefault="00B84C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843864">
    <w:abstractNumId w:val="11"/>
  </w:num>
  <w:num w:numId="2" w16cid:durableId="1241526610">
    <w:abstractNumId w:val="0"/>
  </w:num>
  <w:num w:numId="3" w16cid:durableId="1254974314">
    <w:abstractNumId w:val="10"/>
  </w:num>
  <w:num w:numId="4" w16cid:durableId="653097655">
    <w:abstractNumId w:val="13"/>
  </w:num>
  <w:num w:numId="5" w16cid:durableId="412439315">
    <w:abstractNumId w:val="12"/>
  </w:num>
  <w:num w:numId="6" w16cid:durableId="917207558">
    <w:abstractNumId w:val="9"/>
  </w:num>
  <w:num w:numId="7" w16cid:durableId="100272041">
    <w:abstractNumId w:val="1"/>
  </w:num>
  <w:num w:numId="8" w16cid:durableId="165171155">
    <w:abstractNumId w:val="6"/>
  </w:num>
  <w:num w:numId="9" w16cid:durableId="146635225">
    <w:abstractNumId w:val="4"/>
  </w:num>
  <w:num w:numId="10" w16cid:durableId="1568884072">
    <w:abstractNumId w:val="7"/>
  </w:num>
  <w:num w:numId="11" w16cid:durableId="2030250197">
    <w:abstractNumId w:val="5"/>
  </w:num>
  <w:num w:numId="12" w16cid:durableId="970674874">
    <w:abstractNumId w:val="8"/>
  </w:num>
  <w:num w:numId="13" w16cid:durableId="1642272328">
    <w:abstractNumId w:val="3"/>
  </w:num>
  <w:num w:numId="14" w16cid:durableId="6843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6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0E7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544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664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F27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4CB9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40B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3803F"/>
  <w15:docId w15:val="{E209AFF6-47D9-4A80-AE9A-0A522E899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2025-02-14T09:14:00Z</dcterms:created>
  <dcterms:modified xsi:type="dcterms:W3CDTF">2025-04-01T09:36:00Z</dcterms:modified>
</cp:coreProperties>
</file>