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1441CD6D" w14:textId="77777777" w:rsidR="00B00FE0" w:rsidRDefault="00AC5DFA" w:rsidP="00B00FE0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B00FE0" w:rsidRPr="00B00FE0">
        <w:rPr>
          <w:b/>
          <w:sz w:val="28"/>
          <w:szCs w:val="28"/>
        </w:rPr>
        <w:t xml:space="preserve">Zakup niespecjalistycznego sprzętu medycznego, </w:t>
      </w:r>
    </w:p>
    <w:p w14:paraId="26493A0F" w14:textId="1B50F01E" w:rsidR="00281DC6" w:rsidRPr="001C2FDA" w:rsidRDefault="00B00FE0" w:rsidP="00B00FE0">
      <w:pPr>
        <w:spacing w:line="276" w:lineRule="auto"/>
        <w:jc w:val="center"/>
        <w:rPr>
          <w:b/>
          <w:sz w:val="28"/>
          <w:szCs w:val="28"/>
        </w:rPr>
      </w:pPr>
      <w:r w:rsidRPr="00B00FE0">
        <w:rPr>
          <w:b/>
          <w:sz w:val="28"/>
          <w:szCs w:val="28"/>
        </w:rPr>
        <w:t>w tym jednorazowego - 1</w:t>
      </w:r>
      <w:r w:rsidR="009A056E">
        <w:rPr>
          <w:b/>
          <w:sz w:val="28"/>
          <w:szCs w:val="28"/>
        </w:rPr>
        <w:t>0</w:t>
      </w:r>
      <w:r w:rsidRPr="00B00FE0">
        <w:rPr>
          <w:b/>
          <w:sz w:val="28"/>
          <w:szCs w:val="28"/>
        </w:rPr>
        <w:t xml:space="preserve"> zadań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4993B41C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5FC4980" w14:textId="58E23F5A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2: </w:t>
      </w:r>
    </w:p>
    <w:p w14:paraId="30C2414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74E0F4A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8AD57F4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D14362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B6F7D5E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29663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DA18DC1" w14:textId="77777777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CA6604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A36152D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72447CB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8706B3E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BCEF46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81F252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D3A1FC3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9E14BF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250EA6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54B4CB3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51A30F2B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124CD44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878A2AD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7059C7E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5158D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4CA7D2F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73153C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4A671198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F1ABF1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02100F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3D2FAF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973112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E6603C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B6A856B" w14:textId="77777777" w:rsidR="00D967B4" w:rsidRPr="001C2FDA" w:rsidRDefault="00D967B4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726BF9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2AAC81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Wartość netto za wykonanie całości przedmiotu zamówienia wynosi: ………………… zł</w:t>
      </w:r>
    </w:p>
    <w:p w14:paraId="370037D6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E6ADA1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43CA96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63B852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46ED2A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3A9402B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39339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C7C4301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623447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20697E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F27AE17" w14:textId="77777777" w:rsidR="008826A8" w:rsidRPr="001C2FDA" w:rsidRDefault="008826A8" w:rsidP="008826A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EE55B7A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5DE8970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02336B9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28543CED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2B219E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4598898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7E125B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37081E5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6E3412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8C7D90C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336A00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5EBD1A3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7A37FA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64208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A418BA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F96613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71BC6E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11042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4FAA82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6CC2D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7B93A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DDCA74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509B2B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Wyliczona zgodnie z odpowiednią tabelą formularza asortymentowo – cenowego</w:t>
      </w:r>
    </w:p>
    <w:p w14:paraId="30192C2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6E8C91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80AE85C" w14:textId="77777777" w:rsidR="00D02757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41881AAD" w14:textId="77777777" w:rsidR="000D1573" w:rsidRDefault="000D157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8E0907E" w14:textId="5B3C2C49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1C2FDA">
        <w:rPr>
          <w:bCs/>
          <w:sz w:val="22"/>
          <w:u w:val="single"/>
        </w:rPr>
        <w:t xml:space="preserve">: </w:t>
      </w:r>
    </w:p>
    <w:p w14:paraId="2A13DE5C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74625D2" w14:textId="77777777" w:rsidR="000D1573" w:rsidRPr="00B00FE0" w:rsidRDefault="000D1573" w:rsidP="000D1573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925BE2F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7FDE331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201D200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AE225EF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50D63D28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5F500C5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32B6C37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3E37457" w14:textId="60BA0375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2</w:t>
      </w:r>
      <w:r w:rsidRPr="001C2FDA">
        <w:rPr>
          <w:bCs/>
          <w:sz w:val="22"/>
          <w:u w:val="single"/>
        </w:rPr>
        <w:t xml:space="preserve">: </w:t>
      </w:r>
    </w:p>
    <w:p w14:paraId="17F2F8D6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F40EB4E" w14:textId="77777777" w:rsidR="000D1573" w:rsidRPr="00B00FE0" w:rsidRDefault="000D1573" w:rsidP="000D1573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588FE6B3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392594A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07833D0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E689AC9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E070442" w14:textId="77777777" w:rsidR="000D1573" w:rsidRPr="001C2FDA" w:rsidRDefault="000D1573" w:rsidP="000D1573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FFA1ABD" w14:textId="02851430" w:rsidR="000D1573" w:rsidRPr="001C2FDA" w:rsidRDefault="000D157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>realizacja dostaw w ciągu max. 72 godzin od momentu złożenia zamówienia</w:t>
      </w:r>
      <w:r>
        <w:rPr>
          <w:bCs/>
          <w:sz w:val="22"/>
          <w:szCs w:val="22"/>
        </w:rPr>
        <w:t>.</w:t>
      </w:r>
    </w:p>
    <w:p w14:paraId="319EFA0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1DE679D1" w14:textId="09FDBFA2" w:rsidR="005E5656" w:rsidRPr="000D1573" w:rsidRDefault="00441C4D" w:rsidP="000D1573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</w:t>
      </w:r>
      <w:r w:rsidR="000D1573">
        <w:rPr>
          <w:sz w:val="22"/>
          <w:szCs w:val="22"/>
        </w:rPr>
        <w:t>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4BCB2DD" w14:textId="77777777" w:rsidR="000D1573" w:rsidRDefault="000D1573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</w:p>
    <w:p w14:paraId="545D4906" w14:textId="66AD6305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lastRenderedPageBreak/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4926A291" w:rsidR="003E2272" w:rsidRDefault="00365350">
    <w:pPr>
      <w:pStyle w:val="Nagwek"/>
    </w:pPr>
    <w:r w:rsidRPr="002118DD">
      <w:t>Znak sprawy: SZW/DZP/</w:t>
    </w:r>
    <w:r w:rsidR="009A056E">
      <w:t>2</w:t>
    </w:r>
    <w:r w:rsidR="00B00FE0">
      <w:t>4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90A6E"/>
    <w:rsid w:val="000A0964"/>
    <w:rsid w:val="000B09F8"/>
    <w:rsid w:val="000C05AA"/>
    <w:rsid w:val="000D1573"/>
    <w:rsid w:val="000D1C69"/>
    <w:rsid w:val="00111F10"/>
    <w:rsid w:val="00135545"/>
    <w:rsid w:val="001442F8"/>
    <w:rsid w:val="001673C4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826A8"/>
    <w:rsid w:val="008D4CF2"/>
    <w:rsid w:val="008F24C9"/>
    <w:rsid w:val="0091177D"/>
    <w:rsid w:val="00915BDC"/>
    <w:rsid w:val="00950AB6"/>
    <w:rsid w:val="0096723F"/>
    <w:rsid w:val="009A056E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542D9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6</Pages>
  <Words>1700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40</cp:revision>
  <cp:lastPrinted>2007-10-05T06:59:00Z</cp:lastPrinted>
  <dcterms:created xsi:type="dcterms:W3CDTF">2023-01-29T14:17:00Z</dcterms:created>
  <dcterms:modified xsi:type="dcterms:W3CDTF">2025-04-01T09:38:00Z</dcterms:modified>
</cp:coreProperties>
</file>