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D3E03C" w14:textId="77777777" w:rsidR="00D62E6E" w:rsidRPr="00311B2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311B25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292304" w:rsidRPr="00311B25">
        <w:rPr>
          <w:rFonts w:ascii="Arial Narrow" w:eastAsia="Times New Roman" w:hAnsi="Arial Narrow" w:cs="Arial"/>
          <w:bCs/>
          <w:szCs w:val="18"/>
          <w:lang w:eastAsia="pl-PL"/>
        </w:rPr>
        <w:t>6</w:t>
      </w:r>
      <w:r w:rsidRPr="00311B25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11B25" w14:paraId="6FA5131F" w14:textId="77777777" w:rsidTr="00D62E6E">
        <w:tc>
          <w:tcPr>
            <w:tcW w:w="2800" w:type="dxa"/>
            <w:shd w:val="clear" w:color="auto" w:fill="auto"/>
          </w:tcPr>
          <w:p w14:paraId="164E51DD" w14:textId="77777777" w:rsidR="00D62E6E" w:rsidRPr="00311B2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1B25">
              <w:rPr>
                <w:rFonts w:ascii="Arial Narrow" w:hAnsi="Arial Narrow" w:cs="Arial"/>
                <w:b/>
              </w:rPr>
              <w:t>Wykonawca</w:t>
            </w:r>
            <w:r w:rsidRPr="00311B2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A74CB2" w14:textId="77777777" w:rsidR="00D62E6E" w:rsidRPr="00311B2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E363876" w14:textId="77777777" w:rsidR="00D62E6E" w:rsidRPr="00311B2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20BAA4" w14:textId="77777777" w:rsidR="00D62E6E" w:rsidRPr="00311B2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11B2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11B2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11B2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11B25" w14:paraId="0EC40BAA" w14:textId="77777777" w:rsidTr="00D62E6E">
        <w:tc>
          <w:tcPr>
            <w:tcW w:w="2800" w:type="dxa"/>
            <w:shd w:val="clear" w:color="auto" w:fill="auto"/>
          </w:tcPr>
          <w:p w14:paraId="2ADB7B88" w14:textId="77777777" w:rsidR="00D62E6E" w:rsidRPr="00311B2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1B2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1EE035" w14:textId="77777777" w:rsidR="00D62E6E" w:rsidRPr="00311B2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88C15E3" w14:textId="77777777" w:rsidR="00D62E6E" w:rsidRPr="00311B2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308DFE" w14:textId="77777777" w:rsidR="00D62E6E" w:rsidRPr="00311B2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11B2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11B2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11B2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20029B0" w14:textId="77777777" w:rsidR="00BC121E" w:rsidRPr="00311B2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2304" w:rsidRPr="00311B25" w14:paraId="573415BB" w14:textId="77777777" w:rsidTr="007E05C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4C0FDE" w14:textId="77777777" w:rsidR="00292304" w:rsidRPr="00311B25" w:rsidRDefault="00292304" w:rsidP="007E05C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00983B4" w14:textId="77777777" w:rsidR="00292304" w:rsidRPr="00311B25" w:rsidRDefault="00292304" w:rsidP="007E05C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11B2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311B2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311B2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2024 poz. 1320)</w:t>
            </w:r>
            <w:r w:rsidRPr="00311B2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280E51E1" w14:textId="77777777" w:rsidR="00292304" w:rsidRPr="00311B25" w:rsidRDefault="00292304" w:rsidP="007E05C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4867F523" w14:textId="77777777" w:rsidR="00292304" w:rsidRPr="00311B25" w:rsidRDefault="00292304" w:rsidP="007E05C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43294DB" w14:textId="77777777" w:rsidR="00BC121E" w:rsidRPr="00311B25" w:rsidRDefault="0029230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11B25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11B25">
        <w:rPr>
          <w:rFonts w:ascii="Arial Narrow" w:eastAsia="Times New Roman" w:hAnsi="Arial Narrow" w:cs="Arial"/>
          <w:lang w:eastAsia="pl-PL"/>
        </w:rPr>
        <w:t>N</w:t>
      </w:r>
      <w:r w:rsidR="00BC121E" w:rsidRPr="00311B25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11B25" w14:paraId="3EDA65CF" w14:textId="77777777" w:rsidTr="00D62E6E">
        <w:tc>
          <w:tcPr>
            <w:tcW w:w="2269" w:type="dxa"/>
            <w:shd w:val="clear" w:color="auto" w:fill="auto"/>
          </w:tcPr>
          <w:p w14:paraId="23855AF2" w14:textId="77777777" w:rsidR="00D62E6E" w:rsidRPr="00311B2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FEB108" w14:textId="77777777" w:rsidR="00D62E6E" w:rsidRPr="00311B25" w:rsidRDefault="0029230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bCs/>
                <w:lang w:eastAsia="pl-PL"/>
              </w:rPr>
              <w:t>Dostawa produktów leczniczych w szpitalnych programach lekowych oraz chemioterapii na 24 miesiące z prawem opcji na 6 miesięcy</w:t>
            </w:r>
            <w:r w:rsidR="00D62E6E" w:rsidRPr="00311B2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92304" w:rsidRPr="00311B25" w14:paraId="25F9A4FA" w14:textId="77777777" w:rsidTr="007E05C4">
        <w:tc>
          <w:tcPr>
            <w:tcW w:w="2269" w:type="dxa"/>
            <w:shd w:val="clear" w:color="auto" w:fill="auto"/>
          </w:tcPr>
          <w:p w14:paraId="5B80913C" w14:textId="77777777" w:rsidR="00292304" w:rsidRPr="00311B25" w:rsidRDefault="00292304" w:rsidP="007E05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509F3C" w14:textId="77777777" w:rsidR="00292304" w:rsidRPr="00311B25" w:rsidRDefault="00292304" w:rsidP="007E05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bCs/>
                <w:lang w:eastAsia="pl-PL"/>
              </w:rPr>
              <w:t>152/2024</w:t>
            </w:r>
          </w:p>
        </w:tc>
      </w:tr>
    </w:tbl>
    <w:p w14:paraId="753ADF1D" w14:textId="77777777" w:rsidR="00BC121E" w:rsidRPr="00311B25" w:rsidRDefault="0029230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11B25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11B25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11B25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311B25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11B25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11B25">
        <w:rPr>
          <w:rFonts w:ascii="Arial Narrow" w:eastAsia="Times New Roman" w:hAnsi="Arial Narrow" w:cs="Arial"/>
          <w:bCs/>
          <w:lang w:eastAsia="pl-PL"/>
        </w:rPr>
        <w:t>, że:</w:t>
      </w:r>
    </w:p>
    <w:p w14:paraId="6E8E42A2" w14:textId="77777777" w:rsidR="00BC121E" w:rsidRPr="00311B2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11B25">
        <w:rPr>
          <w:rFonts w:ascii="Arial Narrow" w:eastAsia="Times New Roman" w:hAnsi="Arial Narrow" w:cs="Arial"/>
          <w:b/>
          <w:bCs/>
        </w:rPr>
        <w:object w:dxaOrig="0" w:dyaOrig="0" w14:anchorId="095A8E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11B2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11B25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311B2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311B25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311B2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11B25">
        <w:rPr>
          <w:rFonts w:ascii="Arial Narrow" w:eastAsia="Times New Roman" w:hAnsi="Arial Narrow" w:cs="Arial"/>
          <w:lang w:eastAsia="pl-PL"/>
        </w:rPr>
        <w:t>.</w:t>
      </w:r>
    </w:p>
    <w:p w14:paraId="629F3EA8" w14:textId="77777777" w:rsidR="00BC121E" w:rsidRPr="00311B2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11B25">
        <w:rPr>
          <w:rFonts w:ascii="Arial Narrow" w:eastAsia="Times New Roman" w:hAnsi="Arial Narrow" w:cs="Arial"/>
          <w:b/>
          <w:bCs/>
        </w:rPr>
        <w:object w:dxaOrig="0" w:dyaOrig="0" w14:anchorId="7212103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11B2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11B25">
        <w:rPr>
          <w:rFonts w:ascii="Arial Narrow" w:eastAsia="Times New Roman" w:hAnsi="Arial Narrow" w:cs="Arial"/>
          <w:lang w:eastAsia="pl-PL"/>
        </w:rPr>
        <w:t xml:space="preserve">            </w:t>
      </w:r>
      <w:r w:rsidRPr="00311B2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311B25">
        <w:rPr>
          <w:rFonts w:ascii="Arial Narrow" w:eastAsia="Times New Roman" w:hAnsi="Arial Narrow" w:cs="Arial"/>
          <w:lang w:eastAsia="pl-PL"/>
        </w:rPr>
        <w:t>t.j. Dz.U. z 2023r. poz. 1689</w:t>
      </w:r>
      <w:r w:rsidRPr="00311B2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12338BF9" w14:textId="77777777" w:rsidR="00BF69A4" w:rsidRPr="00311B2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11B25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11B25" w14:paraId="5DEDF15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9A3C" w14:textId="77777777" w:rsidR="00BC121E" w:rsidRPr="00311B2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2D446" w14:textId="77777777" w:rsidR="00BC121E" w:rsidRPr="00311B2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67185" w14:textId="77777777" w:rsidR="00BC121E" w:rsidRPr="00311B2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11B25" w14:paraId="357EBF1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00094" w14:textId="77777777" w:rsidR="00BC121E" w:rsidRPr="00311B2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F82B" w14:textId="77777777" w:rsidR="00BC121E" w:rsidRPr="00311B2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719F" w14:textId="77777777" w:rsidR="00BC121E" w:rsidRPr="00311B2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311B25" w14:paraId="67D1169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5EFDB" w14:textId="77777777" w:rsidR="00BC121E" w:rsidRPr="00311B2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9339" w14:textId="77777777" w:rsidR="00BC121E" w:rsidRPr="00311B2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FCC6" w14:textId="77777777" w:rsidR="00BC121E" w:rsidRPr="00311B2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B5B7BF6" w14:textId="77777777" w:rsidR="00BC121E" w:rsidRPr="00311B2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11B25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FAF6A8D" w14:textId="77777777" w:rsidR="00BC121E" w:rsidRPr="00311B2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11B25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311B25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6797896C" w14:textId="77777777" w:rsidR="00067B62" w:rsidRPr="00311B2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11B25">
        <w:rPr>
          <w:rFonts w:ascii="Arial Narrow" w:eastAsia="Times New Roman" w:hAnsi="Arial Narrow" w:cs="Arial"/>
          <w:color w:val="0070C0"/>
          <w:lang w:eastAsia="pl-PL"/>
        </w:rPr>
        <w:t>*</w:t>
      </w:r>
      <w:r w:rsidRPr="00311B25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311B25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3B7FEB25" w14:textId="77777777" w:rsidR="00067B62" w:rsidRPr="00311B2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11B25" w14:paraId="04460835" w14:textId="77777777" w:rsidTr="00620E37">
        <w:tc>
          <w:tcPr>
            <w:tcW w:w="2660" w:type="dxa"/>
            <w:shd w:val="clear" w:color="auto" w:fill="auto"/>
          </w:tcPr>
          <w:p w14:paraId="356CCE66" w14:textId="77777777" w:rsidR="00BC121E" w:rsidRPr="00311B2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A36DE5F" w14:textId="77777777" w:rsidR="00BC121E" w:rsidRPr="00311B2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5FDA8A6" w14:textId="77777777" w:rsidR="00BC121E" w:rsidRPr="00311B2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11B2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11B2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F3B9C61" w14:textId="77777777" w:rsidR="00BC121E" w:rsidRPr="00311B2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CEB184B" w14:textId="77777777" w:rsidR="00BC121E" w:rsidRPr="00311B2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20FD409" w14:textId="77777777" w:rsidR="00BC121E" w:rsidRPr="00311B2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11B2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92304" w:rsidRPr="00311B2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11B2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11B2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0DB58FCE" w14:textId="77777777" w:rsidR="00106AC7" w:rsidRPr="00311B25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311B2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B665D" w14:textId="77777777" w:rsidR="001B184E" w:rsidRDefault="001B184E">
      <w:r>
        <w:separator/>
      </w:r>
    </w:p>
  </w:endnote>
  <w:endnote w:type="continuationSeparator" w:id="0">
    <w:p w14:paraId="670B5B16" w14:textId="77777777" w:rsidR="001B184E" w:rsidRDefault="001B1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3158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0DD2A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D0B5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348A6E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82A7D26">
        <v:line id="_x0000_s1025" style="position:absolute;left:0;text-align:left;z-index:251657728" from="-3.85pt,8.7pt" to="455.15pt,8.7pt"/>
      </w:pict>
    </w:r>
  </w:p>
  <w:p w14:paraId="4536C7E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7DA21" w14:textId="77777777" w:rsidR="00292304" w:rsidRDefault="002923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C4EA4" w14:textId="77777777" w:rsidR="001B184E" w:rsidRDefault="001B184E">
      <w:r>
        <w:separator/>
      </w:r>
    </w:p>
  </w:footnote>
  <w:footnote w:type="continuationSeparator" w:id="0">
    <w:p w14:paraId="3362F1DC" w14:textId="77777777" w:rsidR="001B184E" w:rsidRDefault="001B1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95250" w14:textId="77777777" w:rsidR="00292304" w:rsidRDefault="002923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962E1" w14:textId="77777777" w:rsidR="00292304" w:rsidRDefault="002923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E8680" w14:textId="77777777" w:rsidR="00292304" w:rsidRDefault="002923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0649179">
    <w:abstractNumId w:val="13"/>
  </w:num>
  <w:num w:numId="2" w16cid:durableId="2090495292">
    <w:abstractNumId w:val="0"/>
  </w:num>
  <w:num w:numId="3" w16cid:durableId="2011256849">
    <w:abstractNumId w:val="11"/>
  </w:num>
  <w:num w:numId="4" w16cid:durableId="1571041618">
    <w:abstractNumId w:val="8"/>
  </w:num>
  <w:num w:numId="5" w16cid:durableId="1520894172">
    <w:abstractNumId w:val="7"/>
  </w:num>
  <w:num w:numId="6" w16cid:durableId="403770265">
    <w:abstractNumId w:val="1"/>
  </w:num>
  <w:num w:numId="7" w16cid:durableId="397479614">
    <w:abstractNumId w:val="6"/>
  </w:num>
  <w:num w:numId="8" w16cid:durableId="1208568570">
    <w:abstractNumId w:val="3"/>
  </w:num>
  <w:num w:numId="9" w16cid:durableId="402801094">
    <w:abstractNumId w:val="2"/>
  </w:num>
  <w:num w:numId="10" w16cid:durableId="2015642376">
    <w:abstractNumId w:val="5"/>
  </w:num>
  <w:num w:numId="11" w16cid:durableId="1389499570">
    <w:abstractNumId w:val="10"/>
  </w:num>
  <w:num w:numId="12" w16cid:durableId="332536007">
    <w:abstractNumId w:val="4"/>
  </w:num>
  <w:num w:numId="13" w16cid:durableId="982467671">
    <w:abstractNumId w:val="9"/>
  </w:num>
  <w:num w:numId="14" w16cid:durableId="2231003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84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184E"/>
    <w:rsid w:val="00204613"/>
    <w:rsid w:val="00283561"/>
    <w:rsid w:val="00292304"/>
    <w:rsid w:val="002B1E07"/>
    <w:rsid w:val="002C2DE7"/>
    <w:rsid w:val="002D160C"/>
    <w:rsid w:val="002D3BDF"/>
    <w:rsid w:val="002E71FA"/>
    <w:rsid w:val="002F1615"/>
    <w:rsid w:val="003024A8"/>
    <w:rsid w:val="00307E5F"/>
    <w:rsid w:val="00311B25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123F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77360"/>
  <w15:chartTrackingRefBased/>
  <w15:docId w15:val="{F76E445F-749D-4512-924C-ACF994388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2024-10-29T10:15:00Z</dcterms:created>
  <dcterms:modified xsi:type="dcterms:W3CDTF">2024-10-29T10:15:00Z</dcterms:modified>
</cp:coreProperties>
</file>