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6F90A" w14:textId="7F386925" w:rsidR="00930A96" w:rsidRPr="00DC10F0" w:rsidRDefault="00CD6165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C10F0">
        <w:rPr>
          <w:rFonts w:ascii="Arial Narrow" w:hAnsi="Arial Narrow" w:cs="Arial"/>
          <w:sz w:val="22"/>
          <w:szCs w:val="22"/>
        </w:rPr>
        <w:t>Bydgoszcz</w:t>
      </w:r>
      <w:r w:rsidR="00930A96" w:rsidRPr="00DC10F0">
        <w:rPr>
          <w:rFonts w:ascii="Arial Narrow" w:hAnsi="Arial Narrow" w:cs="Arial"/>
          <w:sz w:val="22"/>
          <w:szCs w:val="22"/>
        </w:rPr>
        <w:t xml:space="preserve"> dnia: </w:t>
      </w:r>
      <w:r w:rsidRPr="00DC10F0">
        <w:rPr>
          <w:rFonts w:ascii="Arial Narrow" w:hAnsi="Arial Narrow" w:cs="Arial"/>
          <w:sz w:val="22"/>
          <w:szCs w:val="22"/>
        </w:rPr>
        <w:t>2024-09-2</w:t>
      </w:r>
      <w:r w:rsidR="00C56F8A">
        <w:rPr>
          <w:rFonts w:ascii="Arial Narrow" w:hAnsi="Arial Narrow" w:cs="Arial"/>
          <w:sz w:val="22"/>
          <w:szCs w:val="22"/>
        </w:rPr>
        <w:t>5</w:t>
      </w:r>
    </w:p>
    <w:p w14:paraId="702CA004" w14:textId="77777777" w:rsidR="00930A96" w:rsidRPr="00DC10F0" w:rsidRDefault="00CD6165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C10F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B0399CF" w14:textId="77777777" w:rsidR="00930A96" w:rsidRPr="00DC10F0" w:rsidRDefault="00CD6165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C10F0">
        <w:rPr>
          <w:rFonts w:ascii="Arial Narrow" w:hAnsi="Arial Narrow" w:cs="Arial"/>
          <w:sz w:val="22"/>
          <w:szCs w:val="22"/>
        </w:rPr>
        <w:t>Powstańców Warszawy</w:t>
      </w:r>
      <w:r w:rsidR="00930A96" w:rsidRPr="00DC10F0">
        <w:rPr>
          <w:rFonts w:ascii="Arial Narrow" w:hAnsi="Arial Narrow" w:cs="Arial"/>
          <w:sz w:val="22"/>
          <w:szCs w:val="22"/>
        </w:rPr>
        <w:t xml:space="preserve"> </w:t>
      </w:r>
      <w:r w:rsidRPr="00DC10F0">
        <w:rPr>
          <w:rFonts w:ascii="Arial Narrow" w:hAnsi="Arial Narrow" w:cs="Arial"/>
          <w:sz w:val="22"/>
          <w:szCs w:val="22"/>
        </w:rPr>
        <w:t>5</w:t>
      </w:r>
    </w:p>
    <w:p w14:paraId="54308AD1" w14:textId="77777777" w:rsidR="00930A96" w:rsidRPr="00DC10F0" w:rsidRDefault="00CD6165" w:rsidP="00930A96">
      <w:pPr>
        <w:rPr>
          <w:rFonts w:ascii="Arial Narrow" w:hAnsi="Arial Narrow" w:cs="Arial"/>
          <w:sz w:val="22"/>
          <w:szCs w:val="22"/>
        </w:rPr>
      </w:pPr>
      <w:r w:rsidRPr="00DC10F0">
        <w:rPr>
          <w:rFonts w:ascii="Arial Narrow" w:hAnsi="Arial Narrow" w:cs="Arial"/>
          <w:sz w:val="22"/>
          <w:szCs w:val="22"/>
        </w:rPr>
        <w:t>85-681</w:t>
      </w:r>
      <w:r w:rsidR="00930A96" w:rsidRPr="00DC10F0">
        <w:rPr>
          <w:rFonts w:ascii="Arial Narrow" w:hAnsi="Arial Narrow" w:cs="Arial"/>
          <w:sz w:val="22"/>
          <w:szCs w:val="22"/>
        </w:rPr>
        <w:t xml:space="preserve"> </w:t>
      </w:r>
      <w:r w:rsidRPr="00DC10F0">
        <w:rPr>
          <w:rFonts w:ascii="Arial Narrow" w:hAnsi="Arial Narrow" w:cs="Arial"/>
          <w:sz w:val="22"/>
          <w:szCs w:val="22"/>
        </w:rPr>
        <w:t>Bydgoszcz</w:t>
      </w:r>
    </w:p>
    <w:p w14:paraId="654A4E10" w14:textId="77777777" w:rsidR="00930A96" w:rsidRPr="00DC10F0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DC10F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EA1A95B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C10F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0111099" w14:textId="7B4C2183" w:rsidR="00DC10F0" w:rsidRPr="00DD40AF" w:rsidRDefault="00DC10F0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DD40AF">
        <w:rPr>
          <w:rFonts w:ascii="Arial Narrow" w:hAnsi="Arial Narrow" w:cs="Arial"/>
          <w:bCs/>
          <w:sz w:val="22"/>
          <w:szCs w:val="22"/>
        </w:rPr>
        <w:t xml:space="preserve"> </w:t>
      </w:r>
      <w:r w:rsidR="00DD40AF">
        <w:rPr>
          <w:rFonts w:ascii="Arial Narrow" w:hAnsi="Arial Narrow" w:cs="Arial"/>
          <w:b/>
          <w:sz w:val="22"/>
          <w:szCs w:val="22"/>
        </w:rPr>
        <w:t>7459/2024</w:t>
      </w:r>
    </w:p>
    <w:p w14:paraId="4AEAF754" w14:textId="77777777" w:rsidR="00930A96" w:rsidRPr="00DC10F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DC10F0">
        <w:rPr>
          <w:rFonts w:ascii="Arial Narrow" w:hAnsi="Arial Narrow" w:cs="Arial"/>
          <w:b/>
          <w:sz w:val="24"/>
          <w:szCs w:val="24"/>
        </w:rPr>
        <w:t>WYKONAWCY</w:t>
      </w:r>
    </w:p>
    <w:p w14:paraId="331F2151" w14:textId="77777777" w:rsidR="00930A96" w:rsidRPr="00DC10F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DC10F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C10F0" w14:paraId="75B7313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4DE50F" w14:textId="77777777" w:rsidR="00930A96" w:rsidRPr="00DC10F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DC10F0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635958F9" w14:textId="77777777" w:rsidR="00930A96" w:rsidRPr="00DC10F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C10F0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DC10F0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DC10F0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0FE7958C" w14:textId="77777777" w:rsidR="00930A96" w:rsidRPr="00DC10F0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4260E6DD" w14:textId="77777777" w:rsidR="00930A96" w:rsidRPr="00DC10F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C10F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C10F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C10F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C10F0" w14:paraId="3B88D7F3" w14:textId="77777777" w:rsidTr="00E03B3C">
        <w:tc>
          <w:tcPr>
            <w:tcW w:w="2269" w:type="dxa"/>
            <w:shd w:val="clear" w:color="auto" w:fill="auto"/>
          </w:tcPr>
          <w:p w14:paraId="1A857F4F" w14:textId="77777777" w:rsidR="00930A96" w:rsidRPr="00DC10F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10F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71B712" w14:textId="77777777" w:rsidR="00930A96" w:rsidRPr="00DC10F0" w:rsidRDefault="00CD616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C10F0">
              <w:rPr>
                <w:rFonts w:ascii="Arial Narrow" w:hAnsi="Arial Narrow" w:cs="Arial"/>
                <w:bCs/>
                <w:sz w:val="22"/>
                <w:szCs w:val="22"/>
              </w:rPr>
              <w:t>Robot chirurgiczny z wyposażeniem oraz dostawy sukcesywne narzędzi do przeprowadzenia 300 zabiegów chirurgii robotycznej na okres 36 miesięcy.</w:t>
            </w:r>
            <w:r w:rsidR="00930A96" w:rsidRPr="00DC10F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D6165" w:rsidRPr="00DC10F0" w14:paraId="06DED826" w14:textId="77777777" w:rsidTr="00AF0266">
        <w:tc>
          <w:tcPr>
            <w:tcW w:w="2269" w:type="dxa"/>
            <w:shd w:val="clear" w:color="auto" w:fill="auto"/>
          </w:tcPr>
          <w:p w14:paraId="0BD157C7" w14:textId="77777777" w:rsidR="00CD6165" w:rsidRPr="00DC10F0" w:rsidRDefault="00CD6165" w:rsidP="00AF02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10F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21203E" w14:textId="77777777" w:rsidR="00CD6165" w:rsidRPr="00DC10F0" w:rsidRDefault="00CD6165" w:rsidP="00AF02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C10F0">
              <w:rPr>
                <w:rFonts w:ascii="Arial Narrow" w:hAnsi="Arial Narrow" w:cs="Arial"/>
                <w:bCs/>
                <w:sz w:val="22"/>
                <w:szCs w:val="22"/>
              </w:rPr>
              <w:t>119/2024</w:t>
            </w:r>
          </w:p>
        </w:tc>
      </w:tr>
    </w:tbl>
    <w:p w14:paraId="2E16D364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C10F0">
        <w:rPr>
          <w:rFonts w:ascii="Arial Narrow" w:hAnsi="Arial Narrow" w:cs="Arial"/>
          <w:sz w:val="22"/>
          <w:szCs w:val="22"/>
        </w:rPr>
        <w:t xml:space="preserve">Zamawiający, </w:t>
      </w:r>
      <w:r w:rsidR="00CD6165" w:rsidRPr="00DC10F0">
        <w:rPr>
          <w:rFonts w:ascii="Arial Narrow" w:hAnsi="Arial Narrow" w:cs="Arial"/>
          <w:b/>
          <w:sz w:val="22"/>
          <w:szCs w:val="22"/>
        </w:rPr>
        <w:t>10WSzKzP SPZOZ</w:t>
      </w:r>
      <w:r w:rsidRPr="00DC10F0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CD6165" w:rsidRPr="00DC10F0">
        <w:rPr>
          <w:rFonts w:ascii="Arial Narrow" w:hAnsi="Arial Narrow" w:cs="Arial"/>
          <w:sz w:val="22"/>
          <w:szCs w:val="22"/>
        </w:rPr>
        <w:t>(</w:t>
      </w:r>
      <w:proofErr w:type="spellStart"/>
      <w:r w:rsidR="00CD6165" w:rsidRPr="00DC10F0">
        <w:rPr>
          <w:rFonts w:ascii="Arial Narrow" w:hAnsi="Arial Narrow" w:cs="Arial"/>
          <w:sz w:val="22"/>
          <w:szCs w:val="22"/>
        </w:rPr>
        <w:t>t.j</w:t>
      </w:r>
      <w:proofErr w:type="spellEnd"/>
      <w:r w:rsidR="00CD6165" w:rsidRPr="00DC10F0">
        <w:rPr>
          <w:rFonts w:ascii="Arial Narrow" w:hAnsi="Arial Narrow" w:cs="Arial"/>
          <w:sz w:val="22"/>
          <w:szCs w:val="22"/>
        </w:rPr>
        <w:t>. Dz. U. z 2023r. poz. 1605)</w:t>
      </w:r>
      <w:r w:rsidRPr="00DC10F0">
        <w:rPr>
          <w:rFonts w:ascii="Arial Narrow" w:hAnsi="Arial Narrow" w:cs="Arial"/>
          <w:sz w:val="22"/>
          <w:szCs w:val="22"/>
        </w:rPr>
        <w:t xml:space="preserve">, </w:t>
      </w:r>
      <w:r w:rsidR="00EB3650" w:rsidRPr="00DC10F0">
        <w:rPr>
          <w:rFonts w:ascii="Arial Narrow" w:hAnsi="Arial Narrow" w:cs="Arial"/>
          <w:sz w:val="22"/>
          <w:szCs w:val="22"/>
        </w:rPr>
        <w:t xml:space="preserve">informuje o </w:t>
      </w:r>
      <w:r w:rsidRPr="00DC10F0">
        <w:rPr>
          <w:rFonts w:ascii="Arial Narrow" w:hAnsi="Arial Narrow" w:cs="Arial"/>
          <w:sz w:val="22"/>
          <w:szCs w:val="22"/>
        </w:rPr>
        <w:t>dokon</w:t>
      </w:r>
      <w:r w:rsidR="00EB3650" w:rsidRPr="00DC10F0">
        <w:rPr>
          <w:rFonts w:ascii="Arial Narrow" w:hAnsi="Arial Narrow" w:cs="Arial"/>
          <w:sz w:val="22"/>
          <w:szCs w:val="22"/>
        </w:rPr>
        <w:t>aniu</w:t>
      </w:r>
      <w:r w:rsidRPr="00DC10F0">
        <w:rPr>
          <w:rFonts w:ascii="Arial Narrow" w:hAnsi="Arial Narrow" w:cs="Arial"/>
          <w:sz w:val="22"/>
          <w:szCs w:val="22"/>
        </w:rPr>
        <w:t xml:space="preserve"> </w:t>
      </w:r>
      <w:r w:rsidR="00460DC4" w:rsidRPr="00DC10F0">
        <w:rPr>
          <w:rFonts w:ascii="Arial Narrow" w:hAnsi="Arial Narrow" w:cs="Arial"/>
          <w:sz w:val="22"/>
          <w:szCs w:val="22"/>
        </w:rPr>
        <w:t>zmian</w:t>
      </w:r>
      <w:r w:rsidRPr="00DC10F0">
        <w:rPr>
          <w:rFonts w:ascii="Arial Narrow" w:hAnsi="Arial Narrow" w:cs="Arial"/>
          <w:sz w:val="22"/>
          <w:szCs w:val="22"/>
        </w:rPr>
        <w:t xml:space="preserve"> w z</w:t>
      </w:r>
      <w:r w:rsidR="00460DC4" w:rsidRPr="00DC10F0">
        <w:rPr>
          <w:rFonts w:ascii="Arial Narrow" w:hAnsi="Arial Narrow" w:cs="Arial"/>
          <w:sz w:val="22"/>
          <w:szCs w:val="22"/>
        </w:rPr>
        <w:t>apis</w:t>
      </w:r>
      <w:r w:rsidRPr="00DC10F0">
        <w:rPr>
          <w:rFonts w:ascii="Arial Narrow" w:hAnsi="Arial Narrow" w:cs="Arial"/>
          <w:sz w:val="22"/>
          <w:szCs w:val="22"/>
        </w:rPr>
        <w:t>ach</w:t>
      </w:r>
      <w:r w:rsidR="00460DC4" w:rsidRPr="00DC10F0">
        <w:rPr>
          <w:rFonts w:ascii="Arial Narrow" w:hAnsi="Arial Narrow" w:cs="Arial"/>
          <w:sz w:val="22"/>
          <w:szCs w:val="22"/>
        </w:rPr>
        <w:t xml:space="preserve"> </w:t>
      </w:r>
      <w:r w:rsidR="0022485D" w:rsidRPr="00DC10F0">
        <w:rPr>
          <w:rFonts w:ascii="Arial Narrow" w:hAnsi="Arial Narrow" w:cs="Arial"/>
          <w:sz w:val="22"/>
          <w:szCs w:val="22"/>
        </w:rPr>
        <w:t>SWZ</w:t>
      </w:r>
      <w:r w:rsidR="00460DC4" w:rsidRPr="00DC10F0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DC10F0">
        <w:rPr>
          <w:rFonts w:ascii="Arial Narrow" w:hAnsi="Arial Narrow" w:cs="Arial"/>
          <w:sz w:val="22"/>
          <w:szCs w:val="22"/>
        </w:rPr>
        <w:t>:</w:t>
      </w:r>
    </w:p>
    <w:p w14:paraId="13A4A5C9" w14:textId="77777777" w:rsidR="00B86A9F" w:rsidRPr="00E635F0" w:rsidRDefault="00B86A9F" w:rsidP="00B86A9F">
      <w:pPr>
        <w:numPr>
          <w:ilvl w:val="2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16.2 otrzymuje brzmienie: wadium musi zostać wniesione przed upływem terminu składania ofert, </w:t>
      </w:r>
    </w:p>
    <w:p w14:paraId="2E78D122" w14:textId="4D0EF565" w:rsidR="00B86A9F" w:rsidRPr="00E635F0" w:rsidRDefault="00B86A9F" w:rsidP="00B86A9F">
      <w:pPr>
        <w:spacing w:line="360" w:lineRule="auto"/>
        <w:ind w:left="359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tj. do dnia 2024-10-01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14:paraId="6BFBD945" w14:textId="77777777" w:rsidR="00B86A9F" w:rsidRPr="00E635F0" w:rsidRDefault="00B86A9F" w:rsidP="00B86A9F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pieniądzu;</w:t>
      </w:r>
    </w:p>
    <w:p w14:paraId="37CB16B1" w14:textId="77777777" w:rsidR="00B86A9F" w:rsidRPr="00E635F0" w:rsidRDefault="00B86A9F" w:rsidP="00B86A9F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bankowych;</w:t>
      </w:r>
    </w:p>
    <w:p w14:paraId="05324A10" w14:textId="77777777" w:rsidR="00B86A9F" w:rsidRPr="00E635F0" w:rsidRDefault="00B86A9F" w:rsidP="00B86A9F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ubezpieczeniowych;</w:t>
      </w:r>
    </w:p>
    <w:p w14:paraId="754FFF68" w14:textId="77777777" w:rsidR="00B86A9F" w:rsidRPr="00E635F0" w:rsidRDefault="00B86A9F" w:rsidP="00B86A9F">
      <w:pPr>
        <w:numPr>
          <w:ilvl w:val="0"/>
          <w:numId w:val="2"/>
        </w:numPr>
        <w:ind w:left="1066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5F0">
        <w:rPr>
          <w:rFonts w:ascii="Arial Narrow" w:hAnsi="Arial Narrow"/>
          <w:sz w:val="22"/>
          <w:szCs w:val="22"/>
        </w:rPr>
        <w:t>t.j</w:t>
      </w:r>
      <w:proofErr w:type="spellEnd"/>
      <w:r w:rsidRPr="00E635F0">
        <w:rPr>
          <w:rFonts w:ascii="Arial Narrow" w:hAnsi="Arial Narrow"/>
          <w:sz w:val="22"/>
          <w:szCs w:val="22"/>
        </w:rPr>
        <w:t>. Dz. U. z 2020r. poz. 299).</w:t>
      </w:r>
    </w:p>
    <w:p w14:paraId="19063072" w14:textId="57723505" w:rsidR="00B86A9F" w:rsidRPr="00E635F0" w:rsidRDefault="00B86A9F" w:rsidP="00B86A9F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2024-12-2</w:t>
      </w:r>
      <w:r w:rsidR="00FD12D1">
        <w:rPr>
          <w:rFonts w:ascii="Arial Narrow" w:hAnsi="Arial Narrow"/>
          <w:sz w:val="22"/>
          <w:szCs w:val="22"/>
        </w:rPr>
        <w:t>9</w:t>
      </w:r>
      <w:r>
        <w:rPr>
          <w:rFonts w:ascii="Arial Narrow" w:hAnsi="Arial Narrow"/>
          <w:sz w:val="22"/>
          <w:szCs w:val="22"/>
        </w:rPr>
        <w:t>.</w:t>
      </w:r>
    </w:p>
    <w:p w14:paraId="1D7D3C0A" w14:textId="79E3C1D4" w:rsidR="00B86A9F" w:rsidRDefault="00B86A9F" w:rsidP="00B86A9F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lastRenderedPageBreak/>
        <w:t xml:space="preserve">pkt.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2024-12-2</w:t>
      </w:r>
      <w:r w:rsidR="00FD12D1">
        <w:rPr>
          <w:rFonts w:ascii="Arial Narrow" w:hAnsi="Arial Narrow"/>
          <w:sz w:val="22"/>
          <w:szCs w:val="22"/>
        </w:rPr>
        <w:t>9</w:t>
      </w:r>
      <w:r>
        <w:rPr>
          <w:rFonts w:ascii="Arial Narrow" w:hAnsi="Arial Narrow"/>
          <w:sz w:val="22"/>
          <w:szCs w:val="22"/>
        </w:rPr>
        <w:t>.</w:t>
      </w:r>
    </w:p>
    <w:p w14:paraId="68750F11" w14:textId="1E5B621F" w:rsidR="00B86A9F" w:rsidRPr="00481FF7" w:rsidRDefault="00B86A9F" w:rsidP="00B86A9F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2024-</w:t>
      </w:r>
      <w:r w:rsidR="00FD12D1">
        <w:rPr>
          <w:rFonts w:ascii="Arial Narrow" w:hAnsi="Arial Narrow"/>
          <w:sz w:val="22"/>
          <w:szCs w:val="22"/>
        </w:rPr>
        <w:t>10</w:t>
      </w:r>
      <w:r>
        <w:rPr>
          <w:rFonts w:ascii="Arial Narrow" w:hAnsi="Arial Narrow"/>
          <w:sz w:val="22"/>
          <w:szCs w:val="22"/>
        </w:rPr>
        <w:t>-</w:t>
      </w:r>
      <w:r w:rsidR="00FD12D1">
        <w:rPr>
          <w:rFonts w:ascii="Arial Narrow" w:hAnsi="Arial Narrow"/>
          <w:sz w:val="22"/>
          <w:szCs w:val="22"/>
        </w:rPr>
        <w:t>01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6DCFEB4B" w14:textId="77777777" w:rsidR="00B86A9F" w:rsidRDefault="00B86A9F" w:rsidP="00B86A9F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5C82A091" w14:textId="77777777" w:rsidR="00B86A9F" w:rsidRDefault="00B86A9F" w:rsidP="00B86A9F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0FD5C9E6" w14:textId="77777777" w:rsidR="00B86A9F" w:rsidRDefault="00B86A9F" w:rsidP="00B86A9F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17AF30C8" w14:textId="77777777" w:rsidR="00B86A9F" w:rsidRDefault="00B86A9F" w:rsidP="00B86A9F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36EF3349" w14:textId="77777777" w:rsidR="00B86A9F" w:rsidRPr="00012C39" w:rsidRDefault="00B86A9F" w:rsidP="00B86A9F">
      <w:pPr>
        <w:jc w:val="center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118F4E11" w14:textId="33538A85" w:rsidR="00B86A9F" w:rsidRDefault="00B86A9F" w:rsidP="00B86A9F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0353AD" w:rsidRPr="000353AD">
        <w:rPr>
          <w:rFonts w:ascii="Lucida Sans Unicode" w:hAnsi="Lucida Sans Unicode" w:cs="Lucida Sans Unicode"/>
          <w:b/>
          <w:bCs/>
          <w:color w:val="444444"/>
        </w:rPr>
        <w:t>576471</w:t>
      </w:r>
      <w:r w:rsidRPr="000353AD">
        <w:rPr>
          <w:rFonts w:ascii="Lucida Sans Unicode" w:hAnsi="Lucida Sans Unicode" w:cs="Lucida Sans Unicode"/>
          <w:b/>
          <w:bCs/>
          <w:color w:val="444444"/>
        </w:rPr>
        <w:t>-2024</w:t>
      </w:r>
    </w:p>
    <w:p w14:paraId="41B28DC9" w14:textId="77777777" w:rsidR="00B86A9F" w:rsidRDefault="00B86A9F" w:rsidP="00B86A9F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14:paraId="79F626EA" w14:textId="77777777" w:rsidR="00B86A9F" w:rsidRDefault="00B86A9F" w:rsidP="00B86A9F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733FE979" w14:textId="77777777" w:rsidR="00B86A9F" w:rsidRDefault="00B86A9F" w:rsidP="00B86A9F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75ECBA92" w14:textId="77777777" w:rsidR="00B86A9F" w:rsidRPr="00012C39" w:rsidRDefault="00B86A9F" w:rsidP="00B86A9F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14:paraId="15BE575F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422A9361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7664CF18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1469CA47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3981B154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3F7CAB72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2CCA1CA4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60B98C74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494E25EB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561171CD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76479F9C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34C31138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3A785A66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3630D8B7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0AF6C045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373ADE19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68674669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5D052879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29EE8D3D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3FAD2A7D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7143C244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4F80A822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15BEFCE4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5AF876D1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08F30E6A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6F7CADDB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1D2690FD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6B94F913" w14:textId="77777777" w:rsidR="00B86A9F" w:rsidRDefault="00B86A9F" w:rsidP="00B86A9F">
      <w:pPr>
        <w:ind w:left="357"/>
        <w:jc w:val="both"/>
        <w:rPr>
          <w:rFonts w:ascii="Arial Narrow" w:hAnsi="Arial Narrow"/>
        </w:rPr>
      </w:pPr>
    </w:p>
    <w:p w14:paraId="4D242C76" w14:textId="77777777" w:rsidR="00B86A9F" w:rsidRPr="00012C39" w:rsidRDefault="00B86A9F" w:rsidP="00B86A9F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7FCA8DB2" w14:textId="77777777" w:rsidR="00B86A9F" w:rsidRPr="00DD40AF" w:rsidRDefault="00B86A9F" w:rsidP="00B86A9F">
      <w:pPr>
        <w:ind w:left="357"/>
        <w:jc w:val="both"/>
        <w:rPr>
          <w:rFonts w:ascii="Arial Narrow" w:hAnsi="Arial Narrow"/>
        </w:rPr>
      </w:pPr>
      <w:r w:rsidRPr="00DD40AF">
        <w:rPr>
          <w:rFonts w:ascii="Arial Narrow" w:hAnsi="Arial Narrow"/>
        </w:rPr>
        <w:t>egz. 1 - a/a kancelaria</w:t>
      </w:r>
    </w:p>
    <w:p w14:paraId="18AAD5E9" w14:textId="77777777" w:rsidR="00B86A9F" w:rsidRPr="00DD40AF" w:rsidRDefault="00B86A9F" w:rsidP="00B86A9F">
      <w:pPr>
        <w:rPr>
          <w:rFonts w:ascii="Arial Narrow" w:hAnsi="Arial Narrow" w:cs="Arial"/>
          <w:szCs w:val="24"/>
        </w:rPr>
      </w:pPr>
      <w:r w:rsidRPr="00DD40AF">
        <w:rPr>
          <w:rFonts w:ascii="Arial Narrow" w:hAnsi="Arial Narrow"/>
        </w:rPr>
        <w:t xml:space="preserve">        egz. 2 – </w:t>
      </w:r>
      <w:r w:rsidRPr="00DD40AF">
        <w:rPr>
          <w:rFonts w:ascii="Arial Narrow" w:hAnsi="Arial Narrow" w:cs="Arial"/>
          <w:szCs w:val="24"/>
        </w:rPr>
        <w:t xml:space="preserve">strona </w:t>
      </w:r>
      <w:proofErr w:type="spellStart"/>
      <w:r w:rsidRPr="00DD40AF">
        <w:rPr>
          <w:rFonts w:ascii="Arial Narrow" w:hAnsi="Arial Narrow" w:cs="Arial"/>
          <w:szCs w:val="24"/>
        </w:rPr>
        <w:t>int</w:t>
      </w:r>
      <w:proofErr w:type="spellEnd"/>
      <w:r w:rsidRPr="00DD40AF">
        <w:rPr>
          <w:rFonts w:ascii="Arial Narrow" w:hAnsi="Arial Narrow" w:cs="Arial"/>
          <w:szCs w:val="24"/>
        </w:rPr>
        <w:t>. Zamawiającego, platforma e-propublico.pl, SZPubl. T2612 B10</w:t>
      </w:r>
    </w:p>
    <w:p w14:paraId="6CDD0304" w14:textId="77777777" w:rsidR="00B86A9F" w:rsidRPr="00012C39" w:rsidRDefault="00B86A9F" w:rsidP="00B86A9F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012C39">
        <w:rPr>
          <w:rFonts w:ascii="Arial Narrow" w:hAnsi="Arial Narrow"/>
        </w:rPr>
        <w:t xml:space="preserve"> Baranowska tel. 261 417</w:t>
      </w:r>
      <w:r>
        <w:rPr>
          <w:rFonts w:ascii="Arial Narrow" w:hAnsi="Arial Narrow"/>
        </w:rPr>
        <w:t> </w:t>
      </w:r>
      <w:r w:rsidRPr="00012C39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B32DA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75C99335" w14:textId="6EB42D6D" w:rsidR="00B86A9F" w:rsidRPr="00D27D57" w:rsidRDefault="00B86A9F" w:rsidP="00B86A9F">
      <w:pPr>
        <w:ind w:left="357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2024-09-2</w:t>
      </w:r>
      <w:r w:rsidR="00FD12D1">
        <w:rPr>
          <w:rFonts w:ascii="Arial Narrow" w:hAnsi="Arial Narrow"/>
        </w:rPr>
        <w:t>5</w:t>
      </w:r>
    </w:p>
    <w:sectPr w:rsidR="00B86A9F" w:rsidRPr="00D27D57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3462F" w14:textId="77777777" w:rsidR="00890D12" w:rsidRDefault="00890D12">
      <w:r>
        <w:separator/>
      </w:r>
    </w:p>
  </w:endnote>
  <w:endnote w:type="continuationSeparator" w:id="0">
    <w:p w14:paraId="78D44C3B" w14:textId="77777777" w:rsidR="00890D12" w:rsidRDefault="00890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536B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6195D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0423C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39F18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76D1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D1D2C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9086BF" w14:textId="77777777" w:rsidR="00EF1037" w:rsidRDefault="00EF1037">
    <w:pPr>
      <w:pStyle w:val="Stopka"/>
      <w:tabs>
        <w:tab w:val="clear" w:pos="4536"/>
        <w:tab w:val="left" w:pos="6237"/>
      </w:tabs>
    </w:pPr>
  </w:p>
  <w:p w14:paraId="278E0E6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31B8E1" w14:textId="77777777" w:rsidR="00890D12" w:rsidRDefault="00890D12">
      <w:r>
        <w:separator/>
      </w:r>
    </w:p>
  </w:footnote>
  <w:footnote w:type="continuationSeparator" w:id="0">
    <w:p w14:paraId="15643C3D" w14:textId="77777777" w:rsidR="00890D12" w:rsidRDefault="00890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F38C4" w14:textId="77777777" w:rsidR="00CD6165" w:rsidRDefault="00CD61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F345C" w14:textId="77777777" w:rsidR="00CD6165" w:rsidRDefault="00CD61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8B246" w14:textId="77777777" w:rsidR="00CD6165" w:rsidRDefault="00CD61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1"/>
  </w:num>
  <w:num w:numId="2" w16cid:durableId="161201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D12"/>
    <w:rsid w:val="000353AD"/>
    <w:rsid w:val="00057D02"/>
    <w:rsid w:val="000613E0"/>
    <w:rsid w:val="001A2C4A"/>
    <w:rsid w:val="001A571A"/>
    <w:rsid w:val="0022485D"/>
    <w:rsid w:val="002B1C74"/>
    <w:rsid w:val="00312BFF"/>
    <w:rsid w:val="00384EFD"/>
    <w:rsid w:val="003C68E9"/>
    <w:rsid w:val="004222DA"/>
    <w:rsid w:val="00453E59"/>
    <w:rsid w:val="00460DC4"/>
    <w:rsid w:val="005079A4"/>
    <w:rsid w:val="0055546F"/>
    <w:rsid w:val="00592077"/>
    <w:rsid w:val="005C0930"/>
    <w:rsid w:val="006736C6"/>
    <w:rsid w:val="006D4AE5"/>
    <w:rsid w:val="0072519C"/>
    <w:rsid w:val="00854803"/>
    <w:rsid w:val="0087224A"/>
    <w:rsid w:val="00890D12"/>
    <w:rsid w:val="008E6349"/>
    <w:rsid w:val="009149C3"/>
    <w:rsid w:val="00930A96"/>
    <w:rsid w:val="00953AA1"/>
    <w:rsid w:val="0095641D"/>
    <w:rsid w:val="009D169F"/>
    <w:rsid w:val="00A4668B"/>
    <w:rsid w:val="00A8059F"/>
    <w:rsid w:val="00B26D41"/>
    <w:rsid w:val="00B361A9"/>
    <w:rsid w:val="00B86A9F"/>
    <w:rsid w:val="00C152AE"/>
    <w:rsid w:val="00C56F8A"/>
    <w:rsid w:val="00CB3DA2"/>
    <w:rsid w:val="00CD33BB"/>
    <w:rsid w:val="00CD6165"/>
    <w:rsid w:val="00D1574A"/>
    <w:rsid w:val="00D248D2"/>
    <w:rsid w:val="00DA3E16"/>
    <w:rsid w:val="00DC10F0"/>
    <w:rsid w:val="00DD40AF"/>
    <w:rsid w:val="00E02559"/>
    <w:rsid w:val="00E03B3C"/>
    <w:rsid w:val="00E74582"/>
    <w:rsid w:val="00EB3650"/>
    <w:rsid w:val="00EF1037"/>
    <w:rsid w:val="00F16162"/>
    <w:rsid w:val="00FA7728"/>
    <w:rsid w:val="00FD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F85BAB"/>
  <w15:chartTrackingRefBased/>
  <w15:docId w15:val="{A896C9B2-EF6C-4D79-A2EC-1D4D8A61C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B86A9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2</Pages>
  <Words>272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8</cp:revision>
  <cp:lastPrinted>2024-09-25T11:52:00Z</cp:lastPrinted>
  <dcterms:created xsi:type="dcterms:W3CDTF">2024-09-24T08:44:00Z</dcterms:created>
  <dcterms:modified xsi:type="dcterms:W3CDTF">2024-09-25T11:52:00Z</dcterms:modified>
</cp:coreProperties>
</file>