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A34550" w14:textId="7A9826D1" w:rsidR="00D34297" w:rsidRPr="0000282A" w:rsidRDefault="000423C3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0282A">
        <w:rPr>
          <w:rFonts w:ascii="Arial Narrow" w:hAnsi="Arial Narrow" w:cs="Arial"/>
          <w:sz w:val="22"/>
          <w:szCs w:val="22"/>
        </w:rPr>
        <w:t>Bydgoszcz</w:t>
      </w:r>
      <w:r w:rsidR="00D34297" w:rsidRPr="0000282A">
        <w:rPr>
          <w:rFonts w:ascii="Arial Narrow" w:hAnsi="Arial Narrow" w:cs="Arial"/>
          <w:sz w:val="22"/>
          <w:szCs w:val="22"/>
        </w:rPr>
        <w:t xml:space="preserve"> dnia: </w:t>
      </w:r>
      <w:r w:rsidRPr="0000282A">
        <w:rPr>
          <w:rFonts w:ascii="Arial Narrow" w:hAnsi="Arial Narrow" w:cs="Arial"/>
          <w:sz w:val="22"/>
          <w:szCs w:val="22"/>
        </w:rPr>
        <w:t>2024-09-10</w:t>
      </w:r>
    </w:p>
    <w:p w14:paraId="0FA6E309" w14:textId="7AADE842" w:rsidR="00D34297" w:rsidRPr="0000282A" w:rsidRDefault="000423C3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0282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0608300" w14:textId="342A9A0E" w:rsidR="00D34297" w:rsidRPr="0000282A" w:rsidRDefault="000423C3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0282A">
        <w:rPr>
          <w:rFonts w:ascii="Arial Narrow" w:hAnsi="Arial Narrow" w:cs="Arial"/>
          <w:sz w:val="22"/>
          <w:szCs w:val="22"/>
        </w:rPr>
        <w:t>Powstańców Warszawy</w:t>
      </w:r>
      <w:r w:rsidR="00D34297" w:rsidRPr="0000282A">
        <w:rPr>
          <w:rFonts w:ascii="Arial Narrow" w:hAnsi="Arial Narrow" w:cs="Arial"/>
          <w:sz w:val="22"/>
          <w:szCs w:val="22"/>
        </w:rPr>
        <w:t xml:space="preserve"> </w:t>
      </w:r>
      <w:r w:rsidRPr="0000282A">
        <w:rPr>
          <w:rFonts w:ascii="Arial Narrow" w:hAnsi="Arial Narrow" w:cs="Arial"/>
          <w:sz w:val="22"/>
          <w:szCs w:val="22"/>
        </w:rPr>
        <w:t>5</w:t>
      </w:r>
    </w:p>
    <w:p w14:paraId="618E495A" w14:textId="198AD0EA" w:rsidR="00D34297" w:rsidRPr="0000282A" w:rsidRDefault="000423C3" w:rsidP="00D34297">
      <w:pPr>
        <w:rPr>
          <w:rFonts w:ascii="Arial Narrow" w:hAnsi="Arial Narrow" w:cs="Arial"/>
          <w:sz w:val="22"/>
          <w:szCs w:val="22"/>
        </w:rPr>
      </w:pPr>
      <w:r w:rsidRPr="0000282A">
        <w:rPr>
          <w:rFonts w:ascii="Arial Narrow" w:hAnsi="Arial Narrow" w:cs="Arial"/>
          <w:sz w:val="22"/>
          <w:szCs w:val="22"/>
        </w:rPr>
        <w:t>85-681</w:t>
      </w:r>
      <w:r w:rsidR="00D34297" w:rsidRPr="0000282A">
        <w:rPr>
          <w:rFonts w:ascii="Arial Narrow" w:hAnsi="Arial Narrow" w:cs="Arial"/>
          <w:sz w:val="22"/>
          <w:szCs w:val="22"/>
        </w:rPr>
        <w:t xml:space="preserve"> </w:t>
      </w:r>
      <w:r w:rsidRPr="0000282A">
        <w:rPr>
          <w:rFonts w:ascii="Arial Narrow" w:hAnsi="Arial Narrow" w:cs="Arial"/>
          <w:sz w:val="22"/>
          <w:szCs w:val="22"/>
        </w:rPr>
        <w:t>Bydgoszcz</w:t>
      </w:r>
    </w:p>
    <w:p w14:paraId="2AA0DDEF" w14:textId="77777777" w:rsidR="00D34297" w:rsidRPr="0000282A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00282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86EE44D" w14:textId="77777777" w:rsidR="00D34297" w:rsidRPr="0000282A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00282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F9D2FAF" w14:textId="751FF5AC" w:rsidR="0000282A" w:rsidRPr="0000282A" w:rsidRDefault="0000282A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00282A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00282A">
        <w:rPr>
          <w:rFonts w:ascii="Arial Narrow" w:hAnsi="Arial Narrow" w:cs="Arial"/>
          <w:b/>
          <w:sz w:val="22"/>
          <w:szCs w:val="22"/>
        </w:rPr>
        <w:t>7053/24</w:t>
      </w:r>
    </w:p>
    <w:p w14:paraId="51394CF1" w14:textId="77777777" w:rsidR="00D34297" w:rsidRPr="0000282A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00282A">
        <w:rPr>
          <w:rFonts w:ascii="Arial Narrow" w:hAnsi="Arial Narrow" w:cs="Arial"/>
          <w:b/>
          <w:sz w:val="22"/>
          <w:szCs w:val="22"/>
        </w:rPr>
        <w:t>WYKONAWCY</w:t>
      </w:r>
    </w:p>
    <w:p w14:paraId="1E4993D7" w14:textId="77777777" w:rsidR="00D34297" w:rsidRPr="0000282A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00282A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0282A" w14:paraId="27F91DC6" w14:textId="77777777" w:rsidTr="00D34297">
        <w:tc>
          <w:tcPr>
            <w:tcW w:w="9180" w:type="dxa"/>
            <w:shd w:val="clear" w:color="auto" w:fill="F2F2F2"/>
            <w:hideMark/>
          </w:tcPr>
          <w:p w14:paraId="07B9743A" w14:textId="77777777" w:rsidR="00D34297" w:rsidRPr="0000282A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0282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70AC95BB" w14:textId="77777777" w:rsidR="00D34297" w:rsidRPr="0000282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0282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1AF7EBB4" w14:textId="77777777" w:rsidR="00D34297" w:rsidRPr="0000282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341A29C4" w14:textId="77777777" w:rsidR="00D34297" w:rsidRPr="0000282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0282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0282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0282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00282A" w14:paraId="07DFE7D8" w14:textId="77777777" w:rsidTr="00310284">
        <w:tc>
          <w:tcPr>
            <w:tcW w:w="2269" w:type="dxa"/>
            <w:shd w:val="clear" w:color="auto" w:fill="auto"/>
          </w:tcPr>
          <w:p w14:paraId="6AC101B8" w14:textId="77777777" w:rsidR="00D34297" w:rsidRPr="0000282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6BCE8F" w14:textId="4EC26C54" w:rsidR="00D34297" w:rsidRPr="0000282A" w:rsidRDefault="000423C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</w:t>
            </w:r>
            <w:proofErr w:type="spellStart"/>
            <w:r w:rsidRPr="0000282A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00282A">
              <w:rPr>
                <w:rFonts w:ascii="Arial Narrow" w:hAnsi="Arial Narrow" w:cs="Arial"/>
                <w:b/>
                <w:sz w:val="22"/>
                <w:szCs w:val="22"/>
              </w:rPr>
              <w:t xml:space="preserve"> i zestawów do sporządzania </w:t>
            </w:r>
            <w:proofErr w:type="spellStart"/>
            <w:r w:rsidRPr="0000282A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00282A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24-miesięcy</w:t>
            </w:r>
          </w:p>
        </w:tc>
      </w:tr>
      <w:tr w:rsidR="000423C3" w:rsidRPr="0000282A" w14:paraId="6B0CB692" w14:textId="77777777" w:rsidTr="00424AC5">
        <w:tc>
          <w:tcPr>
            <w:tcW w:w="2269" w:type="dxa"/>
            <w:shd w:val="clear" w:color="auto" w:fill="auto"/>
          </w:tcPr>
          <w:p w14:paraId="029D35B0" w14:textId="77777777" w:rsidR="000423C3" w:rsidRPr="0000282A" w:rsidRDefault="000423C3" w:rsidP="00424A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2142CE" w14:textId="5C898A64" w:rsidR="000423C3" w:rsidRPr="0000282A" w:rsidRDefault="000423C3" w:rsidP="00424A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b/>
                <w:sz w:val="22"/>
                <w:szCs w:val="22"/>
              </w:rPr>
              <w:t>100/2024</w:t>
            </w:r>
          </w:p>
        </w:tc>
      </w:tr>
    </w:tbl>
    <w:p w14:paraId="242B2CF0" w14:textId="77777777" w:rsidR="00010B31" w:rsidRPr="0000282A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2767BFD7" w14:textId="75E1F704" w:rsidR="00010B31" w:rsidRPr="0000282A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00282A">
        <w:rPr>
          <w:rFonts w:ascii="Arial Narrow" w:hAnsi="Arial Narrow" w:cs="Arial"/>
          <w:sz w:val="22"/>
          <w:szCs w:val="22"/>
        </w:rPr>
        <w:t xml:space="preserve">Zamawiający, </w:t>
      </w:r>
      <w:r w:rsidR="000423C3" w:rsidRPr="0000282A">
        <w:rPr>
          <w:rFonts w:ascii="Arial Narrow" w:hAnsi="Arial Narrow" w:cs="Arial"/>
          <w:b/>
          <w:sz w:val="22"/>
          <w:szCs w:val="22"/>
        </w:rPr>
        <w:t>10WSzKzP SPZOZ</w:t>
      </w:r>
      <w:r w:rsidRPr="0000282A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0423C3" w:rsidRPr="0000282A">
        <w:rPr>
          <w:rFonts w:ascii="Arial Narrow" w:hAnsi="Arial Narrow" w:cs="Arial"/>
          <w:sz w:val="22"/>
          <w:szCs w:val="22"/>
        </w:rPr>
        <w:t>(</w:t>
      </w:r>
      <w:proofErr w:type="spellStart"/>
      <w:r w:rsidR="000423C3" w:rsidRPr="0000282A">
        <w:rPr>
          <w:rFonts w:ascii="Arial Narrow" w:hAnsi="Arial Narrow" w:cs="Arial"/>
          <w:sz w:val="22"/>
          <w:szCs w:val="22"/>
        </w:rPr>
        <w:t>t.j</w:t>
      </w:r>
      <w:proofErr w:type="spellEnd"/>
      <w:r w:rsidR="000423C3" w:rsidRPr="0000282A">
        <w:rPr>
          <w:rFonts w:ascii="Arial Narrow" w:hAnsi="Arial Narrow" w:cs="Arial"/>
          <w:sz w:val="22"/>
          <w:szCs w:val="22"/>
        </w:rPr>
        <w:t>. Dz. U. z 2023r. poz. 1605)</w:t>
      </w:r>
      <w:r w:rsidRPr="0000282A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00282A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00282A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00282A">
        <w:rPr>
          <w:rFonts w:ascii="Arial Narrow" w:hAnsi="Arial Narrow" w:cs="Arial"/>
          <w:sz w:val="22"/>
          <w:szCs w:val="22"/>
        </w:rPr>
        <w:t>na</w:t>
      </w:r>
      <w:r w:rsidRPr="0000282A">
        <w:rPr>
          <w:rFonts w:ascii="Arial Narrow" w:hAnsi="Arial Narrow" w:cs="Arial"/>
          <w:sz w:val="22"/>
          <w:szCs w:val="22"/>
        </w:rPr>
        <w:t xml:space="preserve"> </w:t>
      </w:r>
      <w:r w:rsidR="00D8293D" w:rsidRPr="0000282A">
        <w:rPr>
          <w:rFonts w:ascii="Arial Narrow" w:hAnsi="Arial Narrow" w:cs="Arial"/>
          <w:sz w:val="22"/>
          <w:szCs w:val="22"/>
        </w:rPr>
        <w:t>na</w:t>
      </w:r>
      <w:r w:rsidR="00010B31" w:rsidRPr="0000282A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00282A" w14:paraId="4D5C7178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6DFA" w14:textId="77777777" w:rsidR="00D44D12" w:rsidRPr="0000282A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E59D" w14:textId="77777777" w:rsidR="00D44D12" w:rsidRPr="0000282A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3FAF910D" w14:textId="77777777" w:rsidR="00D44D12" w:rsidRPr="0000282A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0423C3" w:rsidRPr="0000282A" w14:paraId="700D7A0A" w14:textId="77777777" w:rsidTr="00424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E8F3" w14:textId="77777777" w:rsidR="000423C3" w:rsidRPr="0000282A" w:rsidRDefault="000423C3" w:rsidP="00424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A2BE" w14:textId="77777777" w:rsidR="000423C3" w:rsidRPr="0000282A" w:rsidRDefault="000423C3" w:rsidP="00424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b/>
                <w:sz w:val="22"/>
                <w:szCs w:val="22"/>
              </w:rPr>
              <w:t>Scyntygrafia wątroby</w:t>
            </w:r>
          </w:p>
          <w:p w14:paraId="25724597" w14:textId="77777777" w:rsidR="000423C3" w:rsidRPr="0000282A" w:rsidRDefault="000423C3" w:rsidP="00424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282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BE48148" w14:textId="77777777" w:rsidR="000423C3" w:rsidRPr="0000282A" w:rsidRDefault="000423C3" w:rsidP="00424AC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00282A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00282A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00282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0282A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282A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8406F4F" w14:textId="77777777" w:rsidR="000423C3" w:rsidRPr="0000282A" w:rsidRDefault="000423C3" w:rsidP="00424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282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AFB26D4" w14:textId="77777777" w:rsidR="000423C3" w:rsidRPr="0000282A" w:rsidRDefault="000423C3" w:rsidP="00424AC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</w:rPr>
              <w:t>Do dnia składania ofert, tj. do dnia 29.08.2024 r., do godziny 8:00 na przedmiotowe zadanie nie wpłynęła żadna oferta</w:t>
            </w:r>
          </w:p>
        </w:tc>
      </w:tr>
      <w:tr w:rsidR="000423C3" w:rsidRPr="0000282A" w14:paraId="5BB518A6" w14:textId="77777777" w:rsidTr="00424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C878" w14:textId="77777777" w:rsidR="000423C3" w:rsidRPr="0000282A" w:rsidRDefault="000423C3" w:rsidP="00424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80BC" w14:textId="77777777" w:rsidR="000423C3" w:rsidRPr="0000282A" w:rsidRDefault="000423C3" w:rsidP="00424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b/>
                <w:sz w:val="22"/>
                <w:szCs w:val="22"/>
              </w:rPr>
              <w:t>Chlorek strontu</w:t>
            </w:r>
          </w:p>
          <w:p w14:paraId="4479574E" w14:textId="77777777" w:rsidR="000423C3" w:rsidRPr="0000282A" w:rsidRDefault="000423C3" w:rsidP="00424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282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172F36" w14:textId="77777777" w:rsidR="000423C3" w:rsidRPr="0000282A" w:rsidRDefault="000423C3" w:rsidP="00424AC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</w:rPr>
              <w:lastRenderedPageBreak/>
              <w:t>Art. 255 pkt. 1</w:t>
            </w:r>
            <w:r w:rsidRPr="0000282A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00282A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00282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0282A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282A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A7B2FB0" w14:textId="77777777" w:rsidR="000423C3" w:rsidRPr="0000282A" w:rsidRDefault="000423C3" w:rsidP="00424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282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2E1638E" w14:textId="77777777" w:rsidR="000423C3" w:rsidRPr="0000282A" w:rsidRDefault="000423C3" w:rsidP="00424AC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282A">
              <w:rPr>
                <w:rFonts w:ascii="Arial Narrow" w:hAnsi="Arial Narrow" w:cs="Arial"/>
                <w:sz w:val="22"/>
                <w:szCs w:val="22"/>
              </w:rPr>
              <w:t>Do dnia składania ofert, tj. do dnia 29.08.2024 r., do godziny 8:00 na przedmiotowe zadanie nie wpłynęła żadna oferta</w:t>
            </w:r>
          </w:p>
        </w:tc>
      </w:tr>
    </w:tbl>
    <w:p w14:paraId="4D7F7EE2" w14:textId="5C37BE91" w:rsidR="00010B31" w:rsidRDefault="0000282A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0282A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14:paraId="691472BC" w14:textId="77777777" w:rsidR="0000282A" w:rsidRDefault="0000282A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BC8679D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14:paraId="4C3CB45C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B1A774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920D58A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55B1425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87892F0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ACED9E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0ECF5C2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A48B728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2BE542B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B76195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D2F0B8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878A2A1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8DB8D5A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AAF2F6A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554DC9C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6396FFE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0F0B16A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2363A2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4CCFECC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EC1F603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082012B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B04ABB8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2387EC1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FB27BB2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2C1AE00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2A6650E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2139200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7C87135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6AEDD0C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92B95EE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A6F6DCE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4CBCC48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F7E2F21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D26B69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8009325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DE5667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E5EB3D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997D3A2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4C49578" w14:textId="77777777" w:rsid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C1D1D24" w14:textId="709EBCF9" w:rsidR="0000282A" w:rsidRP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00282A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00282A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00282A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63F3D63A" w14:textId="77777777" w:rsidR="0000282A" w:rsidRPr="0000282A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00282A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C6E5B58" w14:textId="77777777" w:rsidR="0000282A" w:rsidRPr="00681E50" w:rsidRDefault="0000282A" w:rsidP="000028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00282A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00282A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0282A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50B30480" w14:textId="77777777" w:rsidR="0000282A" w:rsidRPr="00681E50" w:rsidRDefault="0000282A" w:rsidP="0000282A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3C3C2507" w14:textId="0AD1AAC1" w:rsidR="0000282A" w:rsidRPr="0000282A" w:rsidRDefault="0000282A" w:rsidP="0000282A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bookmarkEnd w:id="0"/>
      <w:bookmarkEnd w:id="1"/>
      <w:r>
        <w:rPr>
          <w:rFonts w:ascii="Arial Narrow" w:hAnsi="Arial Narrow"/>
          <w:i/>
          <w:iCs/>
          <w:sz w:val="18"/>
        </w:rPr>
        <w:t>: 10.09.2024 r.</w:t>
      </w:r>
    </w:p>
    <w:sectPr w:rsidR="0000282A" w:rsidRPr="0000282A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906342" w14:textId="77777777" w:rsidR="00E73B98" w:rsidRDefault="00E73B98" w:rsidP="00D34297">
      <w:r>
        <w:separator/>
      </w:r>
    </w:p>
  </w:endnote>
  <w:endnote w:type="continuationSeparator" w:id="0">
    <w:p w14:paraId="098F4978" w14:textId="77777777" w:rsidR="00E73B98" w:rsidRDefault="00E73B9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25074" w14:textId="77777777" w:rsidR="000423C3" w:rsidRDefault="000423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AEACC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EEE7331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895F0" w14:textId="77777777" w:rsidR="000423C3" w:rsidRDefault="000423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2E01C9" w14:textId="77777777" w:rsidR="00E73B98" w:rsidRDefault="00E73B98" w:rsidP="00D34297">
      <w:r>
        <w:separator/>
      </w:r>
    </w:p>
  </w:footnote>
  <w:footnote w:type="continuationSeparator" w:id="0">
    <w:p w14:paraId="04411387" w14:textId="77777777" w:rsidR="00E73B98" w:rsidRDefault="00E73B9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75CB1" w14:textId="77777777" w:rsidR="000423C3" w:rsidRDefault="000423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F5F2A" w14:textId="77777777" w:rsidR="000423C3" w:rsidRDefault="000423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3685D" w14:textId="77777777" w:rsidR="000423C3" w:rsidRDefault="000423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B98"/>
    <w:rsid w:val="0000282A"/>
    <w:rsid w:val="00010B31"/>
    <w:rsid w:val="000423C3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3B98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F67E6B"/>
  <w15:chartTrackingRefBased/>
  <w15:docId w15:val="{FA89FBBA-ADCA-4EE7-B42D-1E40DB5F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00282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282A"/>
    <w:rPr>
      <w:b/>
      <w:bCs/>
    </w:rPr>
  </w:style>
  <w:style w:type="character" w:styleId="Hipercze">
    <w:name w:val="Hyperlink"/>
    <w:uiPriority w:val="99"/>
    <w:unhideWhenUsed/>
    <w:rsid w:val="000028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2024-09-10T10:28:00Z</cp:lastPrinted>
  <dcterms:created xsi:type="dcterms:W3CDTF">2024-09-10T10:26:00Z</dcterms:created>
  <dcterms:modified xsi:type="dcterms:W3CDTF">2024-09-10T10:28:00Z</dcterms:modified>
</cp:coreProperties>
</file>