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7B9E40" w14:textId="77777777" w:rsidR="00B36EDA" w:rsidRPr="00647994" w:rsidRDefault="00C24A97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647994">
        <w:rPr>
          <w:rFonts w:ascii="Arial Narrow" w:hAnsi="Arial Narrow" w:cs="Arial"/>
          <w:sz w:val="22"/>
          <w:szCs w:val="22"/>
        </w:rPr>
        <w:t>Bydgoszcz</w:t>
      </w:r>
      <w:r w:rsidR="00B36EDA" w:rsidRPr="00647994">
        <w:rPr>
          <w:rFonts w:ascii="Arial Narrow" w:hAnsi="Arial Narrow" w:cs="Arial"/>
          <w:sz w:val="22"/>
          <w:szCs w:val="22"/>
        </w:rPr>
        <w:t xml:space="preserve"> dnia: </w:t>
      </w:r>
      <w:r w:rsidRPr="00647994">
        <w:rPr>
          <w:rFonts w:ascii="Arial Narrow" w:hAnsi="Arial Narrow" w:cs="Arial"/>
          <w:sz w:val="22"/>
          <w:szCs w:val="22"/>
        </w:rPr>
        <w:t>2024-09-10</w:t>
      </w:r>
    </w:p>
    <w:p w14:paraId="3572CACD" w14:textId="77777777" w:rsidR="00B36EDA" w:rsidRPr="00647994" w:rsidRDefault="00C24A97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64799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FDAF43D" w14:textId="77777777" w:rsidR="00B36EDA" w:rsidRPr="00647994" w:rsidRDefault="00C24A97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647994">
        <w:rPr>
          <w:rFonts w:ascii="Arial Narrow" w:hAnsi="Arial Narrow" w:cs="Arial"/>
          <w:sz w:val="22"/>
          <w:szCs w:val="22"/>
        </w:rPr>
        <w:t>Powstańców Warszawy</w:t>
      </w:r>
      <w:r w:rsidR="00B36EDA" w:rsidRPr="00647994">
        <w:rPr>
          <w:rFonts w:ascii="Arial Narrow" w:hAnsi="Arial Narrow" w:cs="Arial"/>
          <w:sz w:val="22"/>
          <w:szCs w:val="22"/>
        </w:rPr>
        <w:t xml:space="preserve"> </w:t>
      </w:r>
      <w:r w:rsidRPr="00647994">
        <w:rPr>
          <w:rFonts w:ascii="Arial Narrow" w:hAnsi="Arial Narrow" w:cs="Arial"/>
          <w:sz w:val="22"/>
          <w:szCs w:val="22"/>
        </w:rPr>
        <w:t>5</w:t>
      </w:r>
    </w:p>
    <w:p w14:paraId="5DD892DD" w14:textId="77777777" w:rsidR="00B36EDA" w:rsidRPr="00647994" w:rsidRDefault="00C24A97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647994">
        <w:rPr>
          <w:rFonts w:ascii="Arial Narrow" w:hAnsi="Arial Narrow" w:cs="Arial"/>
          <w:sz w:val="22"/>
          <w:szCs w:val="22"/>
        </w:rPr>
        <w:t>85-681</w:t>
      </w:r>
      <w:r w:rsidR="00B36EDA" w:rsidRPr="00647994">
        <w:rPr>
          <w:rFonts w:ascii="Arial Narrow" w:hAnsi="Arial Narrow" w:cs="Arial"/>
          <w:sz w:val="22"/>
          <w:szCs w:val="22"/>
        </w:rPr>
        <w:t xml:space="preserve"> </w:t>
      </w:r>
      <w:r w:rsidRPr="00647994">
        <w:rPr>
          <w:rFonts w:ascii="Arial Narrow" w:hAnsi="Arial Narrow" w:cs="Arial"/>
          <w:sz w:val="22"/>
          <w:szCs w:val="22"/>
        </w:rPr>
        <w:t>Bydgoszcz</w:t>
      </w:r>
    </w:p>
    <w:p w14:paraId="588705CB" w14:textId="77777777" w:rsidR="00B36EDA" w:rsidRPr="00647994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647994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5B7B1E9" w14:textId="20DFD7EB" w:rsidR="00647994" w:rsidRPr="0064799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647994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55C11CA4" w14:textId="77777777" w:rsidR="00B36EDA" w:rsidRPr="00647994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647994" w14:paraId="653B3B0B" w14:textId="77777777" w:rsidTr="00B36EDA">
        <w:tc>
          <w:tcPr>
            <w:tcW w:w="9923" w:type="dxa"/>
            <w:shd w:val="clear" w:color="auto" w:fill="F2F2F2"/>
            <w:hideMark/>
          </w:tcPr>
          <w:p w14:paraId="6C74A029" w14:textId="2533E6BF" w:rsidR="00B36EDA" w:rsidRPr="00647994" w:rsidRDefault="00647994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513123E7" w14:textId="77777777" w:rsidR="00B36EDA" w:rsidRPr="00647994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647994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2C5504F1" w14:textId="77777777" w:rsidR="00B36EDA" w:rsidRPr="00647994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54AB5343" w14:textId="77777777" w:rsidR="00B36EDA" w:rsidRPr="00647994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4799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4799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4799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647994" w14:paraId="76DB9342" w14:textId="77777777" w:rsidTr="00B36EDA">
        <w:tc>
          <w:tcPr>
            <w:tcW w:w="2269" w:type="dxa"/>
            <w:shd w:val="clear" w:color="auto" w:fill="auto"/>
          </w:tcPr>
          <w:p w14:paraId="4BA616A4" w14:textId="77777777" w:rsidR="00B36EDA" w:rsidRPr="00647994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799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3DBF8199" w14:textId="77777777" w:rsidR="00B36EDA" w:rsidRPr="00647994" w:rsidRDefault="00C24A97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47994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</w:t>
            </w:r>
            <w:proofErr w:type="spellStart"/>
            <w:r w:rsidRPr="00647994">
              <w:rPr>
                <w:rFonts w:ascii="Arial Narrow" w:hAnsi="Arial Narrow" w:cs="Arial"/>
                <w:b/>
                <w:sz w:val="22"/>
                <w:szCs w:val="22"/>
              </w:rPr>
              <w:t>radiofarmaceutyków</w:t>
            </w:r>
            <w:proofErr w:type="spellEnd"/>
            <w:r w:rsidRPr="00647994">
              <w:rPr>
                <w:rFonts w:ascii="Arial Narrow" w:hAnsi="Arial Narrow" w:cs="Arial"/>
                <w:b/>
                <w:sz w:val="22"/>
                <w:szCs w:val="22"/>
              </w:rPr>
              <w:t xml:space="preserve"> i zestawów do sporządzania </w:t>
            </w:r>
            <w:proofErr w:type="spellStart"/>
            <w:r w:rsidRPr="00647994">
              <w:rPr>
                <w:rFonts w:ascii="Arial Narrow" w:hAnsi="Arial Narrow" w:cs="Arial"/>
                <w:b/>
                <w:sz w:val="22"/>
                <w:szCs w:val="22"/>
              </w:rPr>
              <w:t>radiofarmaceutyków</w:t>
            </w:r>
            <w:proofErr w:type="spellEnd"/>
            <w:r w:rsidRPr="00647994">
              <w:rPr>
                <w:rFonts w:ascii="Arial Narrow" w:hAnsi="Arial Narrow" w:cs="Arial"/>
                <w:b/>
                <w:sz w:val="22"/>
                <w:szCs w:val="22"/>
              </w:rPr>
              <w:t xml:space="preserve"> na okres 24-miesięcy</w:t>
            </w:r>
          </w:p>
        </w:tc>
      </w:tr>
      <w:tr w:rsidR="00C24A97" w:rsidRPr="00647994" w14:paraId="62AEF325" w14:textId="77777777" w:rsidTr="00424AC5">
        <w:tc>
          <w:tcPr>
            <w:tcW w:w="2269" w:type="dxa"/>
            <w:shd w:val="clear" w:color="auto" w:fill="auto"/>
          </w:tcPr>
          <w:p w14:paraId="60AD5285" w14:textId="77777777" w:rsidR="00C24A97" w:rsidRPr="00647994" w:rsidRDefault="00C24A97" w:rsidP="00424AC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799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7443A8C8" w14:textId="77777777" w:rsidR="00C24A97" w:rsidRPr="00647994" w:rsidRDefault="00C24A97" w:rsidP="00424AC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47994">
              <w:rPr>
                <w:rFonts w:ascii="Arial Narrow" w:hAnsi="Arial Narrow" w:cs="Arial"/>
                <w:b/>
                <w:sz w:val="22"/>
                <w:szCs w:val="22"/>
              </w:rPr>
              <w:t>100/2024</w:t>
            </w:r>
          </w:p>
        </w:tc>
      </w:tr>
    </w:tbl>
    <w:p w14:paraId="6CB2C142" w14:textId="77777777" w:rsidR="00B36EDA" w:rsidRPr="00647994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20ACF39E" w14:textId="77777777" w:rsidR="00B36EDA" w:rsidRPr="00647994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647994">
        <w:rPr>
          <w:rFonts w:ascii="Arial Narrow" w:hAnsi="Arial Narrow" w:cs="Arial"/>
          <w:sz w:val="22"/>
          <w:szCs w:val="22"/>
        </w:rPr>
        <w:t xml:space="preserve">Zamawiający, </w:t>
      </w:r>
      <w:r w:rsidR="00C24A97" w:rsidRPr="00647994">
        <w:rPr>
          <w:rFonts w:ascii="Arial Narrow" w:hAnsi="Arial Narrow" w:cs="Arial"/>
          <w:b/>
          <w:sz w:val="22"/>
          <w:szCs w:val="22"/>
        </w:rPr>
        <w:t>10WSzKzP SPZOZ</w:t>
      </w:r>
      <w:r w:rsidRPr="00647994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C24A97" w:rsidRPr="00647994">
        <w:rPr>
          <w:rFonts w:ascii="Arial Narrow" w:hAnsi="Arial Narrow" w:cs="Arial"/>
          <w:sz w:val="22"/>
          <w:szCs w:val="22"/>
        </w:rPr>
        <w:t>(</w:t>
      </w:r>
      <w:proofErr w:type="spellStart"/>
      <w:r w:rsidR="00C24A97" w:rsidRPr="00647994">
        <w:rPr>
          <w:rFonts w:ascii="Arial Narrow" w:hAnsi="Arial Narrow" w:cs="Arial"/>
          <w:sz w:val="22"/>
          <w:szCs w:val="22"/>
        </w:rPr>
        <w:t>t.j</w:t>
      </w:r>
      <w:proofErr w:type="spellEnd"/>
      <w:r w:rsidR="00C24A97" w:rsidRPr="00647994">
        <w:rPr>
          <w:rFonts w:ascii="Arial Narrow" w:hAnsi="Arial Narrow" w:cs="Arial"/>
          <w:sz w:val="22"/>
          <w:szCs w:val="22"/>
        </w:rPr>
        <w:t>. Dz. U. z 2023r. poz. 1605)</w:t>
      </w:r>
      <w:r w:rsidRPr="00647994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C24A97" w:rsidRPr="00647994" w14:paraId="4B4649CC" w14:textId="77777777" w:rsidTr="00C24A9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ACAF1" w14:textId="77777777" w:rsidR="00C24A97" w:rsidRPr="00647994" w:rsidRDefault="00C24A97" w:rsidP="00424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799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47994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647994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47994">
              <w:rPr>
                <w:rFonts w:ascii="Arial Narrow" w:hAnsi="Arial Narrow" w:cs="Arial"/>
                <w:sz w:val="22"/>
                <w:szCs w:val="22"/>
              </w:rPr>
              <w:t>Zestawy do scyntygrafii</w:t>
            </w:r>
          </w:p>
          <w:p w14:paraId="07185187" w14:textId="77777777" w:rsidR="00C24A97" w:rsidRPr="00647994" w:rsidRDefault="00C24A97" w:rsidP="00424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47994">
              <w:rPr>
                <w:rFonts w:ascii="Arial Narrow" w:hAnsi="Arial Narrow" w:cs="Arial"/>
                <w:b/>
                <w:sz w:val="22"/>
                <w:szCs w:val="22"/>
              </w:rPr>
              <w:t>Narodowe Centrum Badań Jądrowych OR POLATOM</w:t>
            </w:r>
          </w:p>
          <w:p w14:paraId="4AFC5094" w14:textId="77777777" w:rsidR="00C24A97" w:rsidRPr="00647994" w:rsidRDefault="00C24A97" w:rsidP="00424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7994">
              <w:rPr>
                <w:rFonts w:ascii="Arial Narrow" w:hAnsi="Arial Narrow" w:cs="Arial"/>
                <w:bCs/>
                <w:sz w:val="22"/>
                <w:szCs w:val="22"/>
              </w:rPr>
              <w:t xml:space="preserve">Andrzeja </w:t>
            </w:r>
            <w:proofErr w:type="spellStart"/>
            <w:r w:rsidRPr="00647994">
              <w:rPr>
                <w:rFonts w:ascii="Arial Narrow" w:hAnsi="Arial Narrow" w:cs="Arial"/>
                <w:bCs/>
                <w:sz w:val="22"/>
                <w:szCs w:val="22"/>
              </w:rPr>
              <w:t>Sołtana</w:t>
            </w:r>
            <w:proofErr w:type="spellEnd"/>
            <w:r w:rsidRPr="0064799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47994">
              <w:rPr>
                <w:rFonts w:ascii="Arial Narrow" w:hAnsi="Arial Narrow" w:cs="Arial"/>
                <w:bCs/>
                <w:sz w:val="22"/>
                <w:szCs w:val="22"/>
              </w:rPr>
              <w:t>7</w:t>
            </w:r>
            <w:r w:rsidRPr="0064799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CAC21DF" w14:textId="77777777" w:rsidR="00C24A97" w:rsidRPr="00647994" w:rsidRDefault="00C24A97" w:rsidP="00424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7994">
              <w:rPr>
                <w:rFonts w:ascii="Arial Narrow" w:hAnsi="Arial Narrow" w:cs="Arial"/>
                <w:bCs/>
                <w:sz w:val="22"/>
                <w:szCs w:val="22"/>
              </w:rPr>
              <w:t>05-400</w:t>
            </w:r>
            <w:r w:rsidRPr="0064799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47994">
              <w:rPr>
                <w:rFonts w:ascii="Arial Narrow" w:hAnsi="Arial Narrow" w:cs="Arial"/>
                <w:bCs/>
                <w:sz w:val="22"/>
                <w:szCs w:val="22"/>
              </w:rPr>
              <w:t>Otwock</w:t>
            </w:r>
          </w:p>
          <w:p w14:paraId="029C3544" w14:textId="77777777" w:rsidR="00C24A97" w:rsidRPr="00647994" w:rsidRDefault="00C24A97" w:rsidP="00424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799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47994">
              <w:rPr>
                <w:rFonts w:ascii="Arial Narrow" w:hAnsi="Arial Narrow" w:cs="Arial"/>
                <w:b/>
                <w:sz w:val="22"/>
                <w:szCs w:val="22"/>
              </w:rPr>
              <w:t>427 199.40 zł</w:t>
            </w:r>
            <w:r w:rsidRPr="0064799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4799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4799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DB42F98" w14:textId="77777777" w:rsidR="00C24A97" w:rsidRPr="00647994" w:rsidRDefault="00C24A97" w:rsidP="00424AC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4799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4799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492B569" w14:textId="77777777" w:rsidR="00C24A97" w:rsidRPr="00647994" w:rsidRDefault="00C24A97" w:rsidP="00424AC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7994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47994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47994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C24A97" w:rsidRPr="00647994" w14:paraId="23B66CB2" w14:textId="77777777" w:rsidTr="00C24A9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9E9FA" w14:textId="77777777" w:rsidR="00C24A97" w:rsidRPr="00647994" w:rsidRDefault="00C24A97" w:rsidP="00424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7994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647994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647994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47994">
              <w:rPr>
                <w:rFonts w:ascii="Arial Narrow" w:hAnsi="Arial Narrow" w:cs="Arial"/>
                <w:sz w:val="22"/>
                <w:szCs w:val="22"/>
              </w:rPr>
              <w:t>Jodek sodowy</w:t>
            </w:r>
          </w:p>
          <w:p w14:paraId="5FE217FA" w14:textId="77777777" w:rsidR="00C24A97" w:rsidRPr="00647994" w:rsidRDefault="00C24A97" w:rsidP="00424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47994">
              <w:rPr>
                <w:rFonts w:ascii="Arial Narrow" w:hAnsi="Arial Narrow" w:cs="Arial"/>
                <w:b/>
                <w:sz w:val="22"/>
                <w:szCs w:val="22"/>
              </w:rPr>
              <w:t>Narodowe Centrum Badań Jądrowych OR POLATOM</w:t>
            </w:r>
          </w:p>
          <w:p w14:paraId="7FBEAAD5" w14:textId="77777777" w:rsidR="00C24A97" w:rsidRPr="00647994" w:rsidRDefault="00C24A97" w:rsidP="00424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7994">
              <w:rPr>
                <w:rFonts w:ascii="Arial Narrow" w:hAnsi="Arial Narrow" w:cs="Arial"/>
                <w:bCs/>
                <w:sz w:val="22"/>
                <w:szCs w:val="22"/>
              </w:rPr>
              <w:t xml:space="preserve">Andrzeja </w:t>
            </w:r>
            <w:proofErr w:type="spellStart"/>
            <w:r w:rsidRPr="00647994">
              <w:rPr>
                <w:rFonts w:ascii="Arial Narrow" w:hAnsi="Arial Narrow" w:cs="Arial"/>
                <w:bCs/>
                <w:sz w:val="22"/>
                <w:szCs w:val="22"/>
              </w:rPr>
              <w:t>Sołtana</w:t>
            </w:r>
            <w:proofErr w:type="spellEnd"/>
            <w:r w:rsidRPr="0064799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47994">
              <w:rPr>
                <w:rFonts w:ascii="Arial Narrow" w:hAnsi="Arial Narrow" w:cs="Arial"/>
                <w:bCs/>
                <w:sz w:val="22"/>
                <w:szCs w:val="22"/>
              </w:rPr>
              <w:t>7</w:t>
            </w:r>
            <w:r w:rsidRPr="0064799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0ACA57D" w14:textId="77777777" w:rsidR="00C24A97" w:rsidRPr="00647994" w:rsidRDefault="00C24A97" w:rsidP="00424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7994">
              <w:rPr>
                <w:rFonts w:ascii="Arial Narrow" w:hAnsi="Arial Narrow" w:cs="Arial"/>
                <w:bCs/>
                <w:sz w:val="22"/>
                <w:szCs w:val="22"/>
              </w:rPr>
              <w:t>05-400</w:t>
            </w:r>
            <w:r w:rsidRPr="0064799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47994">
              <w:rPr>
                <w:rFonts w:ascii="Arial Narrow" w:hAnsi="Arial Narrow" w:cs="Arial"/>
                <w:bCs/>
                <w:sz w:val="22"/>
                <w:szCs w:val="22"/>
              </w:rPr>
              <w:t>Otwock</w:t>
            </w:r>
          </w:p>
          <w:p w14:paraId="0A558CD9" w14:textId="77777777" w:rsidR="00C24A97" w:rsidRPr="00647994" w:rsidRDefault="00C24A97" w:rsidP="00424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799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47994">
              <w:rPr>
                <w:rFonts w:ascii="Arial Narrow" w:hAnsi="Arial Narrow" w:cs="Arial"/>
                <w:b/>
                <w:sz w:val="22"/>
                <w:szCs w:val="22"/>
              </w:rPr>
              <w:t>162 216.00 zł</w:t>
            </w:r>
            <w:r w:rsidRPr="0064799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4799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4799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F090B8B" w14:textId="77777777" w:rsidR="00C24A97" w:rsidRPr="00647994" w:rsidRDefault="00C24A97" w:rsidP="00424AC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4799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4799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90C9B80" w14:textId="77777777" w:rsidR="00C24A97" w:rsidRPr="00647994" w:rsidRDefault="00C24A97" w:rsidP="00424AC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7994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47994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47994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C24A97" w:rsidRPr="00647994" w14:paraId="4313EE85" w14:textId="77777777" w:rsidTr="00C24A9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4B16C" w14:textId="77777777" w:rsidR="00C24A97" w:rsidRPr="00647994" w:rsidRDefault="00C24A97" w:rsidP="00424AC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799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47994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  <w:r w:rsidRPr="00647994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647994">
              <w:rPr>
                <w:rFonts w:ascii="Arial Narrow" w:hAnsi="Arial Narrow" w:cs="Arial"/>
                <w:sz w:val="22"/>
                <w:szCs w:val="22"/>
              </w:rPr>
              <w:t>Limfoscyntygrafia</w:t>
            </w:r>
            <w:proofErr w:type="spellEnd"/>
          </w:p>
          <w:p w14:paraId="1FC73E06" w14:textId="77777777" w:rsidR="00C24A97" w:rsidRPr="00647994" w:rsidRDefault="00C24A97" w:rsidP="00424AC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47994">
              <w:rPr>
                <w:rFonts w:ascii="Arial Narrow" w:hAnsi="Arial Narrow" w:cs="Arial"/>
                <w:b/>
                <w:sz w:val="22"/>
                <w:szCs w:val="22"/>
              </w:rPr>
              <w:t>Syenktik</w:t>
            </w:r>
            <w:proofErr w:type="spellEnd"/>
          </w:p>
          <w:p w14:paraId="39A33217" w14:textId="77777777" w:rsidR="00C24A97" w:rsidRPr="00647994" w:rsidRDefault="00C24A97" w:rsidP="00424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7994">
              <w:rPr>
                <w:rFonts w:ascii="Arial Narrow" w:hAnsi="Arial Narrow" w:cs="Arial"/>
                <w:bCs/>
                <w:sz w:val="22"/>
                <w:szCs w:val="22"/>
              </w:rPr>
              <w:t>ul. Józefa Piusa Dziekońskiego</w:t>
            </w:r>
            <w:r w:rsidRPr="0064799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47994">
              <w:rPr>
                <w:rFonts w:ascii="Arial Narrow" w:hAnsi="Arial Narrow" w:cs="Arial"/>
                <w:bCs/>
                <w:sz w:val="22"/>
                <w:szCs w:val="22"/>
              </w:rPr>
              <w:t>3</w:t>
            </w:r>
            <w:r w:rsidRPr="0064799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4C561E4" w14:textId="77777777" w:rsidR="00C24A97" w:rsidRPr="00647994" w:rsidRDefault="00C24A97" w:rsidP="00424AC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7994">
              <w:rPr>
                <w:rFonts w:ascii="Arial Narrow" w:hAnsi="Arial Narrow" w:cs="Arial"/>
                <w:bCs/>
                <w:sz w:val="22"/>
                <w:szCs w:val="22"/>
              </w:rPr>
              <w:t>00-728</w:t>
            </w:r>
            <w:r w:rsidRPr="0064799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47994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634930E2" w14:textId="77777777" w:rsidR="00C24A97" w:rsidRPr="00647994" w:rsidRDefault="00C24A97" w:rsidP="00424AC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799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47994">
              <w:rPr>
                <w:rFonts w:ascii="Arial Narrow" w:hAnsi="Arial Narrow" w:cs="Arial"/>
                <w:b/>
                <w:sz w:val="22"/>
                <w:szCs w:val="22"/>
              </w:rPr>
              <w:t>39 852.00 zł</w:t>
            </w:r>
            <w:r w:rsidRPr="0064799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4799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4799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9E52BC4" w14:textId="77777777" w:rsidR="00C24A97" w:rsidRPr="00647994" w:rsidRDefault="00C24A97" w:rsidP="00424AC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4799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4799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7CCB3A1" w14:textId="77777777" w:rsidR="00C24A97" w:rsidRPr="00647994" w:rsidRDefault="00C24A97" w:rsidP="00424AC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7994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647994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647994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6EB245A5" w14:textId="77777777" w:rsidR="00B36EDA" w:rsidRPr="00647994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47994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647994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647994" w14:paraId="73BFA315" w14:textId="77777777" w:rsidTr="00C24A9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26C945" w14:textId="77777777" w:rsidR="00B36EDA" w:rsidRPr="0064799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47994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043F80" w14:textId="77777777" w:rsidR="00B36EDA" w:rsidRPr="0064799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7994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04C667" w14:textId="77777777" w:rsidR="00B36EDA" w:rsidRPr="0064799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47994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3C1A09" w14:textId="77777777" w:rsidR="00B36EDA" w:rsidRPr="0064799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47994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C24A97" w:rsidRPr="00647994" w14:paraId="645B62C2" w14:textId="77777777" w:rsidTr="00C24A9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05857" w14:textId="77777777" w:rsidR="00C24A97" w:rsidRPr="00647994" w:rsidRDefault="00C24A97" w:rsidP="00424A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7994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647994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47994">
              <w:rPr>
                <w:rFonts w:ascii="Arial Narrow" w:hAnsi="Arial Narrow" w:cs="Arial"/>
                <w:sz w:val="20"/>
                <w:szCs w:val="20"/>
              </w:rPr>
              <w:t>Zestawy do scyntygrafii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9B0E2" w14:textId="77777777" w:rsidR="00C24A97" w:rsidRPr="00647994" w:rsidRDefault="00C24A97" w:rsidP="00424AC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47994">
              <w:rPr>
                <w:rFonts w:ascii="Arial Narrow" w:hAnsi="Arial Narrow" w:cs="Arial"/>
                <w:b/>
                <w:bCs/>
                <w:sz w:val="20"/>
                <w:szCs w:val="20"/>
              </w:rPr>
              <w:t>Narodowe Centrum Badań Jądrowych OR POLATOM</w:t>
            </w:r>
          </w:p>
          <w:p w14:paraId="5EF3BF8B" w14:textId="77777777" w:rsidR="00C24A97" w:rsidRPr="00647994" w:rsidRDefault="00C24A97" w:rsidP="00424A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47994">
              <w:rPr>
                <w:rFonts w:ascii="Arial Narrow" w:hAnsi="Arial Narrow" w:cs="Arial"/>
                <w:sz w:val="20"/>
                <w:szCs w:val="20"/>
              </w:rPr>
              <w:t xml:space="preserve">Andrzeja </w:t>
            </w:r>
            <w:proofErr w:type="spellStart"/>
            <w:r w:rsidRPr="00647994">
              <w:rPr>
                <w:rFonts w:ascii="Arial Narrow" w:hAnsi="Arial Narrow" w:cs="Arial"/>
                <w:sz w:val="20"/>
                <w:szCs w:val="20"/>
              </w:rPr>
              <w:t>Sołtana</w:t>
            </w:r>
            <w:proofErr w:type="spellEnd"/>
            <w:r w:rsidRPr="0064799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47994">
              <w:rPr>
                <w:rFonts w:ascii="Arial Narrow" w:hAnsi="Arial Narrow" w:cs="Arial"/>
                <w:sz w:val="20"/>
                <w:szCs w:val="20"/>
              </w:rPr>
              <w:t>7</w:t>
            </w:r>
          </w:p>
          <w:p w14:paraId="4808117C" w14:textId="77777777" w:rsidR="00C24A97" w:rsidRPr="00647994" w:rsidRDefault="00C24A97" w:rsidP="00424A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7994">
              <w:rPr>
                <w:rFonts w:ascii="Arial Narrow" w:hAnsi="Arial Narrow" w:cs="Arial"/>
                <w:sz w:val="20"/>
                <w:szCs w:val="20"/>
              </w:rPr>
              <w:t>05-400</w:t>
            </w:r>
            <w:r w:rsidRPr="0064799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47994">
              <w:rPr>
                <w:rFonts w:ascii="Arial Narrow" w:hAnsi="Arial Narrow" w:cs="Arial"/>
                <w:sz w:val="20"/>
                <w:szCs w:val="20"/>
              </w:rPr>
              <w:t>Otwock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3A1A7" w14:textId="77777777" w:rsidR="00C24A97" w:rsidRPr="00647994" w:rsidRDefault="00C24A97" w:rsidP="00424A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7994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D7B2E" w14:textId="77777777" w:rsidR="00C24A97" w:rsidRPr="00647994" w:rsidRDefault="00C24A97" w:rsidP="00424A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7994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24A97" w:rsidRPr="00647994" w14:paraId="6EED681E" w14:textId="77777777" w:rsidTr="00C24A9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89E85" w14:textId="77777777" w:rsidR="00C24A97" w:rsidRPr="00647994" w:rsidRDefault="00C24A97" w:rsidP="00424A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7994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647994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47994">
              <w:rPr>
                <w:rFonts w:ascii="Arial Narrow" w:hAnsi="Arial Narrow" w:cs="Arial"/>
                <w:sz w:val="20"/>
                <w:szCs w:val="20"/>
              </w:rPr>
              <w:t>Jodek sodowy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61954" w14:textId="77777777" w:rsidR="00C24A97" w:rsidRPr="00647994" w:rsidRDefault="00C24A97" w:rsidP="00424AC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47994">
              <w:rPr>
                <w:rFonts w:ascii="Arial Narrow" w:hAnsi="Arial Narrow" w:cs="Arial"/>
                <w:b/>
                <w:bCs/>
                <w:sz w:val="20"/>
                <w:szCs w:val="20"/>
              </w:rPr>
              <w:t>Narodowe Centrum Badań Jądrowych OR POLATOM</w:t>
            </w:r>
          </w:p>
          <w:p w14:paraId="45D66A28" w14:textId="77777777" w:rsidR="00C24A97" w:rsidRPr="00647994" w:rsidRDefault="00C24A97" w:rsidP="00424A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47994">
              <w:rPr>
                <w:rFonts w:ascii="Arial Narrow" w:hAnsi="Arial Narrow" w:cs="Arial"/>
                <w:sz w:val="20"/>
                <w:szCs w:val="20"/>
              </w:rPr>
              <w:t xml:space="preserve">Andrzeja </w:t>
            </w:r>
            <w:proofErr w:type="spellStart"/>
            <w:r w:rsidRPr="00647994">
              <w:rPr>
                <w:rFonts w:ascii="Arial Narrow" w:hAnsi="Arial Narrow" w:cs="Arial"/>
                <w:sz w:val="20"/>
                <w:szCs w:val="20"/>
              </w:rPr>
              <w:t>Sołtana</w:t>
            </w:r>
            <w:proofErr w:type="spellEnd"/>
            <w:r w:rsidRPr="0064799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47994">
              <w:rPr>
                <w:rFonts w:ascii="Arial Narrow" w:hAnsi="Arial Narrow" w:cs="Arial"/>
                <w:sz w:val="20"/>
                <w:szCs w:val="20"/>
              </w:rPr>
              <w:t>7</w:t>
            </w:r>
          </w:p>
          <w:p w14:paraId="4DB354AD" w14:textId="77777777" w:rsidR="00C24A97" w:rsidRPr="00647994" w:rsidRDefault="00C24A97" w:rsidP="00424A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7994">
              <w:rPr>
                <w:rFonts w:ascii="Arial Narrow" w:hAnsi="Arial Narrow" w:cs="Arial"/>
                <w:sz w:val="20"/>
                <w:szCs w:val="20"/>
              </w:rPr>
              <w:t>05-400</w:t>
            </w:r>
            <w:r w:rsidRPr="0064799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47994">
              <w:rPr>
                <w:rFonts w:ascii="Arial Narrow" w:hAnsi="Arial Narrow" w:cs="Arial"/>
                <w:sz w:val="20"/>
                <w:szCs w:val="20"/>
              </w:rPr>
              <w:t>Otwock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44A02" w14:textId="77777777" w:rsidR="00C24A97" w:rsidRPr="00647994" w:rsidRDefault="00C24A97" w:rsidP="00424A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7994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834C6" w14:textId="77777777" w:rsidR="00C24A97" w:rsidRPr="00647994" w:rsidRDefault="00C24A97" w:rsidP="00424A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7994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24A97" w:rsidRPr="00647994" w14:paraId="39CD69AA" w14:textId="77777777" w:rsidTr="00C24A9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03F16" w14:textId="77777777" w:rsidR="00C24A97" w:rsidRPr="00647994" w:rsidRDefault="00C24A97" w:rsidP="00424A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7994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647994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647994">
              <w:rPr>
                <w:rFonts w:ascii="Arial Narrow" w:hAnsi="Arial Narrow" w:cs="Arial"/>
                <w:sz w:val="20"/>
                <w:szCs w:val="20"/>
              </w:rPr>
              <w:t>Limfoscyntygrafia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0EFF4" w14:textId="77777777" w:rsidR="00C24A97" w:rsidRPr="00647994" w:rsidRDefault="00C24A97" w:rsidP="00424AC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47994">
              <w:rPr>
                <w:rFonts w:ascii="Arial Narrow" w:hAnsi="Arial Narrow" w:cs="Arial"/>
                <w:b/>
                <w:bCs/>
                <w:sz w:val="20"/>
                <w:szCs w:val="20"/>
              </w:rPr>
              <w:t>Syenktik</w:t>
            </w:r>
            <w:proofErr w:type="spellEnd"/>
          </w:p>
          <w:p w14:paraId="1C424FFD" w14:textId="77777777" w:rsidR="00C24A97" w:rsidRPr="00647994" w:rsidRDefault="00C24A97" w:rsidP="00424AC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47994">
              <w:rPr>
                <w:rFonts w:ascii="Arial Narrow" w:hAnsi="Arial Narrow" w:cs="Arial"/>
                <w:sz w:val="20"/>
                <w:szCs w:val="20"/>
              </w:rPr>
              <w:t>ul. Józefa Piusa Dziekońskiego</w:t>
            </w:r>
            <w:r w:rsidRPr="0064799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47994">
              <w:rPr>
                <w:rFonts w:ascii="Arial Narrow" w:hAnsi="Arial Narrow" w:cs="Arial"/>
                <w:sz w:val="20"/>
                <w:szCs w:val="20"/>
              </w:rPr>
              <w:t>3</w:t>
            </w:r>
          </w:p>
          <w:p w14:paraId="37036990" w14:textId="77777777" w:rsidR="00C24A97" w:rsidRPr="00647994" w:rsidRDefault="00C24A97" w:rsidP="00424AC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7994">
              <w:rPr>
                <w:rFonts w:ascii="Arial Narrow" w:hAnsi="Arial Narrow" w:cs="Arial"/>
                <w:sz w:val="20"/>
                <w:szCs w:val="20"/>
              </w:rPr>
              <w:t>00-728</w:t>
            </w:r>
            <w:r w:rsidRPr="0064799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47994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58C30" w14:textId="77777777" w:rsidR="00C24A97" w:rsidRPr="00647994" w:rsidRDefault="00C24A97" w:rsidP="00424AC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7994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FBCDF" w14:textId="77777777" w:rsidR="00C24A97" w:rsidRPr="00647994" w:rsidRDefault="00C24A97" w:rsidP="00424AC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7994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185B7082" w14:textId="5848F224" w:rsidR="00B464D3" w:rsidRDefault="00647994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47994">
        <w:rPr>
          <w:rFonts w:ascii="Arial Narrow" w:hAnsi="Arial Narrow" w:cs="Arial"/>
          <w:i/>
          <w:sz w:val="22"/>
          <w:szCs w:val="22"/>
        </w:rPr>
        <w:t>ZAMAWIAJĄCY</w:t>
      </w:r>
    </w:p>
    <w:p w14:paraId="2341AA58" w14:textId="3698FB02" w:rsidR="00647994" w:rsidRPr="00681E50" w:rsidRDefault="00647994" w:rsidP="00647994">
      <w:pPr>
        <w:rPr>
          <w:rFonts w:ascii="Arial Narrow" w:hAnsi="Arial Narrow"/>
          <w:i/>
          <w:iCs/>
          <w:sz w:val="18"/>
          <w:szCs w:val="20"/>
        </w:rPr>
      </w:pPr>
      <w:bookmarkStart w:id="1" w:name="_Hlk150849539"/>
      <w:bookmarkStart w:id="2" w:name="_Hlk157765245"/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2930BA20" w14:textId="77777777" w:rsidR="00647994" w:rsidRPr="00681E50" w:rsidRDefault="00647994" w:rsidP="00647994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647994">
        <w:rPr>
          <w:rFonts w:ascii="Arial Narrow" w:hAnsi="Arial Narrow"/>
          <w:b/>
          <w:bCs/>
          <w:i/>
          <w:iCs/>
          <w:sz w:val="18"/>
          <w:szCs w:val="20"/>
        </w:rPr>
        <w:t>biuro przepustek</w:t>
      </w:r>
      <w:r w:rsidRPr="00681E50">
        <w:rPr>
          <w:rFonts w:ascii="Arial Narrow" w:hAnsi="Arial Narrow"/>
          <w:i/>
          <w:iCs/>
          <w:sz w:val="18"/>
          <w:szCs w:val="20"/>
        </w:rPr>
        <w:t>, SZPubl.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4D613464" w14:textId="77777777" w:rsidR="00647994" w:rsidRPr="00681E50" w:rsidRDefault="00647994" w:rsidP="00647994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</w:t>
      </w:r>
      <w:r>
        <w:rPr>
          <w:rFonts w:ascii="Arial Narrow" w:hAnsi="Arial Narrow"/>
          <w:i/>
          <w:iCs/>
          <w:sz w:val="18"/>
          <w:szCs w:val="20"/>
        </w:rPr>
        <w:t>arbara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</w:t>
      </w:r>
      <w:r>
        <w:rPr>
          <w:rFonts w:ascii="Arial Narrow" w:hAnsi="Arial Narrow"/>
          <w:i/>
          <w:iCs/>
          <w:sz w:val="18"/>
          <w:szCs w:val="20"/>
        </w:rPr>
        <w:t> </w:t>
      </w:r>
      <w:r w:rsidRPr="00681E50">
        <w:rPr>
          <w:rFonts w:ascii="Arial Narrow" w:hAnsi="Arial Narrow"/>
          <w:i/>
          <w:iCs/>
          <w:sz w:val="18"/>
          <w:szCs w:val="20"/>
        </w:rPr>
        <w:t>449</w:t>
      </w:r>
      <w:r>
        <w:rPr>
          <w:rFonts w:ascii="Arial Narrow" w:hAnsi="Arial Narrow"/>
          <w:i/>
          <w:iCs/>
          <w:sz w:val="18"/>
          <w:szCs w:val="20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14:paraId="06F7E53A" w14:textId="0FA7A386" w:rsidR="008642B3" w:rsidRPr="00647994" w:rsidRDefault="00647994" w:rsidP="00647994">
      <w:pPr>
        <w:rPr>
          <w:rFonts w:ascii="Arial Narrow" w:hAnsi="Arial Narrow"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Data </w:t>
      </w:r>
      <w:bookmarkEnd w:id="1"/>
      <w:bookmarkEnd w:id="2"/>
      <w:r>
        <w:rPr>
          <w:rFonts w:ascii="Arial Narrow" w:hAnsi="Arial Narrow"/>
          <w:i/>
          <w:iCs/>
          <w:sz w:val="18"/>
          <w:szCs w:val="20"/>
        </w:rPr>
        <w:t>10.09.2024 r.</w:t>
      </w:r>
      <w:r w:rsidR="00C24A97" w:rsidRPr="00647994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sectPr w:rsidR="008642B3" w:rsidRPr="00647994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54F5A1" w14:textId="77777777" w:rsidR="00106EC9" w:rsidRDefault="00106EC9">
      <w:r>
        <w:separator/>
      </w:r>
    </w:p>
  </w:endnote>
  <w:endnote w:type="continuationSeparator" w:id="0">
    <w:p w14:paraId="771FB859" w14:textId="77777777" w:rsidR="00106EC9" w:rsidRDefault="00106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D1A2F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17BC6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6A3FB3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BEA06A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EF4EC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146577" w14:textId="77777777" w:rsidR="00106EC9" w:rsidRDefault="00106EC9">
      <w:r>
        <w:separator/>
      </w:r>
    </w:p>
  </w:footnote>
  <w:footnote w:type="continuationSeparator" w:id="0">
    <w:p w14:paraId="06A41CA8" w14:textId="77777777" w:rsidR="00106EC9" w:rsidRDefault="00106E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F3F26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48F79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1719D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6EC9"/>
    <w:rsid w:val="00022322"/>
    <w:rsid w:val="00042497"/>
    <w:rsid w:val="000C1E6F"/>
    <w:rsid w:val="000E4E56"/>
    <w:rsid w:val="00106EC9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47994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24A97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955A45"/>
  <w15:chartTrackingRefBased/>
  <w15:docId w15:val="{B06C1E71-9461-4B49-9A18-D0753F928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uiPriority w:val="99"/>
    <w:unhideWhenUsed/>
    <w:rsid w:val="006479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381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2024-09-10T10:13:00Z</cp:lastPrinted>
  <dcterms:created xsi:type="dcterms:W3CDTF">2024-09-10T10:11:00Z</dcterms:created>
  <dcterms:modified xsi:type="dcterms:W3CDTF">2024-09-10T10:14:00Z</dcterms:modified>
</cp:coreProperties>
</file>