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8307C" w14:textId="77777777" w:rsidR="00A2540E" w:rsidRPr="00D42005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4200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63BD2" w:rsidRPr="00D42005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D420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D42005" w14:paraId="3619C368" w14:textId="77777777" w:rsidTr="009B1625">
        <w:tc>
          <w:tcPr>
            <w:tcW w:w="2800" w:type="dxa"/>
            <w:shd w:val="clear" w:color="auto" w:fill="auto"/>
          </w:tcPr>
          <w:p w14:paraId="1838DA18" w14:textId="77777777" w:rsidR="00A2540E" w:rsidRPr="00D42005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4200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4200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813846A" w14:textId="77777777" w:rsidR="00A2540E" w:rsidRPr="00D42005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FCBAB19" w14:textId="77777777" w:rsidR="00A2540E" w:rsidRPr="00D42005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6FE10F" w14:textId="77777777" w:rsidR="00A2540E" w:rsidRPr="00D42005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4200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4200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4200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D42005" w14:paraId="1847D32B" w14:textId="77777777" w:rsidTr="009B1625">
        <w:tc>
          <w:tcPr>
            <w:tcW w:w="2800" w:type="dxa"/>
            <w:shd w:val="clear" w:color="auto" w:fill="auto"/>
          </w:tcPr>
          <w:p w14:paraId="156A4726" w14:textId="77777777" w:rsidR="00A2540E" w:rsidRPr="00D42005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4200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383288" w14:textId="77777777" w:rsidR="00A2540E" w:rsidRPr="00D42005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BF747F2" w14:textId="77777777" w:rsidR="00A2540E" w:rsidRPr="00D42005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900621" w14:textId="77777777" w:rsidR="00A2540E" w:rsidRPr="00D42005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4200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4200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4200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67CCE6C" w14:textId="77777777" w:rsidR="0057252E" w:rsidRPr="00D42005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D42005" w14:paraId="676F128B" w14:textId="77777777" w:rsidTr="0036631E">
        <w:tc>
          <w:tcPr>
            <w:tcW w:w="9104" w:type="dxa"/>
            <w:shd w:val="clear" w:color="auto" w:fill="F2F2F2"/>
          </w:tcPr>
          <w:p w14:paraId="4D07C8BF" w14:textId="77777777" w:rsidR="00A2540E" w:rsidRPr="00D42005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42005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D42005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D42005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3EAD141D" w14:textId="77777777" w:rsidR="0057252E" w:rsidRPr="00D42005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42005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D42005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D42005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10E97661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D42005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D42005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D42005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D42005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D42005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2B275E40" w14:textId="77777777" w:rsidR="00A2540E" w:rsidRPr="00D42005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200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D42005" w14:paraId="4DAD0BE1" w14:textId="77777777" w:rsidTr="009B1625">
        <w:tc>
          <w:tcPr>
            <w:tcW w:w="2269" w:type="dxa"/>
            <w:shd w:val="clear" w:color="auto" w:fill="auto"/>
          </w:tcPr>
          <w:p w14:paraId="20578B7A" w14:textId="77777777" w:rsidR="00A2540E" w:rsidRPr="00D42005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8E9312" w14:textId="77777777" w:rsidR="00A2540E" w:rsidRPr="00D42005" w:rsidRDefault="00063BD2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koncepcji budynku dla potrzeb Kliniki Psychiatrii z Centrum Zdrowia Psychicznego</w:t>
            </w:r>
            <w:r w:rsidR="00A2540E" w:rsidRPr="00D4200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3BD2" w:rsidRPr="00D42005" w14:paraId="541F36CD" w14:textId="77777777" w:rsidTr="00A17DE9">
        <w:tc>
          <w:tcPr>
            <w:tcW w:w="2269" w:type="dxa"/>
            <w:shd w:val="clear" w:color="auto" w:fill="auto"/>
          </w:tcPr>
          <w:p w14:paraId="02AD97A0" w14:textId="77777777" w:rsidR="00063BD2" w:rsidRPr="00D42005" w:rsidRDefault="00063BD2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89E8348" w14:textId="77777777" w:rsidR="00063BD2" w:rsidRPr="00D42005" w:rsidRDefault="00063BD2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120/2024</w:t>
            </w:r>
          </w:p>
        </w:tc>
      </w:tr>
    </w:tbl>
    <w:p w14:paraId="4C86388E" w14:textId="77777777" w:rsidR="008F2498" w:rsidRPr="00D42005" w:rsidRDefault="00063BD2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420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D420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4200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D4200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D420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D420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D42005">
        <w:rPr>
          <w:rFonts w:ascii="Arial Narrow" w:hAnsi="Arial Narrow" w:cs="Arial"/>
          <w:sz w:val="24"/>
          <w:szCs w:val="24"/>
        </w:rPr>
        <w:t>w przedmiot</w:t>
      </w:r>
      <w:r w:rsidR="00E631B6" w:rsidRPr="00D42005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D42005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D42005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D42005" w14:paraId="226E7AC0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347082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CD0BA8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7452378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D42005" w14:paraId="482F133C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7EE85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624D4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FC1EA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D42005" w14:paraId="2A01E5F2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1CDD8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2CAA2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489A9" w14:textId="77777777" w:rsidR="00A2540E" w:rsidRPr="00D42005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5DF4EAE" w14:textId="77777777" w:rsidR="008B745A" w:rsidRPr="00D42005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D42005" w14:paraId="46062BB8" w14:textId="77777777" w:rsidTr="009B1625">
        <w:tc>
          <w:tcPr>
            <w:tcW w:w="2660" w:type="dxa"/>
            <w:shd w:val="clear" w:color="auto" w:fill="auto"/>
          </w:tcPr>
          <w:p w14:paraId="02DA33EB" w14:textId="77777777" w:rsidR="008B745A" w:rsidRPr="00D42005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067586" w14:textId="77777777" w:rsidR="008B745A" w:rsidRPr="00D42005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AD73D2A" w14:textId="77777777" w:rsidR="008B745A" w:rsidRPr="00D42005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E5280E4" w14:textId="77777777" w:rsidR="008B745A" w:rsidRPr="00D42005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E277323" w14:textId="77777777" w:rsidR="008B745A" w:rsidRPr="00D42005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A78C40E" w14:textId="77777777" w:rsidR="008B745A" w:rsidRPr="00D42005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200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63BD2" w:rsidRPr="00D4200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4200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5C81B7D" w14:textId="77777777" w:rsidR="00025386" w:rsidRPr="00D42005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D42005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4B79D" w14:textId="77777777" w:rsidR="00C10EE4" w:rsidRDefault="00C10EE4" w:rsidP="00025386">
      <w:pPr>
        <w:spacing w:after="0" w:line="240" w:lineRule="auto"/>
      </w:pPr>
      <w:r>
        <w:separator/>
      </w:r>
    </w:p>
  </w:endnote>
  <w:endnote w:type="continuationSeparator" w:id="0">
    <w:p w14:paraId="7C4DA55F" w14:textId="77777777" w:rsidR="00C10EE4" w:rsidRDefault="00C10E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3D8FD" w14:textId="77777777" w:rsidR="00063BD2" w:rsidRDefault="00063B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12FC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2920D9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843D99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E00257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B96A7" w14:textId="77777777" w:rsidR="00063BD2" w:rsidRDefault="00063B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83742B" w14:textId="77777777" w:rsidR="00C10EE4" w:rsidRDefault="00C10EE4" w:rsidP="00025386">
      <w:pPr>
        <w:spacing w:after="0" w:line="240" w:lineRule="auto"/>
      </w:pPr>
      <w:r>
        <w:separator/>
      </w:r>
    </w:p>
  </w:footnote>
  <w:footnote w:type="continuationSeparator" w:id="0">
    <w:p w14:paraId="1E7F3D2F" w14:textId="77777777" w:rsidR="00C10EE4" w:rsidRDefault="00C10E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33AED" w14:textId="77777777" w:rsidR="00063BD2" w:rsidRDefault="00063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00A1A" w14:textId="77777777" w:rsidR="00063BD2" w:rsidRDefault="00063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8A3C5" w14:textId="77777777" w:rsidR="00063BD2" w:rsidRDefault="00063B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EE4"/>
    <w:rsid w:val="00025386"/>
    <w:rsid w:val="00063BD2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C10EE4"/>
    <w:rsid w:val="00D42005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99155E"/>
  <w15:chartTrackingRefBased/>
  <w15:docId w15:val="{3387F732-0F93-404C-A424-0C50E5A3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2024-09-09T07:39:00Z</dcterms:created>
  <dcterms:modified xsi:type="dcterms:W3CDTF">2024-09-09T07:39:00Z</dcterms:modified>
</cp:coreProperties>
</file>