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CE219" w14:textId="77777777" w:rsidR="00ED20C7" w:rsidRPr="00A86CF6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2"/>
          <w:szCs w:val="22"/>
        </w:rPr>
      </w:pPr>
      <w:bookmarkStart w:id="0" w:name="_Hlk139609690"/>
      <w:r w:rsidRPr="00A86CF6">
        <w:rPr>
          <w:rFonts w:ascii="Arial Narrow" w:hAnsi="Arial Narrow" w:cs="Arial"/>
          <w:bCs/>
          <w:sz w:val="22"/>
          <w:szCs w:val="18"/>
        </w:rPr>
        <w:t xml:space="preserve">Załącznik nr </w:t>
      </w:r>
      <w:r w:rsidR="009324C1" w:rsidRPr="00A86CF6">
        <w:rPr>
          <w:rFonts w:ascii="Arial Narrow" w:hAnsi="Arial Narrow" w:cs="Arial"/>
          <w:bCs/>
          <w:sz w:val="22"/>
          <w:szCs w:val="18"/>
        </w:rPr>
        <w:t>5</w:t>
      </w:r>
      <w:r w:rsidRPr="00A86CF6">
        <w:rPr>
          <w:rFonts w:ascii="Arial Narrow" w:hAnsi="Arial Narrow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A86CF6" w14:paraId="7BD4005D" w14:textId="77777777" w:rsidTr="00C2302C">
        <w:tc>
          <w:tcPr>
            <w:tcW w:w="2800" w:type="dxa"/>
            <w:shd w:val="clear" w:color="auto" w:fill="auto"/>
          </w:tcPr>
          <w:p w14:paraId="3C8AB937" w14:textId="77777777" w:rsidR="00ED20C7" w:rsidRPr="00A86CF6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86CF6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A86CF6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30F04E8B" w14:textId="77777777" w:rsidR="00ED20C7" w:rsidRPr="00A86CF6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E0202FD" w14:textId="77777777" w:rsidR="00ED20C7" w:rsidRPr="00A86CF6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A86CF6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E396B3D" w14:textId="77777777" w:rsidR="00ED20C7" w:rsidRPr="00A86CF6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A86CF6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A86CF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A86CF6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ED20C7" w:rsidRPr="00A86CF6" w14:paraId="5344117E" w14:textId="77777777" w:rsidTr="00C2302C">
        <w:tc>
          <w:tcPr>
            <w:tcW w:w="2800" w:type="dxa"/>
            <w:shd w:val="clear" w:color="auto" w:fill="auto"/>
          </w:tcPr>
          <w:p w14:paraId="0F1EDDB5" w14:textId="77777777" w:rsidR="00ED20C7" w:rsidRPr="00A86CF6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86CF6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2E2C2E37" w14:textId="77777777" w:rsidR="00ED20C7" w:rsidRPr="00A86CF6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FF5B611" w14:textId="77777777" w:rsidR="00ED20C7" w:rsidRPr="00A86CF6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A86CF6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40568BF5" w14:textId="77777777" w:rsidR="00ED20C7" w:rsidRPr="00A86CF6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A86CF6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A86CF6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A86CF6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</w:tbl>
    <w:p w14:paraId="755FE04B" w14:textId="77777777" w:rsidR="00EA489C" w:rsidRPr="00A86CF6" w:rsidRDefault="00EA489C" w:rsidP="00813709">
      <w:pPr>
        <w:ind w:left="-426"/>
        <w:rPr>
          <w:rFonts w:ascii="Arial Narrow" w:hAnsi="Arial Narrow" w:cs="Arial"/>
          <w:sz w:val="32"/>
          <w:szCs w:val="3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A86CF6" w14:paraId="1A792F5B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2C8F0F" w14:textId="7368397E" w:rsidR="00EA489C" w:rsidRPr="00A86CF6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  <w:sz w:val="24"/>
                <w:szCs w:val="18"/>
              </w:rPr>
            </w:pPr>
            <w:r w:rsidRPr="00A86CF6">
              <w:rPr>
                <w:rFonts w:ascii="Arial Narrow" w:hAnsi="Arial Narrow" w:cs="Arial"/>
                <w:b/>
                <w:sz w:val="24"/>
                <w:szCs w:val="18"/>
              </w:rPr>
              <w:t xml:space="preserve">WYKAZ DOSTAW </w:t>
            </w:r>
          </w:p>
        </w:tc>
      </w:tr>
    </w:tbl>
    <w:p w14:paraId="361A881B" w14:textId="77777777" w:rsidR="005C5B73" w:rsidRPr="00A86CF6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2"/>
          <w:szCs w:val="18"/>
        </w:rPr>
      </w:pPr>
      <w:r w:rsidRPr="00A86CF6">
        <w:rPr>
          <w:rFonts w:ascii="Arial Narrow" w:hAnsi="Arial Narrow" w:cs="Arial"/>
          <w:sz w:val="22"/>
          <w:szCs w:val="18"/>
        </w:rPr>
        <w:t>Składając ofertę w postępowaniu</w:t>
      </w:r>
      <w:r w:rsidR="00C359FD" w:rsidRPr="00A86CF6">
        <w:rPr>
          <w:rFonts w:ascii="Arial Narrow" w:hAnsi="Arial Narrow" w:cs="Arial"/>
          <w:sz w:val="18"/>
          <w:szCs w:val="18"/>
        </w:rPr>
        <w:t xml:space="preserve"> </w:t>
      </w:r>
      <w:r w:rsidR="00C359FD" w:rsidRPr="00A86CF6">
        <w:rPr>
          <w:rFonts w:ascii="Arial Narrow" w:hAnsi="Arial Narrow" w:cs="Arial"/>
          <w:sz w:val="22"/>
          <w:szCs w:val="18"/>
        </w:rPr>
        <w:t>o udzielenie zamówienia publicznego</w:t>
      </w:r>
      <w:r w:rsidRPr="00A86CF6">
        <w:rPr>
          <w:rFonts w:ascii="Arial Narrow" w:hAnsi="Arial Narrow" w:cs="Arial"/>
          <w:sz w:val="22"/>
          <w:szCs w:val="18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A86CF6" w14:paraId="30AF2602" w14:textId="77777777" w:rsidTr="00ED20C7">
        <w:tc>
          <w:tcPr>
            <w:tcW w:w="2269" w:type="dxa"/>
            <w:shd w:val="clear" w:color="auto" w:fill="auto"/>
          </w:tcPr>
          <w:p w14:paraId="32E449AD" w14:textId="77777777" w:rsidR="00ED20C7" w:rsidRPr="00A86CF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CF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7AEB51D4" w14:textId="77777777" w:rsidR="00ED20C7" w:rsidRPr="00A86CF6" w:rsidRDefault="009324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6CF6">
              <w:rPr>
                <w:rFonts w:ascii="Arial Narrow" w:hAnsi="Arial Narrow" w:cs="Arial"/>
                <w:bCs/>
                <w:sz w:val="22"/>
                <w:szCs w:val="22"/>
              </w:rPr>
              <w:t>Dostawy implantów i materiałów dla Oddziału Chirurgii Szczękowo-Twarzowej, Onkologicznej i Rekonstrukcyjnej na okres 24 miesięcy</w:t>
            </w:r>
            <w:r w:rsidR="00ED20C7" w:rsidRPr="00A86CF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324C1" w:rsidRPr="00A86CF6" w14:paraId="1365E5A5" w14:textId="77777777" w:rsidTr="003530C1">
        <w:tc>
          <w:tcPr>
            <w:tcW w:w="2269" w:type="dxa"/>
            <w:shd w:val="clear" w:color="auto" w:fill="auto"/>
          </w:tcPr>
          <w:p w14:paraId="4A51D518" w14:textId="77777777" w:rsidR="009324C1" w:rsidRPr="00A86CF6" w:rsidRDefault="009324C1" w:rsidP="003530C1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CF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4068E6AA" w14:textId="77777777" w:rsidR="009324C1" w:rsidRPr="00A86CF6" w:rsidRDefault="009324C1" w:rsidP="003530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6CF6">
              <w:rPr>
                <w:rFonts w:ascii="Arial Narrow" w:hAnsi="Arial Narrow" w:cs="Arial"/>
                <w:bCs/>
                <w:sz w:val="22"/>
                <w:szCs w:val="22"/>
              </w:rPr>
              <w:t>3/2024</w:t>
            </w:r>
          </w:p>
        </w:tc>
      </w:tr>
    </w:tbl>
    <w:p w14:paraId="4727B545" w14:textId="64B6A722" w:rsidR="00425DD9" w:rsidRPr="00A86CF6" w:rsidRDefault="009324C1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2"/>
          <w:szCs w:val="18"/>
        </w:rPr>
      </w:pPr>
      <w:r w:rsidRPr="00A86CF6">
        <w:rPr>
          <w:rFonts w:ascii="Arial Narrow" w:hAnsi="Arial Narrow" w:cs="Arial"/>
          <w:sz w:val="22"/>
          <w:szCs w:val="18"/>
        </w:rPr>
        <w:t xml:space="preserve"> </w:t>
      </w:r>
      <w:r w:rsidR="00653713" w:rsidRPr="00A86CF6">
        <w:rPr>
          <w:rFonts w:ascii="Arial Narrow" w:hAnsi="Arial Narrow" w:cs="Arial"/>
          <w:sz w:val="22"/>
          <w:szCs w:val="18"/>
        </w:rPr>
        <w:t>p</w:t>
      </w:r>
      <w:r w:rsidR="00AB03CC" w:rsidRPr="00A86CF6">
        <w:rPr>
          <w:rFonts w:ascii="Arial Narrow" w:hAnsi="Arial Narrow" w:cs="Arial"/>
          <w:sz w:val="22"/>
          <w:szCs w:val="18"/>
        </w:rPr>
        <w:t>rowadzonego przez</w:t>
      </w:r>
      <w:r w:rsidR="00AB03CC" w:rsidRPr="00A86CF6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Pr="00A86CF6">
        <w:rPr>
          <w:rFonts w:ascii="Arial Narrow" w:hAnsi="Arial Narrow" w:cs="Arial"/>
          <w:b/>
          <w:bCs/>
          <w:sz w:val="22"/>
          <w:szCs w:val="18"/>
        </w:rPr>
        <w:t>10 Wojskowy Szpital Kliniczny z Polikliniką Samodzielny Publiczny Zakład Opieki Zdrowotnej</w:t>
      </w:r>
      <w:r w:rsidR="00AB03CC" w:rsidRPr="00A86CF6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="00AB03CC" w:rsidRPr="00A86CF6">
        <w:rPr>
          <w:rFonts w:ascii="Arial Narrow" w:hAnsi="Arial Narrow" w:cs="Arial"/>
          <w:sz w:val="22"/>
          <w:szCs w:val="18"/>
        </w:rPr>
        <w:t>oświadczam(y)</w:t>
      </w:r>
      <w:r w:rsidR="00A85506" w:rsidRPr="00A86CF6">
        <w:rPr>
          <w:rFonts w:ascii="Arial Narrow" w:hAnsi="Arial Narrow" w:cs="Arial"/>
          <w:sz w:val="22"/>
          <w:szCs w:val="18"/>
        </w:rPr>
        <w:t>, że</w:t>
      </w:r>
      <w:r w:rsidR="00ED20C7" w:rsidRPr="00A86CF6">
        <w:rPr>
          <w:rFonts w:ascii="Arial Narrow" w:hAnsi="Arial Narrow" w:cs="Arial"/>
          <w:sz w:val="22"/>
          <w:szCs w:val="18"/>
        </w:rPr>
        <w:t xml:space="preserve"> </w:t>
      </w:r>
      <w:r w:rsidR="005C5B73" w:rsidRPr="00A86CF6">
        <w:rPr>
          <w:rFonts w:ascii="Arial Narrow" w:hAnsi="Arial Narrow" w:cs="Arial"/>
          <w:sz w:val="22"/>
          <w:szCs w:val="18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86CF6" w14:paraId="04B85FCF" w14:textId="77777777" w:rsidTr="00A55523">
        <w:tc>
          <w:tcPr>
            <w:tcW w:w="2553" w:type="dxa"/>
            <w:shd w:val="clear" w:color="auto" w:fill="auto"/>
            <w:vAlign w:val="center"/>
          </w:tcPr>
          <w:p w14:paraId="5961F919" w14:textId="77777777" w:rsidR="00AB03CC" w:rsidRPr="00A86CF6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A86CF6">
              <w:rPr>
                <w:rFonts w:ascii="Arial Narrow" w:hAnsi="Arial Narrow" w:cs="Arial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E9E168A" w14:textId="77777777" w:rsidR="00AB03CC" w:rsidRPr="00A86CF6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A86CF6">
              <w:rPr>
                <w:rFonts w:ascii="Arial Narrow" w:hAnsi="Arial Narrow" w:cs="Arial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31D37989" w14:textId="77777777" w:rsidR="00AB03CC" w:rsidRPr="00A86CF6" w:rsidRDefault="00AB03CC" w:rsidP="00A55523">
            <w:pPr>
              <w:spacing w:before="60"/>
              <w:jc w:val="center"/>
              <w:rPr>
                <w:rFonts w:ascii="Arial Narrow" w:hAnsi="Arial Narrow" w:cs="Arial"/>
              </w:rPr>
            </w:pPr>
            <w:r w:rsidRPr="00A86CF6">
              <w:rPr>
                <w:rFonts w:ascii="Arial Narrow" w:hAnsi="Arial Narrow" w:cs="Arial"/>
              </w:rPr>
              <w:t>Data wykonania</w:t>
            </w:r>
          </w:p>
          <w:p w14:paraId="18EA489A" w14:textId="77777777" w:rsidR="00AB03CC" w:rsidRPr="00A86CF6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86CF6">
              <w:rPr>
                <w:rFonts w:ascii="Arial Narrow" w:hAnsi="Arial Narrow" w:cs="Arial"/>
                <w:sz w:val="16"/>
                <w:szCs w:val="16"/>
              </w:rPr>
              <w:t>(rozpoczęci</w:t>
            </w:r>
            <w:r w:rsidR="00320B74" w:rsidRPr="00A86CF6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A86CF6">
              <w:rPr>
                <w:rFonts w:ascii="Arial Narrow" w:hAnsi="Arial Narrow" w:cs="Arial"/>
                <w:sz w:val="16"/>
                <w:szCs w:val="16"/>
              </w:rPr>
              <w:t xml:space="preserve"> – zakończeni</w:t>
            </w:r>
            <w:r w:rsidR="00320B74" w:rsidRPr="00A86CF6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A86CF6">
              <w:rPr>
                <w:rFonts w:ascii="Arial Narrow" w:hAnsi="Arial Narrow" w:cs="Arial"/>
                <w:sz w:val="16"/>
                <w:szCs w:val="16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6EEFE886" w14:textId="77777777" w:rsidR="00AB03CC" w:rsidRPr="00A86CF6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</w:rPr>
            </w:pPr>
            <w:r w:rsidRPr="00A86CF6">
              <w:rPr>
                <w:rFonts w:ascii="Arial Narrow" w:hAnsi="Arial Narrow" w:cs="Arial"/>
              </w:rPr>
              <w:t>Podmiot, na rzecz którego dostawy lub usługi zostały wykonane lub są wykonywane</w:t>
            </w:r>
          </w:p>
        </w:tc>
      </w:tr>
      <w:tr w:rsidR="00AB03CC" w:rsidRPr="00A86CF6" w14:paraId="38B1CA52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304036E1" w14:textId="77777777" w:rsidR="00AB03CC" w:rsidRPr="00A86CF6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2A8635CC" w14:textId="77777777" w:rsidR="00AB03CC" w:rsidRPr="00A86CF6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79CAA7B3" w14:textId="77777777" w:rsidR="00AB03CC" w:rsidRPr="00A86CF6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6E908100" w14:textId="77777777" w:rsidR="00AB03CC" w:rsidRPr="00A86CF6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  <w:tr w:rsidR="00AB03CC" w:rsidRPr="00A86CF6" w14:paraId="47C6E917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17AB863B" w14:textId="77777777" w:rsidR="00AB03CC" w:rsidRPr="00A86CF6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2A494221" w14:textId="77777777" w:rsidR="00AB03CC" w:rsidRPr="00A86CF6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577AA468" w14:textId="77777777" w:rsidR="00AB03CC" w:rsidRPr="00A86CF6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1702215F" w14:textId="77777777" w:rsidR="00AB03CC" w:rsidRPr="00A86CF6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</w:tbl>
    <w:p w14:paraId="34E8FE4F" w14:textId="4E36C19B" w:rsidR="005C5B73" w:rsidRPr="00A86CF6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2"/>
          <w:szCs w:val="18"/>
        </w:rPr>
      </w:pPr>
      <w:r w:rsidRPr="00A86CF6">
        <w:rPr>
          <w:rFonts w:ascii="Arial Narrow" w:hAnsi="Arial Narrow" w:cs="Arial"/>
          <w:sz w:val="22"/>
          <w:szCs w:val="18"/>
        </w:rPr>
        <w:t>Do wykazu należy dołączyć d</w:t>
      </w:r>
      <w:r w:rsidR="007066B5" w:rsidRPr="00A86CF6">
        <w:rPr>
          <w:rFonts w:ascii="Arial Narrow" w:hAnsi="Arial Narrow" w:cs="Arial"/>
          <w:sz w:val="22"/>
          <w:szCs w:val="18"/>
        </w:rPr>
        <w:t>owody</w:t>
      </w:r>
      <w:r w:rsidR="00ED20C7" w:rsidRPr="00A86CF6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18"/>
        </w:rPr>
        <w:footnoteReference w:id="1"/>
      </w:r>
      <w:r w:rsidR="007066B5" w:rsidRPr="00A86CF6">
        <w:rPr>
          <w:rFonts w:ascii="Arial Narrow" w:hAnsi="Arial Narrow" w:cs="Arial"/>
          <w:sz w:val="22"/>
          <w:szCs w:val="18"/>
        </w:rPr>
        <w:t xml:space="preserve"> </w:t>
      </w:r>
      <w:r w:rsidRPr="00A86CF6">
        <w:rPr>
          <w:rFonts w:ascii="Arial Narrow" w:hAnsi="Arial Narrow" w:cs="Arial"/>
          <w:sz w:val="22"/>
          <w:szCs w:val="18"/>
        </w:rPr>
        <w:t xml:space="preserve">potwierdzające, </w:t>
      </w:r>
      <w:r w:rsidR="007066B5" w:rsidRPr="00A86CF6">
        <w:rPr>
          <w:rFonts w:ascii="Arial Narrow" w:hAnsi="Arial Narrow" w:cs="Arial"/>
          <w:sz w:val="22"/>
          <w:szCs w:val="18"/>
        </w:rPr>
        <w:t>że dostawy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A86CF6" w14:paraId="7E31B10A" w14:textId="77777777" w:rsidTr="00320B74">
        <w:tc>
          <w:tcPr>
            <w:tcW w:w="3261" w:type="dxa"/>
            <w:shd w:val="clear" w:color="auto" w:fill="auto"/>
          </w:tcPr>
          <w:p w14:paraId="6970E634" w14:textId="77777777" w:rsidR="00BB4056" w:rsidRPr="00A86CF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2B3C3A00" w14:textId="77777777" w:rsidR="00BB4056" w:rsidRPr="00A86CF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A86CF6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</w:t>
            </w:r>
          </w:p>
          <w:p w14:paraId="4089D510" w14:textId="77777777" w:rsidR="00BB4056" w:rsidRPr="00A86CF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86CF6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02BF9019" w14:textId="77777777" w:rsidR="00BB4056" w:rsidRPr="00A86CF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0A07B4ED" w14:textId="77777777" w:rsidR="00BB4056" w:rsidRPr="00A86CF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A86CF6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64B49129" w14:textId="77777777" w:rsidR="00BB4056" w:rsidRPr="00A86CF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86CF6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9324C1" w:rsidRPr="00A86CF6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lub podpis zaufany lub elektroniczny podpis osobisty </w:t>
            </w:r>
            <w:r w:rsidRPr="00A86CF6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  <w:bookmarkEnd w:id="0"/>
    </w:tbl>
    <w:p w14:paraId="5361D7C6" w14:textId="77777777" w:rsidR="00ED20C7" w:rsidRPr="00A86CF6" w:rsidRDefault="00ED20C7" w:rsidP="00BB4056">
      <w:pPr>
        <w:ind w:right="-569"/>
        <w:rPr>
          <w:rFonts w:ascii="Arial Narrow" w:hAnsi="Arial Narrow" w:cs="Arial"/>
          <w:sz w:val="22"/>
          <w:szCs w:val="22"/>
          <w:vertAlign w:val="superscript"/>
        </w:rPr>
      </w:pPr>
    </w:p>
    <w:sectPr w:rsidR="00ED20C7" w:rsidRPr="00A86CF6" w:rsidSect="00F977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66C84" w14:textId="77777777" w:rsidR="00F97707" w:rsidRDefault="00F97707">
      <w:r>
        <w:separator/>
      </w:r>
    </w:p>
  </w:endnote>
  <w:endnote w:type="continuationSeparator" w:id="0">
    <w:p w14:paraId="013F1FC5" w14:textId="77777777" w:rsidR="00F97707" w:rsidRDefault="00F97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FCE3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C6B7CD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98DE3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52750AF1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1E77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FAB0A8" w14:textId="77777777" w:rsidR="00EF0FC8" w:rsidRDefault="00EF0FC8">
    <w:pPr>
      <w:pStyle w:val="Stopka"/>
      <w:tabs>
        <w:tab w:val="clear" w:pos="4536"/>
      </w:tabs>
      <w:jc w:val="center"/>
    </w:pPr>
  </w:p>
  <w:p w14:paraId="4B57D561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443C2" w14:textId="77777777" w:rsidR="00F97707" w:rsidRDefault="00F97707">
      <w:r>
        <w:separator/>
      </w:r>
    </w:p>
  </w:footnote>
  <w:footnote w:type="continuationSeparator" w:id="0">
    <w:p w14:paraId="19343C95" w14:textId="77777777" w:rsidR="00F97707" w:rsidRDefault="00F97707">
      <w:r>
        <w:continuationSeparator/>
      </w:r>
    </w:p>
  </w:footnote>
  <w:footnote w:id="1">
    <w:p w14:paraId="33503B52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28090" w14:textId="77777777" w:rsidR="009324C1" w:rsidRDefault="009324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70D6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324C1">
      <w:rPr>
        <w:rFonts w:ascii="Arial" w:hAnsi="Arial" w:cs="Arial"/>
      </w:rPr>
      <w:t>3/2024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2F28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0013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707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E785E"/>
    <w:rsid w:val="008F50C0"/>
    <w:rsid w:val="009324C1"/>
    <w:rsid w:val="0094416C"/>
    <w:rsid w:val="00A43C8C"/>
    <w:rsid w:val="00A55523"/>
    <w:rsid w:val="00A85506"/>
    <w:rsid w:val="00A86CF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97707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C39E46"/>
  <w15:chartTrackingRefBased/>
  <w15:docId w15:val="{FDC28FD6-764F-4FB7-A6C0-8E476DDB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123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2024-01-18T07:09:00Z</cp:lastPrinted>
  <dcterms:created xsi:type="dcterms:W3CDTF">2024-01-18T07:12:00Z</dcterms:created>
  <dcterms:modified xsi:type="dcterms:W3CDTF">2024-01-18T07:12:00Z</dcterms:modified>
</cp:coreProperties>
</file>