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BF658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55785" w:rsidRPr="00F55785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E86790B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7DE6434" w14:textId="77777777" w:rsidR="005D05C3" w:rsidRPr="0012157F" w:rsidRDefault="00F5578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55785">
        <w:rPr>
          <w:rFonts w:ascii="Arial" w:hAnsi="Arial" w:cs="Arial"/>
        </w:rPr>
        <w:t>10 Wojskowy Szpital Kliniczny z Polikliniką Samodzielny Publiczny Zakład Opieki Zdrowotnej</w:t>
      </w:r>
    </w:p>
    <w:p w14:paraId="19B6E421" w14:textId="77777777" w:rsidR="005D05C3" w:rsidRPr="0012157F" w:rsidRDefault="00F5578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55785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F55785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14:paraId="185A732C" w14:textId="77777777" w:rsidR="005D05C3" w:rsidRDefault="00F55785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55785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F55785">
        <w:rPr>
          <w:rFonts w:ascii="Arial" w:hAnsi="Arial" w:cs="Arial"/>
        </w:rPr>
        <w:t>Bydgoszcz</w:t>
      </w:r>
    </w:p>
    <w:p w14:paraId="610126C4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439077F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AE141E5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3A51293F" w14:textId="77777777" w:rsidTr="001B7D97">
        <w:tc>
          <w:tcPr>
            <w:tcW w:w="2800" w:type="dxa"/>
            <w:shd w:val="clear" w:color="auto" w:fill="auto"/>
          </w:tcPr>
          <w:p w14:paraId="4EA9AEDB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EA5D808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5D87E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331FA0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42463837" w14:textId="77777777" w:rsidTr="001B7D97">
        <w:tc>
          <w:tcPr>
            <w:tcW w:w="2800" w:type="dxa"/>
            <w:shd w:val="clear" w:color="auto" w:fill="auto"/>
          </w:tcPr>
          <w:p w14:paraId="56A833EC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DDCBD0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84B81C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BF0597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E75EF7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55785" w:rsidRPr="0012157F" w14:paraId="7526CD31" w14:textId="77777777" w:rsidTr="000E2A7B">
        <w:tc>
          <w:tcPr>
            <w:tcW w:w="9104" w:type="dxa"/>
            <w:shd w:val="clear" w:color="auto" w:fill="D9D9D9"/>
          </w:tcPr>
          <w:p w14:paraId="3932DA0F" w14:textId="77777777" w:rsidR="00F55785" w:rsidRPr="0012157F" w:rsidRDefault="00F55785" w:rsidP="000E2A7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EE4515B" w14:textId="77777777" w:rsidR="00F55785" w:rsidRPr="00094F76" w:rsidRDefault="00F55785" w:rsidP="000E2A7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5578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5578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5578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811FD14" w14:textId="77777777" w:rsidR="00F55785" w:rsidRPr="004B5FB1" w:rsidRDefault="00F55785" w:rsidP="000E2A7B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C9AC456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86B1B0B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62213473" w14:textId="77777777" w:rsidTr="001B7D97">
        <w:tc>
          <w:tcPr>
            <w:tcW w:w="2269" w:type="dxa"/>
            <w:shd w:val="clear" w:color="auto" w:fill="auto"/>
          </w:tcPr>
          <w:p w14:paraId="0FF93BF5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7DDA01" w14:textId="77777777" w:rsidR="00ED79A4" w:rsidRPr="00A2540E" w:rsidRDefault="00F55785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57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Naprawy sterylizatorów, myjni, automatów myjąco-dezynfekujących, szaf endoskopowych oraz stacji uzdatniania wody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55785" w:rsidRPr="00A2540E" w14:paraId="63D93CB2" w14:textId="77777777" w:rsidTr="000E2A7B">
        <w:tc>
          <w:tcPr>
            <w:tcW w:w="2269" w:type="dxa"/>
            <w:shd w:val="clear" w:color="auto" w:fill="auto"/>
          </w:tcPr>
          <w:p w14:paraId="2EE602AF" w14:textId="77777777" w:rsidR="00F55785" w:rsidRPr="00A2540E" w:rsidRDefault="00F55785" w:rsidP="000E2A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01C46C" w14:textId="77777777" w:rsidR="00F55785" w:rsidRPr="00A2540E" w:rsidRDefault="00F55785" w:rsidP="000E2A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57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143/2023</w:t>
            </w:r>
          </w:p>
        </w:tc>
      </w:tr>
    </w:tbl>
    <w:p w14:paraId="1FFA7439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6497656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55785" w:rsidRPr="00F55785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 xml:space="preserve">w </w:t>
      </w:r>
      <w:r w:rsidR="00D10FEC" w:rsidRPr="00D10FEC">
        <w:rPr>
          <w:rFonts w:ascii="Arial" w:hAnsi="Arial" w:cs="Arial"/>
          <w:sz w:val="24"/>
          <w:szCs w:val="24"/>
        </w:rPr>
        <w:lastRenderedPageBreak/>
        <w:t>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B4DB3F6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EFD9B5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23E2510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520AE54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1CCAC5A" w14:textId="77777777" w:rsidR="00F55785" w:rsidRPr="007104AC" w:rsidRDefault="00F55785" w:rsidP="00F55785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13FCB863" w14:textId="07EF5877" w:rsidR="00F55785" w:rsidRDefault="00F55785" w:rsidP="00F5578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</w:t>
      </w:r>
      <w:r w:rsidR="00FE4BD6">
        <w:rPr>
          <w:rFonts w:ascii="Arial" w:hAnsi="Arial" w:cs="Arial"/>
          <w:bCs/>
          <w:sz w:val="24"/>
          <w:szCs w:val="24"/>
        </w:rPr>
        <w:t xml:space="preserve"> i 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613A7093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9FDA39A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27A0983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ECBB3C5" w14:textId="77777777" w:rsidR="000B3481" w:rsidRPr="00FE4BD6" w:rsidRDefault="000B3481" w:rsidP="00FE4BD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E4BD6">
        <w:rPr>
          <w:rFonts w:ascii="Arial" w:hAnsi="Arial" w:cs="Arial"/>
          <w:b/>
          <w:sz w:val="24"/>
          <w:szCs w:val="24"/>
        </w:rPr>
        <w:t>są aktualne.</w:t>
      </w:r>
    </w:p>
    <w:p w14:paraId="37BC437D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C75F1B8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3C6FB7B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5847DFEA" w14:textId="77777777" w:rsidTr="001B7D97">
        <w:tc>
          <w:tcPr>
            <w:tcW w:w="2660" w:type="dxa"/>
            <w:shd w:val="clear" w:color="auto" w:fill="auto"/>
          </w:tcPr>
          <w:p w14:paraId="63AA7D2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E8FB7A8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A8558E3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8AFC06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975E5C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AFC9E0B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55785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865FEA1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D35C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13B84" w14:textId="77777777" w:rsidR="00D35CCA" w:rsidRDefault="00D35CCA" w:rsidP="0038231F">
      <w:pPr>
        <w:spacing w:after="0" w:line="240" w:lineRule="auto"/>
      </w:pPr>
      <w:r>
        <w:separator/>
      </w:r>
    </w:p>
  </w:endnote>
  <w:endnote w:type="continuationSeparator" w:id="0">
    <w:p w14:paraId="1D586AA6" w14:textId="77777777" w:rsidR="00D35CCA" w:rsidRDefault="00D35C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8F453" w14:textId="77777777" w:rsidR="00F55785" w:rsidRDefault="00F557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F63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C74E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0ADD2" w14:textId="77777777" w:rsidR="00F55785" w:rsidRDefault="00F557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2238A" w14:textId="77777777" w:rsidR="00D35CCA" w:rsidRDefault="00D35CCA" w:rsidP="0038231F">
      <w:pPr>
        <w:spacing w:after="0" w:line="240" w:lineRule="auto"/>
      </w:pPr>
      <w:r>
        <w:separator/>
      </w:r>
    </w:p>
  </w:footnote>
  <w:footnote w:type="continuationSeparator" w:id="0">
    <w:p w14:paraId="0D997FBA" w14:textId="77777777" w:rsidR="00D35CCA" w:rsidRDefault="00D35C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759BD" w14:textId="77777777" w:rsidR="00F55785" w:rsidRDefault="00F557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48428" w14:textId="77777777" w:rsidR="00F55785" w:rsidRDefault="00F557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8A809" w14:textId="77777777" w:rsidR="00F55785" w:rsidRDefault="00F557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2865916">
    <w:abstractNumId w:val="12"/>
  </w:num>
  <w:num w:numId="2" w16cid:durableId="1199198983">
    <w:abstractNumId w:val="0"/>
  </w:num>
  <w:num w:numId="3" w16cid:durableId="128089460">
    <w:abstractNumId w:val="11"/>
  </w:num>
  <w:num w:numId="4" w16cid:durableId="297148640">
    <w:abstractNumId w:val="16"/>
  </w:num>
  <w:num w:numId="5" w16cid:durableId="1576670623">
    <w:abstractNumId w:val="13"/>
  </w:num>
  <w:num w:numId="6" w16cid:durableId="392506860">
    <w:abstractNumId w:val="10"/>
  </w:num>
  <w:num w:numId="7" w16cid:durableId="1615332126">
    <w:abstractNumId w:val="1"/>
  </w:num>
  <w:num w:numId="8" w16cid:durableId="1003893192">
    <w:abstractNumId w:val="6"/>
  </w:num>
  <w:num w:numId="9" w16cid:durableId="2040470423">
    <w:abstractNumId w:val="4"/>
  </w:num>
  <w:num w:numId="10" w16cid:durableId="475953312">
    <w:abstractNumId w:val="7"/>
  </w:num>
  <w:num w:numId="11" w16cid:durableId="1838886074">
    <w:abstractNumId w:val="5"/>
  </w:num>
  <w:num w:numId="12" w16cid:durableId="158272753">
    <w:abstractNumId w:val="9"/>
  </w:num>
  <w:num w:numId="13" w16cid:durableId="985280834">
    <w:abstractNumId w:val="3"/>
  </w:num>
  <w:num w:numId="14" w16cid:durableId="2080050292">
    <w:abstractNumId w:val="2"/>
  </w:num>
  <w:num w:numId="15" w16cid:durableId="1734349268">
    <w:abstractNumId w:val="15"/>
  </w:num>
  <w:num w:numId="16" w16cid:durableId="337388882">
    <w:abstractNumId w:val="8"/>
  </w:num>
  <w:num w:numId="17" w16cid:durableId="207658620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5CC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35CC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55785"/>
    <w:rsid w:val="00F66810"/>
    <w:rsid w:val="00F8042D"/>
    <w:rsid w:val="00F8636A"/>
    <w:rsid w:val="00F90CD1"/>
    <w:rsid w:val="00FA5BC5"/>
    <w:rsid w:val="00FC0317"/>
    <w:rsid w:val="00FE4BD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00FF01"/>
  <w15:docId w15:val="{F34412E3-0D71-4A0F-8B64-56449804A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2024-01-15T12:58:00Z</dcterms:created>
  <dcterms:modified xsi:type="dcterms:W3CDTF">2024-01-15T12:58:00Z</dcterms:modified>
</cp:coreProperties>
</file>