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68355" w14:textId="77777777" w:rsidR="00A02E94" w:rsidRPr="0031778E" w:rsidRDefault="001D26D7" w:rsidP="00A02E94">
      <w:pPr>
        <w:spacing w:after="240"/>
        <w:jc w:val="right"/>
      </w:pPr>
      <w:bookmarkStart w:id="0" w:name="_Hlk53520193"/>
      <w:r w:rsidRPr="0031778E">
        <w:t>Poznań</w:t>
      </w:r>
      <w:r w:rsidR="00A02E94" w:rsidRPr="0031778E">
        <w:t xml:space="preserve"> dnia: </w:t>
      </w:r>
      <w:r w:rsidRPr="0031778E">
        <w:t>2023-12-15</w:t>
      </w:r>
    </w:p>
    <w:p w14:paraId="1DD0D11E" w14:textId="77777777" w:rsidR="001D26D7" w:rsidRPr="0031778E" w:rsidRDefault="001D26D7" w:rsidP="00A02E94">
      <w:pPr>
        <w:spacing w:after="40"/>
        <w:rPr>
          <w:b/>
          <w:bCs/>
        </w:rPr>
      </w:pPr>
      <w:r w:rsidRPr="0031778E">
        <w:rPr>
          <w:b/>
          <w:bCs/>
        </w:rPr>
        <w:t>Szpital Wojewódzki w Poznaniu</w:t>
      </w:r>
    </w:p>
    <w:p w14:paraId="6EF33FF7" w14:textId="77777777" w:rsidR="00A02E94" w:rsidRPr="0031778E" w:rsidRDefault="001D26D7" w:rsidP="00A02E94">
      <w:pPr>
        <w:spacing w:after="40"/>
        <w:rPr>
          <w:b/>
          <w:bCs/>
        </w:rPr>
      </w:pPr>
      <w:r w:rsidRPr="0031778E">
        <w:rPr>
          <w:b/>
          <w:bCs/>
        </w:rPr>
        <w:t>Dział Zamówień Publicznych</w:t>
      </w:r>
    </w:p>
    <w:p w14:paraId="04E9DF4B" w14:textId="77777777" w:rsidR="00A02E94" w:rsidRPr="0031778E" w:rsidRDefault="001D26D7" w:rsidP="00A02E94">
      <w:r w:rsidRPr="0031778E">
        <w:t>Juraszów</w:t>
      </w:r>
      <w:r w:rsidR="00A02E94" w:rsidRPr="0031778E">
        <w:t xml:space="preserve"> </w:t>
      </w:r>
      <w:r w:rsidRPr="0031778E">
        <w:t>7/19</w:t>
      </w:r>
    </w:p>
    <w:p w14:paraId="1B27FDC4" w14:textId="77777777" w:rsidR="00A02E94" w:rsidRPr="0031778E" w:rsidRDefault="001D26D7" w:rsidP="00A02E94">
      <w:r w:rsidRPr="0031778E">
        <w:t>60-479</w:t>
      </w:r>
      <w:r w:rsidR="00A02E94" w:rsidRPr="0031778E">
        <w:t xml:space="preserve"> </w:t>
      </w:r>
      <w:r w:rsidRPr="0031778E">
        <w:t>Poznań</w:t>
      </w:r>
    </w:p>
    <w:p w14:paraId="5BCA8162" w14:textId="77777777" w:rsidR="00A02E94" w:rsidRPr="0031778E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31778E">
        <w:rPr>
          <w:b/>
        </w:rPr>
        <w:t>WYKONAWCY</w:t>
      </w:r>
    </w:p>
    <w:p w14:paraId="02D2732F" w14:textId="77777777" w:rsidR="00A02E94" w:rsidRPr="0031778E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31778E">
        <w:t>ubiegający się o zamówienie</w:t>
      </w:r>
    </w:p>
    <w:p w14:paraId="5E9978BC" w14:textId="77777777" w:rsidR="00A02E94" w:rsidRPr="0031778E" w:rsidRDefault="00A02E94" w:rsidP="00A02E94">
      <w:pPr>
        <w:pStyle w:val="Nagwek1"/>
        <w:spacing w:before="600"/>
        <w:rPr>
          <w:sz w:val="28"/>
        </w:rPr>
      </w:pPr>
      <w:r w:rsidRPr="0031778E">
        <w:rPr>
          <w:sz w:val="28"/>
        </w:rPr>
        <w:t>ZAWIADOMIENIE</w:t>
      </w:r>
    </w:p>
    <w:p w14:paraId="40B9BA03" w14:textId="334776EB" w:rsidR="00A02E94" w:rsidRPr="0031778E" w:rsidRDefault="00A02E94" w:rsidP="00A02E94">
      <w:pPr>
        <w:spacing w:after="480"/>
        <w:jc w:val="center"/>
        <w:rPr>
          <w:b/>
          <w:sz w:val="28"/>
        </w:rPr>
      </w:pPr>
      <w:r w:rsidRPr="0031778E">
        <w:rPr>
          <w:b/>
          <w:sz w:val="28"/>
        </w:rPr>
        <w:t>o wyborze najkorzystniejszej oferty</w:t>
      </w:r>
      <w:r w:rsidR="00AC7797">
        <w:rPr>
          <w:b/>
          <w:sz w:val="28"/>
        </w:rPr>
        <w:t xml:space="preserve"> -2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1D26D7" w:rsidRPr="0031778E" w14:paraId="21873226" w14:textId="77777777" w:rsidTr="00D84E4E">
        <w:trPr>
          <w:trHeight w:val="638"/>
        </w:trPr>
        <w:tc>
          <w:tcPr>
            <w:tcW w:w="959" w:type="dxa"/>
            <w:hideMark/>
          </w:tcPr>
          <w:p w14:paraId="3021DD48" w14:textId="77777777" w:rsidR="001D26D7" w:rsidRPr="0031778E" w:rsidRDefault="001D26D7" w:rsidP="00D84E4E">
            <w:pPr>
              <w:spacing w:after="60" w:line="276" w:lineRule="auto"/>
              <w:jc w:val="both"/>
            </w:pPr>
            <w:r w:rsidRPr="0031778E">
              <w:t>Dotyczy:</w:t>
            </w:r>
          </w:p>
        </w:tc>
        <w:tc>
          <w:tcPr>
            <w:tcW w:w="9261" w:type="dxa"/>
            <w:hideMark/>
          </w:tcPr>
          <w:p w14:paraId="1E32E4FB" w14:textId="15B8D375" w:rsidR="001D26D7" w:rsidRPr="0031778E" w:rsidRDefault="001D26D7" w:rsidP="00D84E4E">
            <w:pPr>
              <w:spacing w:after="60" w:line="276" w:lineRule="auto"/>
              <w:jc w:val="both"/>
            </w:pPr>
            <w:r w:rsidRPr="0031778E">
              <w:t>postępowania o udzielenie zamówienia publicznego, prowadzonego w trybie podstawowy</w:t>
            </w:r>
            <w:r w:rsidR="0031778E">
              <w:t>m</w:t>
            </w:r>
            <w:r w:rsidRPr="0031778E">
              <w:t xml:space="preserve"> bez negocjacji - art. 275 pkt. 1 ustawy </w:t>
            </w:r>
            <w:proofErr w:type="spellStart"/>
            <w:r w:rsidRPr="0031778E">
              <w:t>Pzp</w:t>
            </w:r>
            <w:proofErr w:type="spellEnd"/>
            <w:r w:rsidRPr="0031778E">
              <w:rPr>
                <w:b/>
              </w:rPr>
              <w:t xml:space="preserve"> </w:t>
            </w:r>
            <w:r w:rsidRPr="0031778E">
              <w:rPr>
                <w:bCs/>
              </w:rPr>
              <w:t>na</w:t>
            </w:r>
            <w:r w:rsidRPr="0031778E">
              <w:rPr>
                <w:b/>
              </w:rPr>
              <w:t xml:space="preserve"> </w:t>
            </w:r>
            <w:r w:rsidRPr="0031778E">
              <w:rPr>
                <w:bCs/>
              </w:rPr>
              <w:t>”</w:t>
            </w:r>
            <w:r w:rsidRPr="0031778E">
              <w:rPr>
                <w:b/>
                <w:bCs/>
              </w:rPr>
              <w:t>Zakup sprzętu medycznego (w tym jednorazowego) użytkowanego w obrębie oddziałów i innych komórek organizacyjnych Szpitala Wojewódzkiego w Poznaniu (Filia nr 1,2,3)</w:t>
            </w:r>
            <w:r w:rsidRPr="0031778E">
              <w:rPr>
                <w:bCs/>
              </w:rPr>
              <w:t>”</w:t>
            </w:r>
            <w:r w:rsidRPr="0031778E">
              <w:rPr>
                <w:b/>
              </w:rPr>
              <w:t xml:space="preserve"> </w:t>
            </w:r>
            <w:r w:rsidRPr="0031778E">
              <w:rPr>
                <w:bCs/>
              </w:rPr>
              <w:t>– znak sprawy</w:t>
            </w:r>
            <w:r w:rsidRPr="0031778E">
              <w:rPr>
                <w:b/>
              </w:rPr>
              <w:t xml:space="preserve"> SZW/DZP/122/2023</w:t>
            </w:r>
            <w:r w:rsidRPr="0031778E">
              <w:rPr>
                <w:bCs/>
              </w:rPr>
              <w:t>.</w:t>
            </w:r>
          </w:p>
        </w:tc>
      </w:tr>
    </w:tbl>
    <w:p w14:paraId="5A9BA1C9" w14:textId="77777777" w:rsidR="00A02E94" w:rsidRPr="0031778E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31778E">
        <w:t xml:space="preserve">Zamawiający, działając na podstawie art. 253 ust. 1 ustawy z dnia 11 września 2019r. Prawo zamówień publicznych </w:t>
      </w:r>
      <w:r w:rsidR="001D26D7" w:rsidRPr="0031778E">
        <w:t>(</w:t>
      </w:r>
      <w:proofErr w:type="spellStart"/>
      <w:r w:rsidR="001D26D7" w:rsidRPr="0031778E">
        <w:t>t.j</w:t>
      </w:r>
      <w:proofErr w:type="spellEnd"/>
      <w:r w:rsidR="001D26D7" w:rsidRPr="0031778E">
        <w:t>. Dz. U. z 2022r. poz. 1710)</w:t>
      </w:r>
      <w:r w:rsidRPr="0031778E">
        <w:t xml:space="preserve">, zwanej dalej „ustawą </w:t>
      </w:r>
      <w:proofErr w:type="spellStart"/>
      <w:r w:rsidRPr="0031778E">
        <w:t>Pzp</w:t>
      </w:r>
      <w:proofErr w:type="spellEnd"/>
      <w:r w:rsidRPr="0031778E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D26D7" w:rsidRPr="0031778E" w14:paraId="0CB7BDAF" w14:textId="77777777" w:rsidTr="003177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F361" w14:textId="77777777" w:rsidR="001D26D7" w:rsidRPr="0031778E" w:rsidRDefault="001D26D7" w:rsidP="00D84E4E">
            <w:pPr>
              <w:spacing w:before="60" w:after="40"/>
              <w:jc w:val="both"/>
              <w:rPr>
                <w:b/>
              </w:rPr>
            </w:pPr>
            <w:r w:rsidRPr="0031778E">
              <w:rPr>
                <w:b/>
              </w:rPr>
              <w:t>SINMED Sp. z o. o.</w:t>
            </w:r>
          </w:p>
          <w:p w14:paraId="359786B6" w14:textId="0F40E56B" w:rsidR="001D26D7" w:rsidRPr="0031778E" w:rsidRDefault="00530E14" w:rsidP="00D84E4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1D26D7" w:rsidRPr="0031778E">
              <w:rPr>
                <w:bCs/>
              </w:rPr>
              <w:t xml:space="preserve">Graniczna 32B </w:t>
            </w:r>
          </w:p>
          <w:p w14:paraId="1117CFFC" w14:textId="77777777" w:rsidR="001D26D7" w:rsidRPr="0031778E" w:rsidRDefault="001D26D7" w:rsidP="00D84E4E">
            <w:pPr>
              <w:spacing w:after="120"/>
              <w:jc w:val="both"/>
              <w:rPr>
                <w:bCs/>
              </w:rPr>
            </w:pPr>
            <w:r w:rsidRPr="0031778E">
              <w:rPr>
                <w:bCs/>
              </w:rPr>
              <w:t>44-178 Przyszowice</w:t>
            </w:r>
          </w:p>
          <w:p w14:paraId="59929E2F" w14:textId="65945722" w:rsidR="001D26D7" w:rsidRPr="0031778E" w:rsidRDefault="0031778E" w:rsidP="0031778E">
            <w:pPr>
              <w:spacing w:before="120" w:after="240"/>
              <w:jc w:val="both"/>
            </w:pPr>
            <w:r w:rsidRPr="0031778E">
              <w:rPr>
                <w:b/>
                <w:bCs/>
              </w:rPr>
              <w:t>Zadanie nr 8</w:t>
            </w:r>
            <w:r>
              <w:t xml:space="preserve">, za </w:t>
            </w:r>
            <w:r w:rsidR="001D26D7" w:rsidRPr="0031778E">
              <w:t xml:space="preserve">cenę brutto </w:t>
            </w:r>
            <w:r w:rsidR="001D26D7" w:rsidRPr="0031778E">
              <w:rPr>
                <w:b/>
              </w:rPr>
              <w:t>101 341.65 zł</w:t>
            </w:r>
            <w:r w:rsidR="001D26D7" w:rsidRPr="0031778E">
              <w:rPr>
                <w:bCs/>
              </w:rPr>
              <w:t>.</w:t>
            </w:r>
          </w:p>
          <w:p w14:paraId="68CB4E48" w14:textId="77777777" w:rsidR="001D26D7" w:rsidRPr="0031778E" w:rsidRDefault="001D26D7" w:rsidP="00D84E4E">
            <w:pPr>
              <w:spacing w:before="120" w:line="276" w:lineRule="auto"/>
              <w:jc w:val="both"/>
              <w:rPr>
                <w:color w:val="000000"/>
              </w:rPr>
            </w:pPr>
            <w:r w:rsidRPr="0031778E">
              <w:rPr>
                <w:b/>
                <w:bCs/>
                <w:color w:val="000000"/>
              </w:rPr>
              <w:t>Uzasadnienie wyboru</w:t>
            </w:r>
            <w:r w:rsidRPr="0031778E">
              <w:rPr>
                <w:color w:val="000000"/>
              </w:rPr>
              <w:t>:</w:t>
            </w:r>
          </w:p>
          <w:p w14:paraId="5A871EDC" w14:textId="77777777" w:rsidR="001D26D7" w:rsidRPr="0031778E" w:rsidRDefault="001D26D7" w:rsidP="00D84E4E">
            <w:pPr>
              <w:pStyle w:val="Nagwek"/>
              <w:tabs>
                <w:tab w:val="left" w:pos="708"/>
              </w:tabs>
              <w:spacing w:after="120"/>
            </w:pPr>
            <w:r w:rsidRPr="0031778E">
              <w:t>Oferta spełnia wymagania formalno-prawne i jest zgodna z SWZ.</w:t>
            </w:r>
          </w:p>
        </w:tc>
      </w:tr>
    </w:tbl>
    <w:p w14:paraId="12CFE71E" w14:textId="77777777" w:rsidR="00A02E94" w:rsidRPr="0031778E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31778E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31778E" w14:paraId="67F76078" w14:textId="77777777" w:rsidTr="003177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CE22803" w14:textId="77777777" w:rsidR="00A02E94" w:rsidRPr="0031778E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31778E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B25EB2F" w14:textId="77777777" w:rsidR="00A02E94" w:rsidRPr="0031778E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31778E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8BC39BA" w14:textId="77777777" w:rsidR="00A02E94" w:rsidRPr="0031778E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31778E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7FF4B46" w14:textId="77777777" w:rsidR="00A02E94" w:rsidRPr="0031778E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31778E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D26D7" w:rsidRPr="0031778E" w14:paraId="7DC4D0D8" w14:textId="77777777" w:rsidTr="003177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5E4D" w14:textId="77777777" w:rsidR="001D26D7" w:rsidRPr="0031778E" w:rsidRDefault="001D26D7" w:rsidP="00D84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8 - Pakiet nr 8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7CC7" w14:textId="77777777" w:rsidR="001D26D7" w:rsidRPr="0031778E" w:rsidRDefault="001D26D7" w:rsidP="00D84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1778E">
              <w:rPr>
                <w:b/>
                <w:bCs/>
                <w:sz w:val="20"/>
                <w:szCs w:val="20"/>
              </w:rPr>
              <w:t>Duolux</w:t>
            </w:r>
            <w:proofErr w:type="spellEnd"/>
            <w:r w:rsidRPr="0031778E">
              <w:rPr>
                <w:b/>
                <w:bCs/>
                <w:sz w:val="20"/>
                <w:szCs w:val="20"/>
              </w:rPr>
              <w:t xml:space="preserve"> Medical Sp. z o.o.</w:t>
            </w:r>
          </w:p>
          <w:p w14:paraId="40B598BD" w14:textId="77777777" w:rsidR="001D26D7" w:rsidRPr="0031778E" w:rsidRDefault="001D26D7" w:rsidP="00D84E4E">
            <w:pPr>
              <w:rPr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os. Bolesława Chrobrego 40f/53</w:t>
            </w:r>
          </w:p>
          <w:p w14:paraId="11B15837" w14:textId="77777777" w:rsidR="001D26D7" w:rsidRPr="0031778E" w:rsidRDefault="001D26D7" w:rsidP="00D84E4E">
            <w:pPr>
              <w:spacing w:after="40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60-681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1E961" w14:textId="77777777" w:rsidR="001D26D7" w:rsidRPr="0031778E" w:rsidRDefault="001D26D7" w:rsidP="00D84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1 - Cena - 87.80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1F4F" w14:textId="77777777" w:rsidR="001D26D7" w:rsidRPr="0031778E" w:rsidRDefault="001D26D7" w:rsidP="00D84E4E">
            <w:pPr>
              <w:jc w:val="center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 xml:space="preserve">  87,80</w:t>
            </w:r>
          </w:p>
        </w:tc>
      </w:tr>
      <w:tr w:rsidR="001D26D7" w:rsidRPr="0031778E" w14:paraId="501CBFB0" w14:textId="77777777" w:rsidTr="003177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CE2B0" w14:textId="77777777" w:rsidR="001D26D7" w:rsidRPr="0031778E" w:rsidRDefault="001D26D7" w:rsidP="00D84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8 - Pakiet nr 8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22EC" w14:textId="77777777" w:rsidR="001D26D7" w:rsidRPr="0031778E" w:rsidRDefault="001D26D7" w:rsidP="00D84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1778E">
              <w:rPr>
                <w:b/>
                <w:bCs/>
                <w:sz w:val="20"/>
                <w:szCs w:val="20"/>
              </w:rPr>
              <w:t>SINMED Sp. z o. o.</w:t>
            </w:r>
          </w:p>
          <w:p w14:paraId="65059F49" w14:textId="69344CDF" w:rsidR="001D26D7" w:rsidRPr="0031778E" w:rsidRDefault="0031778E" w:rsidP="00D84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D26D7" w:rsidRPr="0031778E">
              <w:rPr>
                <w:sz w:val="20"/>
                <w:szCs w:val="20"/>
              </w:rPr>
              <w:t>Graniczna 32B</w:t>
            </w:r>
          </w:p>
          <w:p w14:paraId="23BCA57D" w14:textId="77777777" w:rsidR="001D26D7" w:rsidRPr="0031778E" w:rsidRDefault="001D26D7" w:rsidP="00D84E4E">
            <w:pPr>
              <w:spacing w:after="40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6A74" w14:textId="77777777" w:rsidR="001D26D7" w:rsidRPr="0031778E" w:rsidRDefault="001D26D7" w:rsidP="00D84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A6E8" w14:textId="77777777" w:rsidR="001D26D7" w:rsidRPr="0031778E" w:rsidRDefault="001D26D7" w:rsidP="00D84E4E">
            <w:pPr>
              <w:jc w:val="center"/>
              <w:rPr>
                <w:color w:val="000000"/>
                <w:sz w:val="20"/>
                <w:szCs w:val="20"/>
              </w:rPr>
            </w:pPr>
            <w:r w:rsidRPr="0031778E">
              <w:rPr>
                <w:sz w:val="20"/>
                <w:szCs w:val="20"/>
              </w:rPr>
              <w:t xml:space="preserve">  100,00</w:t>
            </w:r>
          </w:p>
        </w:tc>
      </w:tr>
    </w:tbl>
    <w:p w14:paraId="741B530A" w14:textId="77777777" w:rsidR="00A02E94" w:rsidRPr="0031778E" w:rsidRDefault="00A02E94" w:rsidP="00A02E94">
      <w:pPr>
        <w:spacing w:before="120"/>
        <w:jc w:val="both"/>
        <w:rPr>
          <w:color w:val="000000"/>
        </w:rPr>
      </w:pPr>
    </w:p>
    <w:p w14:paraId="574D9E5E" w14:textId="77777777" w:rsidR="00A02E94" w:rsidRPr="0031778E" w:rsidRDefault="00A02E94" w:rsidP="00A02E94">
      <w:pPr>
        <w:spacing w:after="120"/>
        <w:jc w:val="both"/>
        <w:rPr>
          <w:color w:val="000000"/>
        </w:rPr>
      </w:pPr>
      <w:r w:rsidRPr="0031778E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31778E" w14:paraId="14332D1F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C1602D" w14:textId="77777777" w:rsidR="00A02E94" w:rsidRPr="0031778E" w:rsidRDefault="00A02E94" w:rsidP="005C35EA">
            <w:pPr>
              <w:spacing w:before="60" w:after="60"/>
              <w:jc w:val="center"/>
              <w:rPr>
                <w:b/>
              </w:rPr>
            </w:pPr>
            <w:r w:rsidRPr="0031778E">
              <w:rPr>
                <w:b/>
              </w:rPr>
              <w:lastRenderedPageBreak/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0938AFF" w14:textId="77777777" w:rsidR="00A02E94" w:rsidRPr="0031778E" w:rsidRDefault="00A02E94" w:rsidP="005C35EA">
            <w:pPr>
              <w:spacing w:before="60" w:after="60"/>
              <w:jc w:val="center"/>
              <w:rPr>
                <w:b/>
              </w:rPr>
            </w:pPr>
            <w:r w:rsidRPr="0031778E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7481AA6" w14:textId="77777777" w:rsidR="00A02E94" w:rsidRPr="0031778E" w:rsidRDefault="00A02E94" w:rsidP="005C35EA">
            <w:pPr>
              <w:spacing w:before="60" w:after="60"/>
              <w:jc w:val="center"/>
              <w:rPr>
                <w:b/>
              </w:rPr>
            </w:pPr>
            <w:r w:rsidRPr="0031778E">
              <w:rPr>
                <w:b/>
              </w:rPr>
              <w:t>Uzasadnienie odrzucenia oferty</w:t>
            </w:r>
          </w:p>
        </w:tc>
      </w:tr>
      <w:tr w:rsidR="00A02E94" w:rsidRPr="0031778E" w14:paraId="600D6B10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56B770" w14:textId="77777777" w:rsidR="00A02E94" w:rsidRPr="0031778E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C7E781" w14:textId="77777777" w:rsidR="00A02E94" w:rsidRPr="0031778E" w:rsidRDefault="00A02E94" w:rsidP="005C35EA">
            <w:pPr>
              <w:spacing w:before="60" w:after="40"/>
              <w:rPr>
                <w:b/>
                <w:bCs/>
              </w:rPr>
            </w:pPr>
          </w:p>
          <w:p w14:paraId="7F0912F5" w14:textId="77777777" w:rsidR="00A02E94" w:rsidRPr="0031778E" w:rsidRDefault="00A02E94" w:rsidP="005C35EA">
            <w:r w:rsidRPr="0031778E">
              <w:t xml:space="preserve">  </w:t>
            </w:r>
          </w:p>
          <w:p w14:paraId="1A292BB4" w14:textId="77777777" w:rsidR="00A02E94" w:rsidRPr="0031778E" w:rsidRDefault="00A02E94" w:rsidP="005C35EA">
            <w:pPr>
              <w:spacing w:after="60"/>
            </w:pPr>
            <w:r w:rsidRPr="0031778E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0DFF72" w14:textId="37F5AF5C" w:rsidR="00A02E94" w:rsidRPr="0031778E" w:rsidRDefault="00A02E94" w:rsidP="0031778E">
            <w:pPr>
              <w:spacing w:before="60" w:after="40"/>
            </w:pPr>
            <w:r w:rsidRPr="0031778E">
              <w:t xml:space="preserve"> </w:t>
            </w:r>
          </w:p>
        </w:tc>
      </w:tr>
    </w:tbl>
    <w:p w14:paraId="7DD13CEB" w14:textId="77777777" w:rsidR="00A02E94" w:rsidRPr="0031778E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5F1B0A17" w14:textId="77777777" w:rsidR="00A02E94" w:rsidRPr="0031778E" w:rsidRDefault="00A02E94" w:rsidP="00A02E94">
      <w:pPr>
        <w:spacing w:after="40" w:line="276" w:lineRule="auto"/>
        <w:jc w:val="both"/>
      </w:pPr>
      <w:r w:rsidRPr="0031778E">
        <w:t>Informacja o terminie zawarcia umowy:</w:t>
      </w:r>
    </w:p>
    <w:p w14:paraId="2B5F04F9" w14:textId="7DD037B2" w:rsidR="00A02E94" w:rsidRPr="0031778E" w:rsidRDefault="00A02E94" w:rsidP="00A02E94">
      <w:pPr>
        <w:spacing w:after="120" w:line="276" w:lineRule="auto"/>
        <w:jc w:val="both"/>
      </w:pPr>
      <w:r w:rsidRPr="0031778E">
        <w:t xml:space="preserve">Umowa w sprawie zamówienia publicznego, zgodnie z art. 308 ust. 2 ustawy </w:t>
      </w:r>
      <w:proofErr w:type="spellStart"/>
      <w:r w:rsidRPr="0031778E">
        <w:t>Pzp</w:t>
      </w:r>
      <w:proofErr w:type="spellEnd"/>
      <w:r w:rsidRPr="0031778E">
        <w:t xml:space="preserve">, zostanie zawarta, z uwzględnieniem art. 577 ustawy </w:t>
      </w:r>
      <w:proofErr w:type="spellStart"/>
      <w:r w:rsidRPr="0031778E">
        <w:t>Pzp</w:t>
      </w:r>
      <w:proofErr w:type="spellEnd"/>
      <w:r w:rsidRPr="0031778E">
        <w:t xml:space="preserve">, w terminie </w:t>
      </w:r>
      <w:r w:rsidR="001D26D7" w:rsidRPr="0031778E">
        <w:t xml:space="preserve">nie krótszym niż </w:t>
      </w:r>
      <w:r w:rsidR="0031778E">
        <w:t>5</w:t>
      </w:r>
      <w:r w:rsidR="001D26D7" w:rsidRPr="0031778E">
        <w:t xml:space="preserve"> dni od dnia przesłania niniejszego zawiadomienia o wyborze najkorzystniejszej oferty.</w:t>
      </w:r>
    </w:p>
    <w:p w14:paraId="774E9E85" w14:textId="77777777" w:rsidR="00A02E94" w:rsidRPr="0031778E" w:rsidRDefault="00A02E94" w:rsidP="00A02E94">
      <w:pPr>
        <w:spacing w:line="276" w:lineRule="auto"/>
        <w:jc w:val="both"/>
      </w:pPr>
      <w:r w:rsidRPr="0031778E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31778E">
        <w:t>Pzp</w:t>
      </w:r>
      <w:proofErr w:type="spellEnd"/>
      <w:r w:rsidRPr="0031778E">
        <w:t>.</w:t>
      </w:r>
    </w:p>
    <w:p w14:paraId="1E243AE5" w14:textId="77777777" w:rsidR="00A02E94" w:rsidRDefault="00A02E94" w:rsidP="00A02E94">
      <w:pPr>
        <w:spacing w:line="360" w:lineRule="auto"/>
        <w:jc w:val="both"/>
        <w:rPr>
          <w:bCs/>
        </w:rPr>
      </w:pPr>
    </w:p>
    <w:p w14:paraId="28483DC8" w14:textId="39518078" w:rsidR="002F1ABA" w:rsidRPr="00F06EE3" w:rsidRDefault="002F1ABA" w:rsidP="002F1ABA">
      <w:pPr>
        <w:spacing w:after="480"/>
        <w:rPr>
          <w:bCs/>
        </w:rPr>
      </w:pPr>
      <w:r w:rsidRPr="00027EEE">
        <w:rPr>
          <w:bCs/>
          <w:u w:val="single"/>
        </w:rPr>
        <w:t>Zamawiający informuje, iż powiadomienie o wyborze ofert najkorzystniejszych w zakresie zada</w:t>
      </w:r>
      <w:r>
        <w:rPr>
          <w:bCs/>
          <w:u w:val="single"/>
        </w:rPr>
        <w:t>nia</w:t>
      </w:r>
      <w:r w:rsidRPr="00027EEE">
        <w:rPr>
          <w:bCs/>
          <w:u w:val="single"/>
        </w:rPr>
        <w:t xml:space="preserve"> częściow</w:t>
      </w:r>
      <w:r>
        <w:rPr>
          <w:bCs/>
          <w:u w:val="single"/>
        </w:rPr>
        <w:t>ego</w:t>
      </w:r>
      <w:r w:rsidRPr="00027EEE">
        <w:rPr>
          <w:bCs/>
          <w:u w:val="single"/>
        </w:rPr>
        <w:t xml:space="preserve"> nr </w:t>
      </w:r>
      <w:r>
        <w:rPr>
          <w:bCs/>
          <w:u w:val="single"/>
        </w:rPr>
        <w:t xml:space="preserve">10 </w:t>
      </w:r>
      <w:r w:rsidRPr="00027EEE">
        <w:rPr>
          <w:bCs/>
          <w:u w:val="single"/>
        </w:rPr>
        <w:t xml:space="preserve"> nastąpi w terminie późniejszym</w:t>
      </w:r>
      <w:r>
        <w:rPr>
          <w:bCs/>
          <w:u w:val="single"/>
        </w:rPr>
        <w:t>.</w:t>
      </w:r>
    </w:p>
    <w:p w14:paraId="7FB6F0FE" w14:textId="77777777" w:rsidR="002F1ABA" w:rsidRPr="0031778E" w:rsidRDefault="002F1ABA" w:rsidP="00A02E94">
      <w:pPr>
        <w:spacing w:line="360" w:lineRule="auto"/>
        <w:jc w:val="both"/>
        <w:rPr>
          <w:bCs/>
        </w:rPr>
      </w:pPr>
    </w:p>
    <w:bookmarkEnd w:id="0"/>
    <w:p w14:paraId="1170284B" w14:textId="77777777" w:rsidR="000B1FF3" w:rsidRDefault="000B1FF3" w:rsidP="000B1FF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6C671D5" w14:textId="77777777" w:rsidR="000B1FF3" w:rsidRDefault="000B1FF3" w:rsidP="000B1FF3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609AEC7" w14:textId="77777777" w:rsidR="000B1FF3" w:rsidRDefault="000B1FF3" w:rsidP="000B1FF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82DD30" w14:textId="77777777" w:rsidR="000B1FF3" w:rsidRPr="00F06EE3" w:rsidRDefault="000B1FF3" w:rsidP="000B1FF3">
      <w:pPr>
        <w:ind w:firstLine="425"/>
        <w:jc w:val="center"/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ADD0EBE" w14:textId="77777777" w:rsidR="008642B3" w:rsidRPr="0031778E" w:rsidRDefault="008642B3" w:rsidP="00A02E94"/>
    <w:sectPr w:rsidR="008642B3" w:rsidRPr="0031778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A0893" w14:textId="77777777" w:rsidR="00CF321F" w:rsidRDefault="00CF321F">
      <w:r>
        <w:separator/>
      </w:r>
    </w:p>
  </w:endnote>
  <w:endnote w:type="continuationSeparator" w:id="0">
    <w:p w14:paraId="0E7C9530" w14:textId="77777777" w:rsidR="00CF321F" w:rsidRDefault="00CF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990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8786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5005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DF74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A4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A8BF6" w14:textId="77777777" w:rsidR="00CF321F" w:rsidRDefault="00CF321F">
      <w:r>
        <w:separator/>
      </w:r>
    </w:p>
  </w:footnote>
  <w:footnote w:type="continuationSeparator" w:id="0">
    <w:p w14:paraId="5880FE86" w14:textId="77777777" w:rsidR="00CF321F" w:rsidRDefault="00CF3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A8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9BB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BF2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21F"/>
    <w:rsid w:val="00022322"/>
    <w:rsid w:val="00042497"/>
    <w:rsid w:val="000B1FF3"/>
    <w:rsid w:val="000C1E6F"/>
    <w:rsid w:val="000E4E56"/>
    <w:rsid w:val="001131B2"/>
    <w:rsid w:val="001A1468"/>
    <w:rsid w:val="001B7815"/>
    <w:rsid w:val="001D26D7"/>
    <w:rsid w:val="00211A34"/>
    <w:rsid w:val="002B1E4F"/>
    <w:rsid w:val="002B6761"/>
    <w:rsid w:val="002F1ABA"/>
    <w:rsid w:val="0031778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E14"/>
    <w:rsid w:val="0054734E"/>
    <w:rsid w:val="00596EA3"/>
    <w:rsid w:val="00596FD7"/>
    <w:rsid w:val="005C35EA"/>
    <w:rsid w:val="005E5BFF"/>
    <w:rsid w:val="005F2CB0"/>
    <w:rsid w:val="00607F9B"/>
    <w:rsid w:val="00615FF0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C7797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321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20626"/>
  <w15:chartTrackingRefBased/>
  <w15:docId w15:val="{502CB75E-B83A-4C87-B1AC-DD902E8A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321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2023-12-15T07:47:00Z</cp:lastPrinted>
  <dcterms:created xsi:type="dcterms:W3CDTF">2023-12-15T07:03:00Z</dcterms:created>
  <dcterms:modified xsi:type="dcterms:W3CDTF">2023-12-15T07:50:00Z</dcterms:modified>
</cp:coreProperties>
</file>