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13615" w14:textId="77777777" w:rsidR="00A02E94" w:rsidRPr="00F06EE3" w:rsidRDefault="009D7B28" w:rsidP="00A02E94">
      <w:pPr>
        <w:spacing w:after="240"/>
        <w:jc w:val="right"/>
      </w:pPr>
      <w:bookmarkStart w:id="0" w:name="_Hlk53520193"/>
      <w:r w:rsidRPr="00F06EE3">
        <w:t>Poznań</w:t>
      </w:r>
      <w:r w:rsidR="00A02E94" w:rsidRPr="00F06EE3">
        <w:t xml:space="preserve"> dnia: </w:t>
      </w:r>
      <w:r w:rsidRPr="00F06EE3">
        <w:t>2023-12-12</w:t>
      </w:r>
    </w:p>
    <w:p w14:paraId="6A4D4311" w14:textId="77777777" w:rsidR="009D7B28" w:rsidRPr="00F06EE3" w:rsidRDefault="009D7B28" w:rsidP="00A02E94">
      <w:pPr>
        <w:spacing w:after="40"/>
        <w:rPr>
          <w:b/>
          <w:bCs/>
        </w:rPr>
      </w:pPr>
      <w:r w:rsidRPr="00F06EE3">
        <w:rPr>
          <w:b/>
          <w:bCs/>
        </w:rPr>
        <w:t>Szpital Wojewódzki w Poznaniu</w:t>
      </w:r>
    </w:p>
    <w:p w14:paraId="3112D4EB" w14:textId="77777777" w:rsidR="00A02E94" w:rsidRPr="00F06EE3" w:rsidRDefault="009D7B28" w:rsidP="00A02E94">
      <w:pPr>
        <w:spacing w:after="40"/>
        <w:rPr>
          <w:b/>
          <w:bCs/>
        </w:rPr>
      </w:pPr>
      <w:r w:rsidRPr="00F06EE3">
        <w:rPr>
          <w:b/>
          <w:bCs/>
        </w:rPr>
        <w:t>Dział Zamówień Publicznych</w:t>
      </w:r>
    </w:p>
    <w:p w14:paraId="3A7F0ADF" w14:textId="77777777" w:rsidR="00A02E94" w:rsidRPr="00F06EE3" w:rsidRDefault="009D7B28" w:rsidP="00A02E94">
      <w:r w:rsidRPr="00F06EE3">
        <w:t>Juraszów</w:t>
      </w:r>
      <w:r w:rsidR="00A02E94" w:rsidRPr="00F06EE3">
        <w:t xml:space="preserve"> </w:t>
      </w:r>
      <w:r w:rsidRPr="00F06EE3">
        <w:t>7/19</w:t>
      </w:r>
    </w:p>
    <w:p w14:paraId="36D0DC23" w14:textId="77777777" w:rsidR="00A02E94" w:rsidRPr="00F06EE3" w:rsidRDefault="009D7B28" w:rsidP="00A02E94">
      <w:r w:rsidRPr="00F06EE3">
        <w:t>60-479</w:t>
      </w:r>
      <w:r w:rsidR="00A02E94" w:rsidRPr="00F06EE3">
        <w:t xml:space="preserve"> </w:t>
      </w:r>
      <w:r w:rsidRPr="00F06EE3">
        <w:t>Poznań</w:t>
      </w:r>
    </w:p>
    <w:p w14:paraId="42A940DD" w14:textId="77777777" w:rsidR="00A02E94" w:rsidRPr="00F06EE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F06EE3">
        <w:rPr>
          <w:b/>
        </w:rPr>
        <w:t>WYKONAWCY</w:t>
      </w:r>
    </w:p>
    <w:p w14:paraId="722A2EFB" w14:textId="77777777" w:rsidR="00A02E94" w:rsidRPr="00F06EE3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F06EE3">
        <w:t>ubiegający się o zamówienie</w:t>
      </w:r>
    </w:p>
    <w:p w14:paraId="57594513" w14:textId="77777777" w:rsidR="00A02E94" w:rsidRPr="00F06EE3" w:rsidRDefault="00A02E94" w:rsidP="00A02E94">
      <w:pPr>
        <w:pStyle w:val="Nagwek1"/>
        <w:spacing w:before="600"/>
        <w:rPr>
          <w:sz w:val="28"/>
        </w:rPr>
      </w:pPr>
      <w:r w:rsidRPr="00F06EE3">
        <w:rPr>
          <w:sz w:val="28"/>
        </w:rPr>
        <w:t>ZAWIADOMIENIE</w:t>
      </w:r>
    </w:p>
    <w:p w14:paraId="16BBC757" w14:textId="77777777" w:rsidR="00A02E94" w:rsidRPr="00F06EE3" w:rsidRDefault="00A02E94" w:rsidP="00A02E94">
      <w:pPr>
        <w:spacing w:after="480"/>
        <w:jc w:val="center"/>
        <w:rPr>
          <w:b/>
          <w:sz w:val="28"/>
        </w:rPr>
      </w:pPr>
      <w:r w:rsidRPr="00F06EE3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9D7B28" w:rsidRPr="00F06EE3" w14:paraId="54AD880B" w14:textId="77777777" w:rsidTr="00201412">
        <w:trPr>
          <w:trHeight w:val="638"/>
        </w:trPr>
        <w:tc>
          <w:tcPr>
            <w:tcW w:w="959" w:type="dxa"/>
            <w:hideMark/>
          </w:tcPr>
          <w:p w14:paraId="3CDB1B7D" w14:textId="77777777" w:rsidR="009D7B28" w:rsidRPr="00F06EE3" w:rsidRDefault="009D7B28" w:rsidP="00201412">
            <w:pPr>
              <w:spacing w:after="60" w:line="276" w:lineRule="auto"/>
              <w:jc w:val="both"/>
            </w:pPr>
            <w:r w:rsidRPr="00F06EE3">
              <w:t>Dotyczy:</w:t>
            </w:r>
          </w:p>
        </w:tc>
        <w:tc>
          <w:tcPr>
            <w:tcW w:w="9261" w:type="dxa"/>
            <w:hideMark/>
          </w:tcPr>
          <w:p w14:paraId="3CBA5DCE" w14:textId="1D524705" w:rsidR="009D7B28" w:rsidRPr="00F06EE3" w:rsidRDefault="009D7B28" w:rsidP="00201412">
            <w:pPr>
              <w:spacing w:after="60" w:line="276" w:lineRule="auto"/>
              <w:jc w:val="both"/>
            </w:pPr>
            <w:r w:rsidRPr="00F06EE3">
              <w:t>postępowania o udzielenie zamówienia publicznego, prowadzonego w trybie podstawowy</w:t>
            </w:r>
            <w:r w:rsidR="00F06EE3">
              <w:t>m</w:t>
            </w:r>
            <w:r w:rsidRPr="00F06EE3">
              <w:t xml:space="preserve"> bez negocjacji - art. 275 pkt. 1 ustawy </w:t>
            </w:r>
            <w:proofErr w:type="spellStart"/>
            <w:r w:rsidRPr="00F06EE3">
              <w:t>Pzp</w:t>
            </w:r>
            <w:proofErr w:type="spellEnd"/>
            <w:r w:rsidRPr="00F06EE3">
              <w:rPr>
                <w:b/>
              </w:rPr>
              <w:t xml:space="preserve"> </w:t>
            </w:r>
            <w:r w:rsidRPr="00F06EE3">
              <w:rPr>
                <w:bCs/>
              </w:rPr>
              <w:t>na</w:t>
            </w:r>
            <w:r w:rsidRPr="00F06EE3">
              <w:rPr>
                <w:b/>
              </w:rPr>
              <w:t xml:space="preserve"> </w:t>
            </w:r>
            <w:r w:rsidRPr="00F06EE3">
              <w:rPr>
                <w:bCs/>
              </w:rPr>
              <w:t>”</w:t>
            </w:r>
            <w:r w:rsidRPr="00F06EE3">
              <w:rPr>
                <w:b/>
                <w:bCs/>
              </w:rPr>
              <w:t>Zakup sprzętu medycznego (w tym jednorazowego) użytkowanego w obrębie oddziałów i innych komórek organizacyjnych Szpitala Wojewódzkiego w Poznaniu (Filia nr 1,2,3)</w:t>
            </w:r>
            <w:r w:rsidRPr="00F06EE3">
              <w:rPr>
                <w:bCs/>
              </w:rPr>
              <w:t>”</w:t>
            </w:r>
            <w:r w:rsidRPr="00F06EE3">
              <w:rPr>
                <w:b/>
              </w:rPr>
              <w:t xml:space="preserve"> </w:t>
            </w:r>
            <w:r w:rsidRPr="00F06EE3">
              <w:rPr>
                <w:bCs/>
              </w:rPr>
              <w:t>– znak sprawy</w:t>
            </w:r>
            <w:r w:rsidRPr="00F06EE3">
              <w:rPr>
                <w:b/>
              </w:rPr>
              <w:t xml:space="preserve"> SZW/DZP/122/2023</w:t>
            </w:r>
            <w:r w:rsidRPr="00F06EE3">
              <w:rPr>
                <w:bCs/>
              </w:rPr>
              <w:t>.</w:t>
            </w:r>
          </w:p>
        </w:tc>
      </w:tr>
    </w:tbl>
    <w:p w14:paraId="2048F087" w14:textId="77777777" w:rsidR="00A02E94" w:rsidRPr="00F06EE3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F06EE3">
        <w:t xml:space="preserve">Zamawiający, działając na podstawie art. 253 ust. 1 ustawy z dnia 11 września 2019r. Prawo zamówień publicznych </w:t>
      </w:r>
      <w:r w:rsidR="009D7B28" w:rsidRPr="00F06EE3">
        <w:t>(</w:t>
      </w:r>
      <w:proofErr w:type="spellStart"/>
      <w:r w:rsidR="009D7B28" w:rsidRPr="00F06EE3">
        <w:t>t.j</w:t>
      </w:r>
      <w:proofErr w:type="spellEnd"/>
      <w:r w:rsidR="009D7B28" w:rsidRPr="00F06EE3">
        <w:t>. Dz. U. z 2022r. poz. 1710)</w:t>
      </w:r>
      <w:r w:rsidRPr="00F06EE3">
        <w:t xml:space="preserve">, zwanej dalej „ustawą </w:t>
      </w:r>
      <w:proofErr w:type="spellStart"/>
      <w:r w:rsidRPr="00F06EE3">
        <w:t>Pzp</w:t>
      </w:r>
      <w:proofErr w:type="spellEnd"/>
      <w:r w:rsidRPr="00F06EE3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D7B28" w:rsidRPr="00F06EE3" w14:paraId="4CFF5990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42777" w14:textId="77777777" w:rsidR="001E5DC4" w:rsidRPr="001E5DC4" w:rsidRDefault="001E5DC4" w:rsidP="001E5DC4">
            <w:pPr>
              <w:jc w:val="both"/>
              <w:rPr>
                <w:b/>
              </w:rPr>
            </w:pPr>
            <w:r w:rsidRPr="001E5DC4">
              <w:rPr>
                <w:b/>
              </w:rPr>
              <w:t>MEDLEADER ŁUKASZ KRUCK</w:t>
            </w:r>
          </w:p>
          <w:p w14:paraId="38BB0454" w14:textId="77777777" w:rsidR="001E5DC4" w:rsidRPr="001E5DC4" w:rsidRDefault="001E5DC4" w:rsidP="001E5DC4">
            <w:pPr>
              <w:jc w:val="both"/>
              <w:rPr>
                <w:bCs/>
              </w:rPr>
            </w:pPr>
            <w:r w:rsidRPr="001E5DC4">
              <w:rPr>
                <w:bCs/>
              </w:rPr>
              <w:t xml:space="preserve">Nowe Dąbie 306 </w:t>
            </w:r>
          </w:p>
          <w:p w14:paraId="4A559275" w14:textId="77777777" w:rsidR="001E5DC4" w:rsidRPr="001E5DC4" w:rsidRDefault="001E5DC4" w:rsidP="001E5DC4">
            <w:pPr>
              <w:jc w:val="both"/>
              <w:rPr>
                <w:bCs/>
              </w:rPr>
            </w:pPr>
            <w:r w:rsidRPr="001E5DC4">
              <w:rPr>
                <w:bCs/>
              </w:rPr>
              <w:t xml:space="preserve">89-210 Łabiszyn </w:t>
            </w:r>
          </w:p>
          <w:p w14:paraId="02E60F46" w14:textId="7C6F0667" w:rsidR="009D7B28" w:rsidRPr="00F06EE3" w:rsidRDefault="00F06EE3" w:rsidP="001E5DC4">
            <w:pPr>
              <w:spacing w:before="120" w:after="240"/>
              <w:jc w:val="both"/>
            </w:pPr>
            <w:r w:rsidRPr="00F06EE3">
              <w:rPr>
                <w:b/>
                <w:bCs/>
              </w:rPr>
              <w:t>Zadanie nr 6</w:t>
            </w:r>
            <w:r>
              <w:t xml:space="preserve">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11 923.20 zł</w:t>
            </w:r>
            <w:r w:rsidR="009D7B28" w:rsidRPr="00F06EE3">
              <w:rPr>
                <w:bCs/>
              </w:rPr>
              <w:t>.</w:t>
            </w:r>
          </w:p>
          <w:p w14:paraId="4EE49E0F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3390970B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  <w:tr w:rsidR="009D7B28" w:rsidRPr="00F06EE3" w14:paraId="3625E9B0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D4C1" w14:textId="77777777" w:rsidR="009D7B28" w:rsidRPr="00F06EE3" w:rsidRDefault="009D7B28" w:rsidP="00201412">
            <w:pPr>
              <w:spacing w:before="60" w:after="40"/>
              <w:jc w:val="both"/>
              <w:rPr>
                <w:b/>
              </w:rPr>
            </w:pPr>
            <w:proofErr w:type="spellStart"/>
            <w:r w:rsidRPr="00F06EE3">
              <w:rPr>
                <w:b/>
              </w:rPr>
              <w:t>Neo</w:t>
            </w:r>
            <w:proofErr w:type="spellEnd"/>
            <w:r w:rsidRPr="00F06EE3">
              <w:rPr>
                <w:b/>
              </w:rPr>
              <w:t xml:space="preserve"> Plus Sp. z o.o.</w:t>
            </w:r>
          </w:p>
          <w:p w14:paraId="0471DE56" w14:textId="556A7759" w:rsidR="009D7B28" w:rsidRPr="00F06EE3" w:rsidRDefault="00F06EE3" w:rsidP="0020141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D7B28" w:rsidRPr="00F06EE3">
              <w:rPr>
                <w:bCs/>
              </w:rPr>
              <w:t>W</w:t>
            </w:r>
            <w:r>
              <w:rPr>
                <w:bCs/>
              </w:rPr>
              <w:t>ierzejska</w:t>
            </w:r>
            <w:r w:rsidR="009D7B28" w:rsidRPr="00F06EE3">
              <w:rPr>
                <w:bCs/>
              </w:rPr>
              <w:t xml:space="preserve"> 94 /12</w:t>
            </w:r>
          </w:p>
          <w:p w14:paraId="1F6B4437" w14:textId="77777777" w:rsidR="009D7B28" w:rsidRPr="00F06EE3" w:rsidRDefault="009D7B28" w:rsidP="00201412">
            <w:pPr>
              <w:spacing w:after="120"/>
              <w:jc w:val="both"/>
              <w:rPr>
                <w:bCs/>
              </w:rPr>
            </w:pPr>
            <w:r w:rsidRPr="00F06EE3">
              <w:rPr>
                <w:bCs/>
              </w:rPr>
              <w:t>97-300 Piotrków Trybunalski</w:t>
            </w:r>
          </w:p>
          <w:p w14:paraId="7124A395" w14:textId="380D350E" w:rsidR="009D7B28" w:rsidRPr="00F06EE3" w:rsidRDefault="00F06EE3" w:rsidP="00F06EE3">
            <w:pPr>
              <w:spacing w:before="120" w:after="240"/>
              <w:jc w:val="both"/>
            </w:pPr>
            <w:r w:rsidRPr="00F06EE3">
              <w:rPr>
                <w:b/>
                <w:bCs/>
              </w:rPr>
              <w:t>Zadanie nr 7</w:t>
            </w:r>
            <w:r>
              <w:t xml:space="preserve">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44 496.00 zł</w:t>
            </w:r>
            <w:r w:rsidR="009D7B28" w:rsidRPr="00F06EE3">
              <w:rPr>
                <w:bCs/>
              </w:rPr>
              <w:t>.</w:t>
            </w:r>
          </w:p>
          <w:p w14:paraId="25A46E69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302C7F8C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  <w:tr w:rsidR="009D7B28" w:rsidRPr="00F06EE3" w14:paraId="756516D7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AC81D" w14:textId="02AE2A4D" w:rsidR="009D7B28" w:rsidRPr="00F06EE3" w:rsidRDefault="009D7B28" w:rsidP="00201412">
            <w:pPr>
              <w:spacing w:before="60" w:after="40"/>
              <w:jc w:val="both"/>
              <w:rPr>
                <w:b/>
              </w:rPr>
            </w:pPr>
            <w:r w:rsidRPr="00F06EE3">
              <w:rPr>
                <w:b/>
              </w:rPr>
              <w:t xml:space="preserve">Zarys International Group </w:t>
            </w:r>
            <w:r w:rsidR="00F06EE3">
              <w:rPr>
                <w:b/>
              </w:rPr>
              <w:t xml:space="preserve">Sp. z o.o. Sp.k. </w:t>
            </w:r>
          </w:p>
          <w:p w14:paraId="7B7BA9E4" w14:textId="07211E08" w:rsidR="009D7B28" w:rsidRPr="00F06EE3" w:rsidRDefault="00F06EE3" w:rsidP="0020141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D7B28" w:rsidRPr="00F06EE3">
              <w:rPr>
                <w:bCs/>
              </w:rPr>
              <w:t xml:space="preserve">Pod Borem 18 </w:t>
            </w:r>
          </w:p>
          <w:p w14:paraId="52319A39" w14:textId="77777777" w:rsidR="009D7B28" w:rsidRPr="00F06EE3" w:rsidRDefault="009D7B28" w:rsidP="00201412">
            <w:pPr>
              <w:spacing w:after="120"/>
              <w:jc w:val="both"/>
              <w:rPr>
                <w:bCs/>
              </w:rPr>
            </w:pPr>
            <w:r w:rsidRPr="00F06EE3">
              <w:rPr>
                <w:bCs/>
              </w:rPr>
              <w:t>41-808 Zabrze</w:t>
            </w:r>
          </w:p>
          <w:p w14:paraId="53F64E9A" w14:textId="2A1EED90" w:rsidR="009D7B28" w:rsidRPr="00F06EE3" w:rsidRDefault="00F06EE3" w:rsidP="00201412">
            <w:pPr>
              <w:jc w:val="both"/>
              <w:rPr>
                <w:bCs/>
              </w:rPr>
            </w:pPr>
            <w:r w:rsidRPr="00F06EE3">
              <w:rPr>
                <w:b/>
                <w:bCs/>
              </w:rPr>
              <w:t xml:space="preserve">Zadanie nr </w:t>
            </w:r>
            <w:r>
              <w:rPr>
                <w:b/>
                <w:bCs/>
              </w:rPr>
              <w:t xml:space="preserve">9,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22 494.00 zł</w:t>
            </w:r>
            <w:r w:rsidR="009D7B28" w:rsidRPr="00F06EE3">
              <w:rPr>
                <w:bCs/>
              </w:rPr>
              <w:t>.</w:t>
            </w:r>
          </w:p>
          <w:p w14:paraId="2B32583E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45700463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  <w:tr w:rsidR="009D7B28" w:rsidRPr="00F06EE3" w14:paraId="396BEB84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4412" w14:textId="77777777" w:rsidR="009D7B28" w:rsidRPr="00F06EE3" w:rsidRDefault="009D7B28" w:rsidP="00201412">
            <w:pPr>
              <w:spacing w:before="60" w:after="40"/>
              <w:jc w:val="both"/>
              <w:rPr>
                <w:b/>
              </w:rPr>
            </w:pPr>
            <w:r w:rsidRPr="00F06EE3">
              <w:rPr>
                <w:b/>
              </w:rPr>
              <w:lastRenderedPageBreak/>
              <w:t>Urtica Sp. z o.o.</w:t>
            </w:r>
          </w:p>
          <w:p w14:paraId="01E119B8" w14:textId="12C585CB" w:rsidR="009D7B28" w:rsidRPr="00F06EE3" w:rsidRDefault="00F06EE3" w:rsidP="0020141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D7B28" w:rsidRPr="00F06EE3">
              <w:rPr>
                <w:bCs/>
              </w:rPr>
              <w:t xml:space="preserve">Krzemieniecka 120 </w:t>
            </w:r>
          </w:p>
          <w:p w14:paraId="33A45DA5" w14:textId="77777777" w:rsidR="009D7B28" w:rsidRPr="00F06EE3" w:rsidRDefault="009D7B28" w:rsidP="00201412">
            <w:pPr>
              <w:spacing w:after="120"/>
              <w:jc w:val="both"/>
              <w:rPr>
                <w:bCs/>
              </w:rPr>
            </w:pPr>
            <w:r w:rsidRPr="00F06EE3">
              <w:rPr>
                <w:bCs/>
              </w:rPr>
              <w:t>54-640 Wrocław</w:t>
            </w:r>
          </w:p>
          <w:p w14:paraId="43A94674" w14:textId="3A670DE3" w:rsidR="009D7B28" w:rsidRPr="00F06EE3" w:rsidRDefault="00F06EE3" w:rsidP="00F06EE3">
            <w:pPr>
              <w:spacing w:before="120" w:after="240"/>
              <w:jc w:val="both"/>
            </w:pPr>
            <w:r w:rsidRPr="00F06EE3">
              <w:rPr>
                <w:b/>
                <w:bCs/>
              </w:rPr>
              <w:t>Zadanie nr 12</w:t>
            </w:r>
            <w:r>
              <w:t xml:space="preserve">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81 437.90 zł</w:t>
            </w:r>
            <w:r w:rsidR="009D7B28" w:rsidRPr="00F06EE3">
              <w:rPr>
                <w:bCs/>
              </w:rPr>
              <w:t>.</w:t>
            </w:r>
          </w:p>
          <w:p w14:paraId="5000B3DF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460142C9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  <w:tr w:rsidR="009D7B28" w:rsidRPr="00F06EE3" w14:paraId="659E47CE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1E52" w14:textId="77777777" w:rsidR="009D7B28" w:rsidRPr="00F06EE3" w:rsidRDefault="009D7B28" w:rsidP="00201412">
            <w:pPr>
              <w:spacing w:before="60" w:after="40"/>
              <w:jc w:val="both"/>
              <w:rPr>
                <w:b/>
              </w:rPr>
            </w:pPr>
            <w:r w:rsidRPr="00F06EE3">
              <w:rPr>
                <w:b/>
              </w:rPr>
              <w:t>Toruńskie Zakłady Materiałów Opatrunkowych S.A.</w:t>
            </w:r>
          </w:p>
          <w:p w14:paraId="0322261B" w14:textId="04F33566" w:rsidR="009D7B28" w:rsidRPr="00F06EE3" w:rsidRDefault="00F06EE3" w:rsidP="0020141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D7B28" w:rsidRPr="00F06EE3">
              <w:rPr>
                <w:bCs/>
              </w:rPr>
              <w:t>Żółkiewskiego 20 /26</w:t>
            </w:r>
          </w:p>
          <w:p w14:paraId="501C8604" w14:textId="77777777" w:rsidR="009D7B28" w:rsidRPr="00F06EE3" w:rsidRDefault="009D7B28" w:rsidP="00201412">
            <w:pPr>
              <w:spacing w:after="120"/>
              <w:jc w:val="both"/>
              <w:rPr>
                <w:bCs/>
              </w:rPr>
            </w:pPr>
            <w:r w:rsidRPr="00F06EE3">
              <w:rPr>
                <w:bCs/>
              </w:rPr>
              <w:t>87-100 Toruń</w:t>
            </w:r>
          </w:p>
          <w:p w14:paraId="714E27BC" w14:textId="1E8C974E" w:rsidR="009D7B28" w:rsidRPr="00F06EE3" w:rsidRDefault="00F06EE3" w:rsidP="00F06EE3">
            <w:pPr>
              <w:spacing w:before="120" w:after="240"/>
              <w:jc w:val="both"/>
            </w:pPr>
            <w:r w:rsidRPr="00F06EE3">
              <w:rPr>
                <w:b/>
                <w:bCs/>
              </w:rPr>
              <w:t>Zadanie nr 13</w:t>
            </w:r>
            <w:r>
              <w:t xml:space="preserve">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220 843.50 zł</w:t>
            </w:r>
            <w:r w:rsidR="009D7B28" w:rsidRPr="00F06EE3">
              <w:rPr>
                <w:bCs/>
              </w:rPr>
              <w:t>.</w:t>
            </w:r>
          </w:p>
          <w:p w14:paraId="5E5757CC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57D01ABA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  <w:tr w:rsidR="009D7B28" w:rsidRPr="00F06EE3" w14:paraId="31CC3EFC" w14:textId="77777777" w:rsidTr="00F06EE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EBE1" w14:textId="77777777" w:rsidR="009D7B28" w:rsidRPr="00F06EE3" w:rsidRDefault="009D7B28" w:rsidP="00201412">
            <w:pPr>
              <w:spacing w:before="60" w:after="40"/>
              <w:jc w:val="both"/>
              <w:rPr>
                <w:b/>
              </w:rPr>
            </w:pPr>
            <w:r w:rsidRPr="00F06EE3">
              <w:rPr>
                <w:b/>
              </w:rPr>
              <w:t>Toruńskie Zakłady Materiałów Opatrunkowych S.A.</w:t>
            </w:r>
          </w:p>
          <w:p w14:paraId="79B3D97F" w14:textId="35A43FB1" w:rsidR="009D7B28" w:rsidRPr="00F06EE3" w:rsidRDefault="00F06EE3" w:rsidP="00201412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9D7B28" w:rsidRPr="00F06EE3">
              <w:rPr>
                <w:bCs/>
              </w:rPr>
              <w:t>Żółkiewskiego 20 /26</w:t>
            </w:r>
          </w:p>
          <w:p w14:paraId="03ABD746" w14:textId="77777777" w:rsidR="009D7B28" w:rsidRPr="00F06EE3" w:rsidRDefault="009D7B28" w:rsidP="00201412">
            <w:pPr>
              <w:spacing w:after="120"/>
              <w:jc w:val="both"/>
              <w:rPr>
                <w:bCs/>
              </w:rPr>
            </w:pPr>
            <w:r w:rsidRPr="00F06EE3">
              <w:rPr>
                <w:bCs/>
              </w:rPr>
              <w:t>87-100 Toruń</w:t>
            </w:r>
          </w:p>
          <w:p w14:paraId="726E4EE6" w14:textId="226B2020" w:rsidR="009D7B28" w:rsidRPr="00F06EE3" w:rsidRDefault="00F06EE3" w:rsidP="00F06EE3">
            <w:pPr>
              <w:spacing w:before="120" w:after="240"/>
              <w:jc w:val="both"/>
            </w:pPr>
            <w:r w:rsidRPr="00F06EE3">
              <w:rPr>
                <w:b/>
                <w:bCs/>
              </w:rPr>
              <w:t>Zadanie nr 14</w:t>
            </w:r>
            <w:r>
              <w:t xml:space="preserve">, </w:t>
            </w:r>
            <w:r w:rsidR="009D7B28" w:rsidRPr="00F06EE3">
              <w:t xml:space="preserve">za cenę brutto </w:t>
            </w:r>
            <w:r w:rsidR="009D7B28" w:rsidRPr="00F06EE3">
              <w:rPr>
                <w:b/>
              </w:rPr>
              <w:t>53 911.30 zł</w:t>
            </w:r>
            <w:r w:rsidR="009D7B28" w:rsidRPr="00F06EE3">
              <w:rPr>
                <w:bCs/>
              </w:rPr>
              <w:t>.</w:t>
            </w:r>
          </w:p>
          <w:p w14:paraId="0CD5CFC9" w14:textId="77777777" w:rsidR="009D7B28" w:rsidRPr="00F06EE3" w:rsidRDefault="009D7B28" w:rsidP="00201412">
            <w:pPr>
              <w:spacing w:before="120" w:line="276" w:lineRule="auto"/>
              <w:jc w:val="both"/>
              <w:rPr>
                <w:color w:val="000000"/>
              </w:rPr>
            </w:pPr>
            <w:r w:rsidRPr="00F06EE3">
              <w:rPr>
                <w:b/>
                <w:bCs/>
                <w:color w:val="000000"/>
              </w:rPr>
              <w:t>Uzasadnienie wyboru</w:t>
            </w:r>
            <w:r w:rsidRPr="00F06EE3">
              <w:rPr>
                <w:color w:val="000000"/>
              </w:rPr>
              <w:t>:</w:t>
            </w:r>
          </w:p>
          <w:p w14:paraId="0190F9D0" w14:textId="77777777" w:rsidR="009D7B28" w:rsidRPr="00F06EE3" w:rsidRDefault="009D7B28" w:rsidP="00201412">
            <w:pPr>
              <w:pStyle w:val="Nagwek"/>
              <w:tabs>
                <w:tab w:val="left" w:pos="708"/>
              </w:tabs>
              <w:spacing w:after="120"/>
            </w:pPr>
            <w:r w:rsidRPr="00F06EE3">
              <w:t>Oferta spełnia wymagania formalno-prawne i jest zgodna z SWZ.</w:t>
            </w:r>
          </w:p>
        </w:tc>
      </w:tr>
    </w:tbl>
    <w:p w14:paraId="039919A7" w14:textId="77777777" w:rsidR="00A02E94" w:rsidRPr="00F06EE3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F06EE3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F06EE3" w14:paraId="0DEB9500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379BAF4" w14:textId="77777777" w:rsidR="00A02E94" w:rsidRPr="00F06EE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06EE3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005E2F8" w14:textId="77777777" w:rsidR="00A02E94" w:rsidRPr="00F06EE3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F06EE3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CE10864" w14:textId="77777777" w:rsidR="00A02E94" w:rsidRPr="00F06EE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06EE3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00BC0AD" w14:textId="77777777" w:rsidR="00A02E94" w:rsidRPr="00F06EE3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06EE3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D7B28" w:rsidRPr="00F06EE3" w14:paraId="2BAE0E77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E70F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88CE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MEDLEADER ŁUKASZ KRUCK</w:t>
            </w:r>
          </w:p>
          <w:p w14:paraId="6C7F28EA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Nowe Dąbie 306 </w:t>
            </w:r>
          </w:p>
          <w:p w14:paraId="67676444" w14:textId="6551904B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89-210 Łabiszyn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E7FD0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12C0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  <w:tr w:rsidR="009D7B28" w:rsidRPr="00F06EE3" w14:paraId="72AB1384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C658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F24E" w14:textId="77777777" w:rsidR="00D9526E" w:rsidRPr="00D9526E" w:rsidRDefault="00D9526E" w:rsidP="00D9526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9526E">
              <w:rPr>
                <w:b/>
                <w:bCs/>
                <w:sz w:val="20"/>
                <w:szCs w:val="20"/>
              </w:rPr>
              <w:t xml:space="preserve">KROBAN Sp. z o.o. </w:t>
            </w:r>
          </w:p>
          <w:p w14:paraId="22A696B8" w14:textId="77777777" w:rsidR="00D9526E" w:rsidRPr="00D9526E" w:rsidRDefault="00D9526E" w:rsidP="00D9526E">
            <w:pPr>
              <w:rPr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 xml:space="preserve">ul. Piotrkowska 270/1410 </w:t>
            </w:r>
          </w:p>
          <w:p w14:paraId="232F7867" w14:textId="6BF0D866" w:rsidR="009D7B28" w:rsidRPr="00F06EE3" w:rsidRDefault="00D9526E" w:rsidP="00D9526E">
            <w:pPr>
              <w:spacing w:after="40"/>
              <w:rPr>
                <w:color w:val="000000"/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>90-361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BDBD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- 85.71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EFF3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85,71</w:t>
            </w:r>
          </w:p>
        </w:tc>
      </w:tr>
      <w:tr w:rsidR="009D7B28" w:rsidRPr="00F06EE3" w14:paraId="68F76E72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B1C8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83F3" w14:textId="77777777" w:rsidR="00D9526E" w:rsidRPr="00D9526E" w:rsidRDefault="00D9526E" w:rsidP="00D9526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9526E">
              <w:rPr>
                <w:b/>
                <w:bCs/>
                <w:sz w:val="20"/>
                <w:szCs w:val="20"/>
              </w:rPr>
              <w:t>PROMED S.A.</w:t>
            </w:r>
          </w:p>
          <w:p w14:paraId="30CEEC80" w14:textId="77777777" w:rsidR="00D9526E" w:rsidRPr="00D9526E" w:rsidRDefault="00D9526E" w:rsidP="00D9526E">
            <w:pPr>
              <w:rPr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 xml:space="preserve">ul. Działkowa 56 </w:t>
            </w:r>
          </w:p>
          <w:p w14:paraId="7573B242" w14:textId="0D53C1A5" w:rsidR="009D7B28" w:rsidRPr="00F06EE3" w:rsidRDefault="00D9526E" w:rsidP="00D9526E">
            <w:pPr>
              <w:spacing w:after="40"/>
              <w:rPr>
                <w:color w:val="000000"/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A78AC" w14:textId="0395CA02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- 83.</w:t>
            </w:r>
            <w:r w:rsidR="0055309A">
              <w:rPr>
                <w:sz w:val="20"/>
                <w:szCs w:val="20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5180" w14:textId="6722B3FA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83,</w:t>
            </w:r>
            <w:r w:rsidR="0055309A">
              <w:rPr>
                <w:sz w:val="20"/>
                <w:szCs w:val="20"/>
              </w:rPr>
              <w:t>17</w:t>
            </w:r>
          </w:p>
        </w:tc>
      </w:tr>
      <w:tr w:rsidR="009D7B28" w:rsidRPr="00F06EE3" w14:paraId="7AF438DA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4E82C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7 - Pakiet nr 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5F379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proofErr w:type="spellStart"/>
            <w:r w:rsidRPr="001E5DC4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1E5DC4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14:paraId="6DFA6C14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Wierzejska 94/12 </w:t>
            </w:r>
          </w:p>
          <w:p w14:paraId="7F2695A5" w14:textId="3B1136AC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97-300 Piotrków Trybunalski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7D90D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6FD0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  <w:tr w:rsidR="009D7B28" w:rsidRPr="00F06EE3" w14:paraId="1AD9C0EE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7955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5F4E" w14:textId="77777777" w:rsidR="001E5DC4" w:rsidRPr="001E5DC4" w:rsidRDefault="001E5DC4" w:rsidP="001E5DC4">
            <w:pPr>
              <w:spacing w:before="80"/>
              <w:rPr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Zarys International Group Sp. z o.o. Sp.k</w:t>
            </w:r>
            <w:r w:rsidRPr="001E5DC4">
              <w:rPr>
                <w:sz w:val="20"/>
                <w:szCs w:val="20"/>
              </w:rPr>
              <w:t>.</w:t>
            </w:r>
          </w:p>
          <w:p w14:paraId="1103217C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Pod Borem 18 </w:t>
            </w:r>
          </w:p>
          <w:p w14:paraId="79AD2D6A" w14:textId="4028461F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2C5B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4174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  <w:tr w:rsidR="009D7B28" w:rsidRPr="00F06EE3" w14:paraId="599C9AAE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305F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062A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INTERGOS Sp. z o.o.</w:t>
            </w:r>
          </w:p>
          <w:p w14:paraId="2F7D3E7E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Legionów 55 </w:t>
            </w:r>
          </w:p>
          <w:p w14:paraId="07AD632C" w14:textId="72D33B51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43-300 Bielsko-Biała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4469" w14:textId="1CFE2D7E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- 99.7</w:t>
            </w:r>
            <w:r w:rsidR="00CB29FC"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372D" w14:textId="239D3D3E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99,7</w:t>
            </w:r>
            <w:r w:rsidR="00CB29FC">
              <w:rPr>
                <w:sz w:val="20"/>
                <w:szCs w:val="20"/>
              </w:rPr>
              <w:t>9</w:t>
            </w:r>
          </w:p>
        </w:tc>
      </w:tr>
      <w:tr w:rsidR="009D7B28" w:rsidRPr="00F06EE3" w14:paraId="1F539CA8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DD2D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A45E7" w14:textId="77777777" w:rsidR="00D9526E" w:rsidRPr="00D9526E" w:rsidRDefault="00D9526E" w:rsidP="00D9526E">
            <w:pPr>
              <w:spacing w:before="80"/>
              <w:rPr>
                <w:b/>
                <w:bCs/>
                <w:sz w:val="20"/>
                <w:szCs w:val="20"/>
              </w:rPr>
            </w:pPr>
            <w:proofErr w:type="spellStart"/>
            <w:r w:rsidRPr="00D9526E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D9526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2028890F" w14:textId="77777777" w:rsidR="00D9526E" w:rsidRPr="00D9526E" w:rsidRDefault="00D9526E" w:rsidP="00D9526E">
            <w:pPr>
              <w:rPr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 xml:space="preserve">ul. Przemysłowa 8 B </w:t>
            </w:r>
          </w:p>
          <w:p w14:paraId="5D34E9C9" w14:textId="4E1ECBA1" w:rsidR="009D7B28" w:rsidRPr="00F06EE3" w:rsidRDefault="00D9526E" w:rsidP="00D9526E">
            <w:pPr>
              <w:spacing w:after="40"/>
              <w:rPr>
                <w:color w:val="000000"/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lastRenderedPageBreak/>
              <w:t>85-758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9B16" w14:textId="6EE7AA13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lastRenderedPageBreak/>
              <w:t>1 - Cena - 96.</w:t>
            </w:r>
            <w:r w:rsidR="00E968D2">
              <w:rPr>
                <w:sz w:val="20"/>
                <w:szCs w:val="20"/>
              </w:rPr>
              <w:t>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7760" w14:textId="4F79E91A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96,</w:t>
            </w:r>
            <w:r w:rsidR="00E968D2">
              <w:rPr>
                <w:sz w:val="20"/>
                <w:szCs w:val="20"/>
              </w:rPr>
              <w:t>83</w:t>
            </w:r>
          </w:p>
        </w:tc>
      </w:tr>
      <w:tr w:rsidR="009D7B28" w:rsidRPr="00F06EE3" w14:paraId="656A7BA8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D9965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42E9" w14:textId="77777777" w:rsidR="00D9526E" w:rsidRPr="00D9526E" w:rsidRDefault="00D9526E" w:rsidP="00D9526E">
            <w:pPr>
              <w:spacing w:before="80"/>
              <w:rPr>
                <w:b/>
                <w:bCs/>
                <w:sz w:val="20"/>
                <w:szCs w:val="20"/>
              </w:rPr>
            </w:pPr>
            <w:proofErr w:type="spellStart"/>
            <w:r w:rsidRPr="00D9526E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D9526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9526E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D9526E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14:paraId="7CD6B50A" w14:textId="77777777" w:rsidR="00D9526E" w:rsidRPr="00D9526E" w:rsidRDefault="00D9526E" w:rsidP="00D9526E">
            <w:pPr>
              <w:rPr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 xml:space="preserve">ul. Browarowa 21 </w:t>
            </w:r>
          </w:p>
          <w:p w14:paraId="06C26D05" w14:textId="53EC3D03" w:rsidR="009D7B28" w:rsidRPr="00F06EE3" w:rsidRDefault="00D9526E" w:rsidP="00D9526E">
            <w:pPr>
              <w:spacing w:after="40"/>
              <w:rPr>
                <w:color w:val="000000"/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D064C" w14:textId="19911448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- 89.</w:t>
            </w:r>
            <w:r w:rsidR="00CB29FC">
              <w:rPr>
                <w:sz w:val="20"/>
                <w:szCs w:val="20"/>
              </w:rPr>
              <w:t>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7544" w14:textId="5F047BCC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89,</w:t>
            </w:r>
            <w:r w:rsidR="00CB29FC">
              <w:rPr>
                <w:sz w:val="20"/>
                <w:szCs w:val="20"/>
              </w:rPr>
              <w:t>72</w:t>
            </w:r>
          </w:p>
        </w:tc>
      </w:tr>
      <w:tr w:rsidR="009D7B28" w:rsidRPr="00F06EE3" w14:paraId="6C42511C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C096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7917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Bialmed Sp. z o.o.</w:t>
            </w:r>
          </w:p>
          <w:p w14:paraId="774B6934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Kazimierzowska 46/48/35 </w:t>
            </w:r>
          </w:p>
          <w:p w14:paraId="0C22CDF4" w14:textId="230FE7DA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3D086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- 81.23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7812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81,23</w:t>
            </w:r>
          </w:p>
        </w:tc>
      </w:tr>
      <w:tr w:rsidR="009D7B28" w:rsidRPr="00F06EE3" w14:paraId="1219E2C1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F3717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12 - Pakiet nr 12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260E" w14:textId="77777777" w:rsidR="00D9526E" w:rsidRPr="00D9526E" w:rsidRDefault="00D9526E" w:rsidP="00D9526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9526E">
              <w:rPr>
                <w:b/>
                <w:bCs/>
                <w:sz w:val="20"/>
                <w:szCs w:val="20"/>
              </w:rPr>
              <w:t>Urtica Sp. z o.o.</w:t>
            </w:r>
          </w:p>
          <w:p w14:paraId="5D4E92EB" w14:textId="77777777" w:rsidR="00D9526E" w:rsidRPr="00D9526E" w:rsidRDefault="00D9526E" w:rsidP="00D9526E">
            <w:pPr>
              <w:rPr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 xml:space="preserve">ul. Krzemieniecka 120 </w:t>
            </w:r>
          </w:p>
          <w:p w14:paraId="3052B7F7" w14:textId="2A67252D" w:rsidR="009D7B28" w:rsidRPr="00F06EE3" w:rsidRDefault="00D9526E" w:rsidP="00D9526E">
            <w:pPr>
              <w:spacing w:after="40"/>
              <w:rPr>
                <w:color w:val="000000"/>
                <w:sz w:val="20"/>
                <w:szCs w:val="20"/>
              </w:rPr>
            </w:pPr>
            <w:r w:rsidRPr="00D9526E">
              <w:rPr>
                <w:sz w:val="20"/>
                <w:szCs w:val="20"/>
              </w:rPr>
              <w:t>54-613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5665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4E75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  <w:tr w:rsidR="009D7B28" w:rsidRPr="00F06EE3" w14:paraId="79AC8741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D085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12 - Pakiet nr 12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3FF5" w14:textId="77777777" w:rsidR="009D7B28" w:rsidRPr="00F06EE3" w:rsidRDefault="009D7B28" w:rsidP="002014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06EE3">
              <w:rPr>
                <w:b/>
                <w:bCs/>
                <w:sz w:val="20"/>
                <w:szCs w:val="20"/>
              </w:rPr>
              <w:t>Bialmed Sp. z o.o.</w:t>
            </w:r>
          </w:p>
          <w:p w14:paraId="123A51FA" w14:textId="77777777" w:rsidR="009D7B28" w:rsidRPr="00F06EE3" w:rsidRDefault="009D7B28" w:rsidP="00201412">
            <w:pPr>
              <w:rPr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Kazimierzowska 46/48/35</w:t>
            </w:r>
          </w:p>
          <w:p w14:paraId="6267B198" w14:textId="77777777" w:rsidR="009D7B28" w:rsidRPr="00F06EE3" w:rsidRDefault="009D7B28" w:rsidP="00201412">
            <w:pPr>
              <w:spacing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02E3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- 98.31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A32C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98,31</w:t>
            </w:r>
          </w:p>
        </w:tc>
      </w:tr>
      <w:tr w:rsidR="009D7B28" w:rsidRPr="00F06EE3" w14:paraId="1103F34B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DB243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13 - Pakiet nr 13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1393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370DDE6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Żółkiewskiego 20/26 </w:t>
            </w:r>
          </w:p>
          <w:p w14:paraId="7D2DD65F" w14:textId="234CF833" w:rsidR="009D7B28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87-100 Toruń</w:t>
            </w:r>
            <w:r w:rsidRPr="00F06EE3">
              <w:rPr>
                <w:sz w:val="20"/>
                <w:szCs w:val="20"/>
              </w:rPr>
              <w:t xml:space="preserve"> </w:t>
            </w:r>
            <w:r w:rsidR="009D7B28" w:rsidRPr="00F06EE3">
              <w:rPr>
                <w:sz w:val="20"/>
                <w:szCs w:val="20"/>
              </w:rPr>
              <w:t>/26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086D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18A3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  <w:tr w:rsidR="009D7B28" w:rsidRPr="00F06EE3" w14:paraId="375C5EA1" w14:textId="77777777" w:rsidTr="00F06EE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420F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14 - Pakiet nr 14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DA20B" w14:textId="77777777" w:rsidR="001E5DC4" w:rsidRPr="001E5DC4" w:rsidRDefault="001E5DC4" w:rsidP="001E5DC4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E5DC4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7FE423C" w14:textId="77777777" w:rsidR="001E5DC4" w:rsidRPr="001E5DC4" w:rsidRDefault="001E5DC4" w:rsidP="001E5DC4">
            <w:pPr>
              <w:rPr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 xml:space="preserve">ul. Żółkiewskiego 20/26 </w:t>
            </w:r>
          </w:p>
          <w:p w14:paraId="48521632" w14:textId="003FC128" w:rsidR="009D7B28" w:rsidRPr="00F06EE3" w:rsidRDefault="001E5DC4" w:rsidP="001E5DC4">
            <w:pPr>
              <w:spacing w:after="40"/>
              <w:rPr>
                <w:color w:val="000000"/>
                <w:sz w:val="20"/>
                <w:szCs w:val="20"/>
              </w:rPr>
            </w:pPr>
            <w:r w:rsidRPr="001E5DC4"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54A8" w14:textId="77777777" w:rsidR="009D7B28" w:rsidRPr="00F06EE3" w:rsidRDefault="009D7B28" w:rsidP="002014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785D" w14:textId="77777777" w:rsidR="009D7B28" w:rsidRPr="00F06EE3" w:rsidRDefault="009D7B28" w:rsidP="00201412">
            <w:pPr>
              <w:jc w:val="center"/>
              <w:rPr>
                <w:color w:val="000000"/>
                <w:sz w:val="20"/>
                <w:szCs w:val="20"/>
              </w:rPr>
            </w:pPr>
            <w:r w:rsidRPr="00F06EE3">
              <w:rPr>
                <w:sz w:val="20"/>
                <w:szCs w:val="20"/>
              </w:rPr>
              <w:t xml:space="preserve">  100,00</w:t>
            </w:r>
          </w:p>
        </w:tc>
      </w:tr>
    </w:tbl>
    <w:p w14:paraId="3CCFC7DF" w14:textId="77777777" w:rsidR="00A02E94" w:rsidRPr="00F06EE3" w:rsidRDefault="00A02E94" w:rsidP="00A02E94">
      <w:pPr>
        <w:spacing w:after="120"/>
        <w:jc w:val="both"/>
        <w:rPr>
          <w:color w:val="000000"/>
        </w:rPr>
      </w:pPr>
      <w:r w:rsidRPr="00F06EE3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F06EE3" w14:paraId="2358DAF9" w14:textId="77777777" w:rsidTr="00F06EE3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A339BB1" w14:textId="77777777" w:rsidR="00A02E94" w:rsidRPr="00F06EE3" w:rsidRDefault="00A02E94" w:rsidP="005C35EA">
            <w:pPr>
              <w:spacing w:before="60" w:after="60"/>
              <w:jc w:val="center"/>
              <w:rPr>
                <w:b/>
              </w:rPr>
            </w:pPr>
            <w:r w:rsidRPr="00F06EE3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8E89B6E" w14:textId="77777777" w:rsidR="00A02E94" w:rsidRPr="00F06EE3" w:rsidRDefault="00A02E94" w:rsidP="005C35EA">
            <w:pPr>
              <w:spacing w:before="60" w:after="60"/>
              <w:jc w:val="center"/>
              <w:rPr>
                <w:b/>
              </w:rPr>
            </w:pPr>
            <w:r w:rsidRPr="00F06EE3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9FCBC4" w14:textId="77777777" w:rsidR="00A02E94" w:rsidRPr="00F06EE3" w:rsidRDefault="00A02E94" w:rsidP="005C35EA">
            <w:pPr>
              <w:spacing w:before="60" w:after="60"/>
              <w:jc w:val="center"/>
              <w:rPr>
                <w:b/>
              </w:rPr>
            </w:pPr>
            <w:r w:rsidRPr="00F06EE3">
              <w:rPr>
                <w:b/>
              </w:rPr>
              <w:t>Uzasadnienie odrzucenia oferty</w:t>
            </w:r>
          </w:p>
        </w:tc>
      </w:tr>
      <w:tr w:rsidR="00A02E94" w:rsidRPr="00F06EE3" w14:paraId="619B1210" w14:textId="77777777" w:rsidTr="00F06EE3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D541D9" w14:textId="77777777" w:rsidR="00A02E94" w:rsidRPr="00F06EE3" w:rsidRDefault="00A02E94" w:rsidP="005C35EA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4BEEEE" w14:textId="77777777" w:rsidR="00A02E94" w:rsidRPr="00F06EE3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7E1A1D23" w14:textId="77777777" w:rsidR="00A02E94" w:rsidRPr="00F06EE3" w:rsidRDefault="00A02E94" w:rsidP="005C35EA">
            <w:r w:rsidRPr="00F06EE3">
              <w:t xml:space="preserve">  </w:t>
            </w:r>
          </w:p>
          <w:p w14:paraId="4ADCD182" w14:textId="77777777" w:rsidR="00A02E94" w:rsidRPr="00F06EE3" w:rsidRDefault="00A02E94" w:rsidP="005C35EA">
            <w:pPr>
              <w:spacing w:after="60"/>
            </w:pPr>
            <w:r w:rsidRPr="00F06EE3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CC3F09" w14:textId="02BC3762" w:rsidR="00A02E94" w:rsidRPr="00F06EE3" w:rsidRDefault="00A02E94" w:rsidP="00F06EE3">
            <w:pPr>
              <w:spacing w:before="60" w:after="40"/>
            </w:pPr>
            <w:r w:rsidRPr="00F06EE3">
              <w:t xml:space="preserve"> </w:t>
            </w:r>
          </w:p>
        </w:tc>
      </w:tr>
    </w:tbl>
    <w:p w14:paraId="2D62E49E" w14:textId="4E4D47A9" w:rsidR="00F06EE3" w:rsidRPr="000C7760" w:rsidRDefault="00F06EE3" w:rsidP="00F06EE3">
      <w:pPr>
        <w:spacing w:before="120" w:line="276" w:lineRule="auto"/>
        <w:jc w:val="both"/>
        <w:rPr>
          <w:bCs/>
        </w:rPr>
      </w:pPr>
      <w:r w:rsidRPr="000C7760">
        <w:t xml:space="preserve">W myśl art. 259 ustawy </w:t>
      </w:r>
      <w:proofErr w:type="spellStart"/>
      <w:r w:rsidRPr="000C7760">
        <w:t>Pzp</w:t>
      </w:r>
      <w:proofErr w:type="spellEnd"/>
      <w:r w:rsidRPr="000C7760">
        <w:t xml:space="preserve"> Zamawiający informuje, że postępowanie o udzielenie zamówienia publicznego w w/w postępowaniu przetargowym – na podstawie art. 255 pkt. 1 – </w:t>
      </w:r>
      <w:r w:rsidRPr="000C7760">
        <w:rPr>
          <w:b/>
          <w:u w:val="single"/>
        </w:rPr>
        <w:t xml:space="preserve">unieważnia </w:t>
      </w:r>
      <w:r w:rsidRPr="000C7760">
        <w:rPr>
          <w:b/>
          <w:u w:val="single"/>
        </w:rPr>
        <w:br/>
        <w:t xml:space="preserve">w zakresie zadania </w:t>
      </w:r>
      <w:r w:rsidRPr="000C7760">
        <w:rPr>
          <w:b/>
        </w:rPr>
        <w:t xml:space="preserve">nr </w:t>
      </w:r>
      <w:r>
        <w:rPr>
          <w:b/>
        </w:rPr>
        <w:t>1,2,3,4,5,11</w:t>
      </w:r>
      <w:r w:rsidRPr="000C7760">
        <w:rPr>
          <w:b/>
        </w:rPr>
        <w:t xml:space="preserve"> </w:t>
      </w:r>
      <w:r w:rsidRPr="000C7760">
        <w:rPr>
          <w:bCs/>
        </w:rPr>
        <w:t>ze względu na fakt, iż nie złożono żadnej oferty.</w:t>
      </w:r>
    </w:p>
    <w:p w14:paraId="1510C8D5" w14:textId="77777777" w:rsidR="00A02E94" w:rsidRPr="00F06EE3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3FF53EC3" w14:textId="77777777" w:rsidR="00A02E94" w:rsidRPr="00F06EE3" w:rsidRDefault="00A02E94" w:rsidP="00A02E94">
      <w:pPr>
        <w:spacing w:after="40" w:line="276" w:lineRule="auto"/>
        <w:jc w:val="both"/>
      </w:pPr>
      <w:r w:rsidRPr="00F06EE3">
        <w:t>Informacja o terminie zawarcia umowy:</w:t>
      </w:r>
    </w:p>
    <w:p w14:paraId="3E759F33" w14:textId="7844D135" w:rsidR="00A02E94" w:rsidRPr="00F06EE3" w:rsidRDefault="00A02E94" w:rsidP="00A02E94">
      <w:pPr>
        <w:spacing w:after="120" w:line="276" w:lineRule="auto"/>
        <w:jc w:val="both"/>
      </w:pPr>
      <w:r w:rsidRPr="00F06EE3">
        <w:t xml:space="preserve">Umowa w sprawie zamówienia publicznego, zgodnie z art. 308 ust. 2 ustawy </w:t>
      </w:r>
      <w:proofErr w:type="spellStart"/>
      <w:r w:rsidRPr="00F06EE3">
        <w:t>Pzp</w:t>
      </w:r>
      <w:proofErr w:type="spellEnd"/>
      <w:r w:rsidRPr="00F06EE3">
        <w:t xml:space="preserve">, zostanie zawarta, z uwzględnieniem art. 577 ustawy </w:t>
      </w:r>
      <w:proofErr w:type="spellStart"/>
      <w:r w:rsidRPr="00F06EE3">
        <w:t>Pzp</w:t>
      </w:r>
      <w:proofErr w:type="spellEnd"/>
      <w:r w:rsidRPr="00F06EE3">
        <w:t xml:space="preserve">, w terminie </w:t>
      </w:r>
      <w:r w:rsidR="009D7B28" w:rsidRPr="00F06EE3">
        <w:t xml:space="preserve">nie krótszym niż </w:t>
      </w:r>
      <w:r w:rsidR="00F06EE3">
        <w:t>5</w:t>
      </w:r>
      <w:r w:rsidR="009D7B28" w:rsidRPr="00F06EE3">
        <w:t xml:space="preserve"> dni od dnia przesłania niniejszego zawiadomienia o wyborze najkorzystniejszej oferty.</w:t>
      </w:r>
    </w:p>
    <w:p w14:paraId="416931A2" w14:textId="77777777" w:rsidR="00A02E94" w:rsidRPr="00F06EE3" w:rsidRDefault="00A02E94" w:rsidP="00A02E94">
      <w:pPr>
        <w:spacing w:line="276" w:lineRule="auto"/>
        <w:jc w:val="both"/>
      </w:pPr>
      <w:r w:rsidRPr="00F06EE3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F06EE3">
        <w:t>Pzp</w:t>
      </w:r>
      <w:proofErr w:type="spellEnd"/>
      <w:r w:rsidRPr="00F06EE3">
        <w:t>.</w:t>
      </w:r>
    </w:p>
    <w:p w14:paraId="7BA1DFFA" w14:textId="77777777" w:rsidR="00A02E94" w:rsidRDefault="00A02E94" w:rsidP="00A02E94">
      <w:pPr>
        <w:spacing w:line="360" w:lineRule="auto"/>
        <w:jc w:val="both"/>
        <w:rPr>
          <w:bCs/>
        </w:rPr>
      </w:pPr>
    </w:p>
    <w:p w14:paraId="7A54754F" w14:textId="371323B4" w:rsidR="00F06EE3" w:rsidRPr="00F06EE3" w:rsidRDefault="00F06EE3" w:rsidP="004E653E">
      <w:pPr>
        <w:spacing w:after="480"/>
        <w:rPr>
          <w:bCs/>
        </w:rPr>
      </w:pPr>
      <w:r w:rsidRPr="00027EEE">
        <w:rPr>
          <w:bCs/>
          <w:u w:val="single"/>
        </w:rPr>
        <w:t>Zamawiający informuje, iż powiadomienie o wyborze ofert najkorzystniejszych w zakresie zada</w:t>
      </w:r>
      <w:r>
        <w:rPr>
          <w:bCs/>
          <w:u w:val="single"/>
        </w:rPr>
        <w:t>nia</w:t>
      </w:r>
      <w:r w:rsidRPr="00027EEE">
        <w:rPr>
          <w:bCs/>
          <w:u w:val="single"/>
        </w:rPr>
        <w:t xml:space="preserve"> częściow</w:t>
      </w:r>
      <w:r>
        <w:rPr>
          <w:bCs/>
          <w:u w:val="single"/>
        </w:rPr>
        <w:t>ego</w:t>
      </w:r>
      <w:r w:rsidRPr="00027EEE">
        <w:rPr>
          <w:bCs/>
          <w:u w:val="single"/>
        </w:rPr>
        <w:t xml:space="preserve"> nr </w:t>
      </w:r>
      <w:r>
        <w:rPr>
          <w:bCs/>
          <w:u w:val="single"/>
        </w:rPr>
        <w:t>8</w:t>
      </w:r>
      <w:r w:rsidR="00B4240F">
        <w:rPr>
          <w:bCs/>
          <w:u w:val="single"/>
        </w:rPr>
        <w:t xml:space="preserve"> i 10</w:t>
      </w:r>
      <w:r>
        <w:rPr>
          <w:bCs/>
          <w:u w:val="single"/>
        </w:rPr>
        <w:t xml:space="preserve"> </w:t>
      </w:r>
      <w:r w:rsidRPr="00027EEE">
        <w:rPr>
          <w:bCs/>
          <w:u w:val="single"/>
        </w:rPr>
        <w:t xml:space="preserve"> nastąpi w terminie późniejszym</w:t>
      </w:r>
      <w:r>
        <w:rPr>
          <w:bCs/>
          <w:u w:val="single"/>
        </w:rPr>
        <w:t>.</w:t>
      </w:r>
    </w:p>
    <w:bookmarkEnd w:id="0"/>
    <w:p w14:paraId="23DBF833" w14:textId="77777777" w:rsidR="004E653E" w:rsidRDefault="004E653E" w:rsidP="004E653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8CD85A8" w14:textId="77777777" w:rsidR="004E653E" w:rsidRDefault="004E653E" w:rsidP="004E653E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F8D62AA" w14:textId="77777777" w:rsidR="004E653E" w:rsidRDefault="004E653E" w:rsidP="004E65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B61B2D3" w14:textId="45F010F9" w:rsidR="008642B3" w:rsidRPr="00F06EE3" w:rsidRDefault="004E653E" w:rsidP="004E653E">
      <w:pPr>
        <w:ind w:firstLine="425"/>
        <w:jc w:val="center"/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8642B3" w:rsidRPr="00F06EE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69D3B" w14:textId="77777777" w:rsidR="001B6610" w:rsidRDefault="001B6610">
      <w:r>
        <w:separator/>
      </w:r>
    </w:p>
  </w:endnote>
  <w:endnote w:type="continuationSeparator" w:id="0">
    <w:p w14:paraId="56815987" w14:textId="77777777" w:rsidR="001B6610" w:rsidRDefault="001B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E06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C3E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5A4D2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4F38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B05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4CC43" w14:textId="77777777" w:rsidR="001B6610" w:rsidRDefault="001B6610">
      <w:r>
        <w:separator/>
      </w:r>
    </w:p>
  </w:footnote>
  <w:footnote w:type="continuationSeparator" w:id="0">
    <w:p w14:paraId="53A26778" w14:textId="77777777" w:rsidR="001B6610" w:rsidRDefault="001B6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789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71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DC1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610"/>
    <w:rsid w:val="00022322"/>
    <w:rsid w:val="00042497"/>
    <w:rsid w:val="000C1E6F"/>
    <w:rsid w:val="000E4E56"/>
    <w:rsid w:val="0015752D"/>
    <w:rsid w:val="001A1468"/>
    <w:rsid w:val="001A289C"/>
    <w:rsid w:val="001B6610"/>
    <w:rsid w:val="001B7815"/>
    <w:rsid w:val="001E5DC4"/>
    <w:rsid w:val="00211A34"/>
    <w:rsid w:val="002B1E4F"/>
    <w:rsid w:val="002B6761"/>
    <w:rsid w:val="003445A0"/>
    <w:rsid w:val="003A0AFC"/>
    <w:rsid w:val="003D611C"/>
    <w:rsid w:val="00431C0B"/>
    <w:rsid w:val="00437CAD"/>
    <w:rsid w:val="00446F6B"/>
    <w:rsid w:val="004657DA"/>
    <w:rsid w:val="004B2665"/>
    <w:rsid w:val="004C3459"/>
    <w:rsid w:val="004E324A"/>
    <w:rsid w:val="004E653E"/>
    <w:rsid w:val="004E7234"/>
    <w:rsid w:val="0054734E"/>
    <w:rsid w:val="0055309A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33CF"/>
    <w:rsid w:val="009D7B28"/>
    <w:rsid w:val="009F0E5C"/>
    <w:rsid w:val="00A029B8"/>
    <w:rsid w:val="00A02E94"/>
    <w:rsid w:val="00A91321"/>
    <w:rsid w:val="00AA02AC"/>
    <w:rsid w:val="00B32D12"/>
    <w:rsid w:val="00B4240F"/>
    <w:rsid w:val="00B464D3"/>
    <w:rsid w:val="00B8185B"/>
    <w:rsid w:val="00B957B9"/>
    <w:rsid w:val="00BC6F7F"/>
    <w:rsid w:val="00BD2174"/>
    <w:rsid w:val="00C423DD"/>
    <w:rsid w:val="00C60D7B"/>
    <w:rsid w:val="00C65E53"/>
    <w:rsid w:val="00CA0B33"/>
    <w:rsid w:val="00CA3511"/>
    <w:rsid w:val="00CB29FC"/>
    <w:rsid w:val="00D01E5B"/>
    <w:rsid w:val="00D04203"/>
    <w:rsid w:val="00D26ED6"/>
    <w:rsid w:val="00D42C90"/>
    <w:rsid w:val="00D8427E"/>
    <w:rsid w:val="00D9526E"/>
    <w:rsid w:val="00E30B2D"/>
    <w:rsid w:val="00E62859"/>
    <w:rsid w:val="00E6351C"/>
    <w:rsid w:val="00E85D70"/>
    <w:rsid w:val="00E968D2"/>
    <w:rsid w:val="00F06EE3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43B60"/>
  <w15:chartTrackingRefBased/>
  <w15:docId w15:val="{3EA01ADA-863B-4656-9C70-F00C2F1E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957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B957B9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3</Pages>
  <Words>740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14</cp:revision>
  <cp:lastPrinted>2023-12-12T11:10:00Z</cp:lastPrinted>
  <dcterms:created xsi:type="dcterms:W3CDTF">2023-12-12T07:45:00Z</dcterms:created>
  <dcterms:modified xsi:type="dcterms:W3CDTF">2023-12-12T12:05:00Z</dcterms:modified>
</cp:coreProperties>
</file>