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FE0869" w14:textId="30B78542" w:rsidR="00D665F5" w:rsidRPr="00BA75C6" w:rsidRDefault="009907C2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BA75C6">
        <w:rPr>
          <w:sz w:val="24"/>
          <w:szCs w:val="24"/>
        </w:rPr>
        <w:t>Poznań</w:t>
      </w:r>
      <w:r w:rsidR="00D665F5" w:rsidRPr="00BA75C6">
        <w:rPr>
          <w:sz w:val="24"/>
          <w:szCs w:val="24"/>
        </w:rPr>
        <w:t xml:space="preserve"> dnia: </w:t>
      </w:r>
      <w:r w:rsidRPr="00BA75C6">
        <w:rPr>
          <w:sz w:val="24"/>
          <w:szCs w:val="24"/>
        </w:rPr>
        <w:t>2023-</w:t>
      </w:r>
      <w:r w:rsidR="00AB51D3">
        <w:rPr>
          <w:sz w:val="24"/>
          <w:szCs w:val="24"/>
        </w:rPr>
        <w:t>12</w:t>
      </w:r>
      <w:r w:rsidRPr="00BA75C6">
        <w:rPr>
          <w:sz w:val="24"/>
          <w:szCs w:val="24"/>
        </w:rPr>
        <w:t>-</w:t>
      </w:r>
      <w:r w:rsidR="00AB51D3">
        <w:rPr>
          <w:sz w:val="24"/>
          <w:szCs w:val="24"/>
        </w:rPr>
        <w:t>0</w:t>
      </w:r>
      <w:r w:rsidR="005441F8">
        <w:rPr>
          <w:sz w:val="24"/>
          <w:szCs w:val="24"/>
        </w:rPr>
        <w:t>4</w:t>
      </w:r>
    </w:p>
    <w:p w14:paraId="513CFC26" w14:textId="77777777" w:rsidR="009907C2" w:rsidRPr="00BA75C6" w:rsidRDefault="009907C2" w:rsidP="00577BC6">
      <w:pPr>
        <w:spacing w:after="40"/>
        <w:rPr>
          <w:b/>
          <w:bCs/>
          <w:sz w:val="24"/>
          <w:szCs w:val="24"/>
        </w:rPr>
      </w:pPr>
      <w:r w:rsidRPr="00BA75C6">
        <w:rPr>
          <w:b/>
          <w:bCs/>
          <w:sz w:val="24"/>
          <w:szCs w:val="24"/>
        </w:rPr>
        <w:t>Szpital Wojewódzki w Poznaniu</w:t>
      </w:r>
    </w:p>
    <w:p w14:paraId="2BA221FC" w14:textId="77777777" w:rsidR="00D665F5" w:rsidRPr="00BA75C6" w:rsidRDefault="009907C2" w:rsidP="00577BC6">
      <w:pPr>
        <w:spacing w:after="40"/>
        <w:rPr>
          <w:b/>
          <w:bCs/>
          <w:sz w:val="24"/>
          <w:szCs w:val="24"/>
        </w:rPr>
      </w:pPr>
      <w:r w:rsidRPr="00BA75C6">
        <w:rPr>
          <w:b/>
          <w:bCs/>
          <w:sz w:val="24"/>
          <w:szCs w:val="24"/>
        </w:rPr>
        <w:t>Dział Zamówień Publicznych</w:t>
      </w:r>
    </w:p>
    <w:p w14:paraId="05FE94C5" w14:textId="77777777" w:rsidR="00D665F5" w:rsidRPr="00BA75C6" w:rsidRDefault="009907C2" w:rsidP="00D665F5">
      <w:pPr>
        <w:rPr>
          <w:sz w:val="24"/>
          <w:szCs w:val="24"/>
        </w:rPr>
      </w:pPr>
      <w:r w:rsidRPr="00BA75C6">
        <w:rPr>
          <w:sz w:val="24"/>
          <w:szCs w:val="24"/>
        </w:rPr>
        <w:t>Juraszów</w:t>
      </w:r>
      <w:r w:rsidR="00D665F5" w:rsidRPr="00BA75C6">
        <w:rPr>
          <w:sz w:val="24"/>
          <w:szCs w:val="24"/>
        </w:rPr>
        <w:t xml:space="preserve"> </w:t>
      </w:r>
      <w:r w:rsidRPr="00BA75C6">
        <w:rPr>
          <w:sz w:val="24"/>
          <w:szCs w:val="24"/>
        </w:rPr>
        <w:t>7/19</w:t>
      </w:r>
    </w:p>
    <w:p w14:paraId="129E0357" w14:textId="77777777" w:rsidR="00D665F5" w:rsidRPr="00BA75C6" w:rsidRDefault="009907C2" w:rsidP="00D665F5">
      <w:pPr>
        <w:rPr>
          <w:sz w:val="24"/>
          <w:szCs w:val="24"/>
        </w:rPr>
      </w:pPr>
      <w:r w:rsidRPr="00BA75C6">
        <w:rPr>
          <w:sz w:val="24"/>
          <w:szCs w:val="24"/>
        </w:rPr>
        <w:t>60-479</w:t>
      </w:r>
      <w:r w:rsidR="00D665F5" w:rsidRPr="00BA75C6">
        <w:rPr>
          <w:sz w:val="24"/>
          <w:szCs w:val="24"/>
        </w:rPr>
        <w:t xml:space="preserve"> </w:t>
      </w:r>
      <w:r w:rsidRPr="00BA75C6">
        <w:rPr>
          <w:sz w:val="24"/>
          <w:szCs w:val="24"/>
        </w:rPr>
        <w:t>Poznań</w:t>
      </w:r>
    </w:p>
    <w:p w14:paraId="4A0F15D9" w14:textId="77777777" w:rsidR="00D665F5" w:rsidRPr="00BA75C6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C5FCAD" w14:textId="77777777" w:rsidR="00D665F5" w:rsidRPr="00BA75C6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97B4055" w14:textId="77777777" w:rsidR="00A80738" w:rsidRPr="00BA75C6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BA75C6">
        <w:rPr>
          <w:sz w:val="24"/>
          <w:szCs w:val="24"/>
        </w:rPr>
        <w:t>Znak sprawy:</w:t>
      </w:r>
      <w:r w:rsidRPr="00BA75C6">
        <w:rPr>
          <w:b/>
          <w:sz w:val="24"/>
          <w:szCs w:val="24"/>
        </w:rPr>
        <w:t xml:space="preserve"> </w:t>
      </w:r>
      <w:r w:rsidR="009907C2" w:rsidRPr="00BA75C6">
        <w:rPr>
          <w:b/>
          <w:sz w:val="24"/>
          <w:szCs w:val="24"/>
        </w:rPr>
        <w:t>SZW/DZP/122/2023</w:t>
      </w:r>
      <w:r w:rsidR="00A80738" w:rsidRPr="00BA75C6">
        <w:rPr>
          <w:sz w:val="24"/>
          <w:szCs w:val="24"/>
        </w:rPr>
        <w:tab/>
        <w:t xml:space="preserve"> </w:t>
      </w:r>
    </w:p>
    <w:p w14:paraId="785FBB4B" w14:textId="77777777" w:rsidR="00A80738" w:rsidRPr="00BA75C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A111DA" w14:textId="77777777" w:rsidR="00A80738" w:rsidRPr="00BA75C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D36975C" w14:textId="77777777" w:rsidR="00A80738" w:rsidRPr="00BA75C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25982FB" w14:textId="1A740E08" w:rsidR="00A80738" w:rsidRPr="00BA75C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BA75C6">
        <w:rPr>
          <w:b/>
          <w:spacing w:val="20"/>
          <w:sz w:val="28"/>
        </w:rPr>
        <w:t>INFORMACJA Z OTWARCIA OFERT</w:t>
      </w:r>
      <w:r w:rsidR="0062522F">
        <w:rPr>
          <w:b/>
          <w:spacing w:val="20"/>
          <w:sz w:val="28"/>
        </w:rPr>
        <w:t xml:space="preserve"> </w:t>
      </w:r>
      <w:r w:rsidR="0062522F" w:rsidRPr="0062522F">
        <w:rPr>
          <w:b/>
          <w:spacing w:val="20"/>
          <w:sz w:val="28"/>
        </w:rPr>
        <w:t>- po zastosowaniu art. 223 ust. 2 pkt.</w:t>
      </w:r>
    </w:p>
    <w:p w14:paraId="6F02B9DD" w14:textId="77777777" w:rsidR="00A80738" w:rsidRPr="00BA75C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6A135AA" w14:textId="454101CE" w:rsidR="00C659E2" w:rsidRPr="00BA75C6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BA75C6">
        <w:rPr>
          <w:bCs/>
          <w:sz w:val="24"/>
          <w:szCs w:val="24"/>
        </w:rPr>
        <w:t xml:space="preserve">Dotyczy </w:t>
      </w:r>
      <w:r w:rsidRPr="00BA75C6">
        <w:rPr>
          <w:sz w:val="24"/>
          <w:szCs w:val="24"/>
        </w:rPr>
        <w:t xml:space="preserve">postępowania o udzielenie zamówienia publicznego prowadzonego w trybie </w:t>
      </w:r>
      <w:r w:rsidR="009907C2" w:rsidRPr="00BA75C6">
        <w:rPr>
          <w:sz w:val="24"/>
          <w:szCs w:val="24"/>
        </w:rPr>
        <w:t>podstawowy</w:t>
      </w:r>
      <w:r w:rsidR="00BA75C6">
        <w:rPr>
          <w:sz w:val="24"/>
          <w:szCs w:val="24"/>
        </w:rPr>
        <w:t>m</w:t>
      </w:r>
      <w:r w:rsidR="009907C2" w:rsidRPr="00BA75C6">
        <w:rPr>
          <w:sz w:val="24"/>
          <w:szCs w:val="24"/>
        </w:rPr>
        <w:t xml:space="preserve"> bez negocjacji - art. 275 pkt. 1 ustawy Pzp</w:t>
      </w:r>
      <w:r w:rsidRPr="00BA75C6">
        <w:rPr>
          <w:sz w:val="24"/>
          <w:szCs w:val="24"/>
        </w:rPr>
        <w:t xml:space="preserve"> na:</w:t>
      </w:r>
    </w:p>
    <w:p w14:paraId="0194A7A2" w14:textId="77777777" w:rsidR="00A80738" w:rsidRPr="00BA75C6" w:rsidRDefault="009907C2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BA75C6">
        <w:rPr>
          <w:b/>
          <w:szCs w:val="24"/>
        </w:rPr>
        <w:t>Zakup sprzętu medycznego (w tym jednorazowego) użytkowanego w obrębie oddziałów i innych komórek organizacyjnych Szpitala Wojewódzkiego w Poznaniu (Filia nr 1,2,3)</w:t>
      </w:r>
    </w:p>
    <w:p w14:paraId="3EEFA268" w14:textId="77777777" w:rsidR="00D665F5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BA75C6">
        <w:rPr>
          <w:sz w:val="24"/>
          <w:szCs w:val="24"/>
        </w:rPr>
        <w:t>Zamawiający, działając na podstawie art. 22</w:t>
      </w:r>
      <w:r w:rsidR="00FC7F5E" w:rsidRPr="00BA75C6">
        <w:rPr>
          <w:sz w:val="24"/>
          <w:szCs w:val="24"/>
        </w:rPr>
        <w:t>2</w:t>
      </w:r>
      <w:r w:rsidRPr="00BA75C6">
        <w:rPr>
          <w:sz w:val="24"/>
          <w:szCs w:val="24"/>
        </w:rPr>
        <w:t xml:space="preserve"> ust. 5 </w:t>
      </w:r>
      <w:r w:rsidRPr="00BA75C6">
        <w:rPr>
          <w:bCs/>
          <w:sz w:val="24"/>
          <w:szCs w:val="24"/>
        </w:rPr>
        <w:t>ustawy z dnia 11 września 2019 r. Prawo zamówień publicznych</w:t>
      </w:r>
      <w:r w:rsidRPr="00BA75C6">
        <w:rPr>
          <w:sz w:val="24"/>
          <w:szCs w:val="24"/>
        </w:rPr>
        <w:t xml:space="preserve"> </w:t>
      </w:r>
      <w:r w:rsidR="009907C2" w:rsidRPr="00BA75C6">
        <w:rPr>
          <w:sz w:val="24"/>
          <w:szCs w:val="24"/>
        </w:rPr>
        <w:t>(t.j. Dz. U. z 2022r. poz. 1710)</w:t>
      </w:r>
      <w:r w:rsidR="00490DC0" w:rsidRPr="00BA75C6">
        <w:rPr>
          <w:sz w:val="24"/>
          <w:szCs w:val="24"/>
        </w:rPr>
        <w:t xml:space="preserve"> </w:t>
      </w:r>
      <w:r w:rsidRPr="00BA75C6">
        <w:rPr>
          <w:sz w:val="24"/>
          <w:szCs w:val="24"/>
        </w:rPr>
        <w:t>udostępnia</w:t>
      </w:r>
      <w:r w:rsidR="00F95C33" w:rsidRPr="00BA75C6">
        <w:rPr>
          <w:sz w:val="24"/>
          <w:szCs w:val="24"/>
        </w:rPr>
        <w:t xml:space="preserve"> </w:t>
      </w:r>
      <w:r w:rsidR="004C7E9B" w:rsidRPr="00BA75C6">
        <w:rPr>
          <w:sz w:val="24"/>
          <w:szCs w:val="24"/>
        </w:rPr>
        <w:t>informacj</w:t>
      </w:r>
      <w:r w:rsidR="00577BC6" w:rsidRPr="00BA75C6">
        <w:rPr>
          <w:sz w:val="24"/>
          <w:szCs w:val="24"/>
        </w:rPr>
        <w:t>ę</w:t>
      </w:r>
      <w:r w:rsidR="00035488" w:rsidRPr="00BA75C6">
        <w:rPr>
          <w:sz w:val="24"/>
          <w:szCs w:val="24"/>
        </w:rPr>
        <w:t xml:space="preserve"> z otwarcia ofert</w:t>
      </w:r>
      <w:r w:rsidR="00577BC6" w:rsidRPr="00BA75C6">
        <w:rPr>
          <w:sz w:val="24"/>
          <w:szCs w:val="24"/>
        </w:rPr>
        <w:t>.</w:t>
      </w:r>
    </w:p>
    <w:p w14:paraId="5573D4F7" w14:textId="77777777" w:rsidR="00296A35" w:rsidRDefault="00296A35" w:rsidP="00296A35">
      <w:pPr>
        <w:rPr>
          <w:i/>
          <w:iCs/>
          <w:sz w:val="22"/>
          <w:szCs w:val="22"/>
        </w:rPr>
      </w:pPr>
    </w:p>
    <w:p w14:paraId="7D21C6C5" w14:textId="7A276C54" w:rsidR="00296A35" w:rsidRPr="00296A35" w:rsidRDefault="00296A35" w:rsidP="00296A35">
      <w:pPr>
        <w:rPr>
          <w:i/>
          <w:iCs/>
          <w:sz w:val="22"/>
          <w:szCs w:val="22"/>
        </w:rPr>
      </w:pPr>
      <w:r w:rsidRPr="00296A35">
        <w:rPr>
          <w:i/>
          <w:iCs/>
          <w:sz w:val="22"/>
          <w:szCs w:val="22"/>
        </w:rPr>
        <w:t>Zamawiający, działając w trybie art. 222 ust. 4 ustawy Prawo Zamówień Publicznych, informuje że kwota jaką zamierza przeznaczyć na sfinansowanie zamówienia wynosi:</w:t>
      </w:r>
    </w:p>
    <w:p w14:paraId="6D3B6810" w14:textId="77777777" w:rsidR="00296A35" w:rsidRDefault="00296A35" w:rsidP="00296A35">
      <w:pPr>
        <w:rPr>
          <w:sz w:val="22"/>
          <w:szCs w:val="22"/>
        </w:rPr>
        <w:sectPr w:rsidR="00296A35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 w:code="9"/>
          <w:pgMar w:top="1418" w:right="1418" w:bottom="1418" w:left="1418" w:header="708" w:footer="708" w:gutter="0"/>
          <w:cols w:space="708"/>
        </w:sectPr>
      </w:pPr>
    </w:p>
    <w:p w14:paraId="596CBB79" w14:textId="77777777" w:rsidR="00296A35" w:rsidRDefault="00296A35" w:rsidP="00296A35">
      <w:pPr>
        <w:rPr>
          <w:i/>
          <w:iCs/>
          <w:sz w:val="22"/>
          <w:szCs w:val="22"/>
        </w:rPr>
      </w:pPr>
    </w:p>
    <w:p w14:paraId="3229F3F3" w14:textId="33297B52" w:rsidR="00296A35" w:rsidRPr="00296A35" w:rsidRDefault="00296A35" w:rsidP="00296A35">
      <w:pPr>
        <w:rPr>
          <w:i/>
          <w:iCs/>
          <w:sz w:val="22"/>
          <w:szCs w:val="22"/>
        </w:rPr>
      </w:pPr>
      <w:r w:rsidRPr="00296A35">
        <w:rPr>
          <w:i/>
          <w:iCs/>
          <w:sz w:val="22"/>
          <w:szCs w:val="22"/>
        </w:rPr>
        <w:t>Zadanie 1 - 756,00 zł brutto</w:t>
      </w:r>
    </w:p>
    <w:p w14:paraId="728B84E8" w14:textId="1CEFE92C" w:rsidR="00296A35" w:rsidRPr="00296A35" w:rsidRDefault="00296A35" w:rsidP="00296A35">
      <w:pPr>
        <w:rPr>
          <w:i/>
          <w:iCs/>
          <w:sz w:val="22"/>
          <w:szCs w:val="22"/>
        </w:rPr>
      </w:pPr>
      <w:r w:rsidRPr="00296A35">
        <w:rPr>
          <w:i/>
          <w:iCs/>
          <w:sz w:val="22"/>
          <w:szCs w:val="22"/>
        </w:rPr>
        <w:t xml:space="preserve">Zadanie 2 </w:t>
      </w:r>
      <w:r>
        <w:rPr>
          <w:i/>
          <w:iCs/>
          <w:sz w:val="22"/>
          <w:szCs w:val="22"/>
        </w:rPr>
        <w:t>–</w:t>
      </w:r>
      <w:r w:rsidRPr="00296A35">
        <w:rPr>
          <w:i/>
          <w:iCs/>
          <w:sz w:val="22"/>
          <w:szCs w:val="22"/>
        </w:rPr>
        <w:t xml:space="preserve"> 4</w:t>
      </w:r>
      <w:r>
        <w:rPr>
          <w:i/>
          <w:iCs/>
          <w:sz w:val="22"/>
          <w:szCs w:val="22"/>
        </w:rPr>
        <w:t xml:space="preserve"> </w:t>
      </w:r>
      <w:r w:rsidRPr="00296A35">
        <w:rPr>
          <w:i/>
          <w:iCs/>
          <w:sz w:val="22"/>
          <w:szCs w:val="22"/>
        </w:rPr>
        <w:t>545,00 zł brutto</w:t>
      </w:r>
    </w:p>
    <w:p w14:paraId="7CE9B1BA" w14:textId="72CCF026" w:rsidR="00296A35" w:rsidRPr="00296A35" w:rsidRDefault="00296A35" w:rsidP="00296A35">
      <w:pPr>
        <w:rPr>
          <w:i/>
          <w:iCs/>
          <w:sz w:val="22"/>
          <w:szCs w:val="22"/>
        </w:rPr>
      </w:pPr>
      <w:r w:rsidRPr="00296A35">
        <w:rPr>
          <w:i/>
          <w:iCs/>
          <w:sz w:val="22"/>
          <w:szCs w:val="22"/>
        </w:rPr>
        <w:t>Zadanie 3 - 568,50 zł brutto</w:t>
      </w:r>
    </w:p>
    <w:p w14:paraId="33048829" w14:textId="6DC4E3C1" w:rsidR="00296A35" w:rsidRPr="00296A35" w:rsidRDefault="00296A35" w:rsidP="00296A35">
      <w:pPr>
        <w:rPr>
          <w:i/>
          <w:iCs/>
          <w:sz w:val="22"/>
          <w:szCs w:val="22"/>
        </w:rPr>
      </w:pPr>
      <w:r w:rsidRPr="00296A35">
        <w:rPr>
          <w:i/>
          <w:iCs/>
          <w:sz w:val="22"/>
          <w:szCs w:val="22"/>
        </w:rPr>
        <w:t xml:space="preserve">Zadanie 4 </w:t>
      </w:r>
      <w:r>
        <w:rPr>
          <w:i/>
          <w:iCs/>
          <w:sz w:val="22"/>
          <w:szCs w:val="22"/>
        </w:rPr>
        <w:t>–</w:t>
      </w:r>
      <w:r w:rsidRPr="00296A35">
        <w:rPr>
          <w:i/>
          <w:iCs/>
          <w:sz w:val="22"/>
          <w:szCs w:val="22"/>
        </w:rPr>
        <w:t xml:space="preserve"> 1</w:t>
      </w:r>
      <w:r>
        <w:rPr>
          <w:i/>
          <w:iCs/>
          <w:sz w:val="22"/>
          <w:szCs w:val="22"/>
        </w:rPr>
        <w:t xml:space="preserve"> </w:t>
      </w:r>
      <w:r w:rsidRPr="00296A35">
        <w:rPr>
          <w:i/>
          <w:iCs/>
          <w:sz w:val="22"/>
          <w:szCs w:val="22"/>
        </w:rPr>
        <w:t>684,40 zł brutto</w:t>
      </w:r>
    </w:p>
    <w:p w14:paraId="22E21EA6" w14:textId="08D33474" w:rsidR="00296A35" w:rsidRPr="00296A35" w:rsidRDefault="00296A35" w:rsidP="00296A35">
      <w:pPr>
        <w:rPr>
          <w:i/>
          <w:iCs/>
          <w:sz w:val="22"/>
          <w:szCs w:val="22"/>
        </w:rPr>
      </w:pPr>
      <w:r w:rsidRPr="00296A35">
        <w:rPr>
          <w:i/>
          <w:iCs/>
          <w:sz w:val="22"/>
          <w:szCs w:val="22"/>
        </w:rPr>
        <w:t xml:space="preserve">Zadanie 5 </w:t>
      </w:r>
      <w:r>
        <w:rPr>
          <w:i/>
          <w:iCs/>
          <w:sz w:val="22"/>
          <w:szCs w:val="22"/>
        </w:rPr>
        <w:t>–</w:t>
      </w:r>
      <w:r w:rsidRPr="00296A35">
        <w:rPr>
          <w:i/>
          <w:iCs/>
          <w:sz w:val="22"/>
          <w:szCs w:val="22"/>
        </w:rPr>
        <w:t xml:space="preserve"> 1</w:t>
      </w:r>
      <w:r>
        <w:rPr>
          <w:i/>
          <w:iCs/>
          <w:sz w:val="22"/>
          <w:szCs w:val="22"/>
        </w:rPr>
        <w:t xml:space="preserve"> </w:t>
      </w:r>
      <w:r w:rsidRPr="00296A35">
        <w:rPr>
          <w:i/>
          <w:iCs/>
          <w:sz w:val="22"/>
          <w:szCs w:val="22"/>
        </w:rPr>
        <w:t>900,50 zł brutto</w:t>
      </w:r>
    </w:p>
    <w:p w14:paraId="46A26228" w14:textId="334D3B87" w:rsidR="00296A35" w:rsidRPr="00296A35" w:rsidRDefault="00296A35" w:rsidP="00296A35">
      <w:pPr>
        <w:rPr>
          <w:i/>
          <w:iCs/>
          <w:sz w:val="22"/>
          <w:szCs w:val="22"/>
        </w:rPr>
      </w:pPr>
      <w:r w:rsidRPr="00296A35">
        <w:rPr>
          <w:i/>
          <w:iCs/>
          <w:sz w:val="22"/>
          <w:szCs w:val="22"/>
        </w:rPr>
        <w:t xml:space="preserve">Zadanie 6 </w:t>
      </w:r>
      <w:r>
        <w:rPr>
          <w:i/>
          <w:iCs/>
          <w:sz w:val="22"/>
          <w:szCs w:val="22"/>
        </w:rPr>
        <w:t>–</w:t>
      </w:r>
      <w:r w:rsidRPr="00296A35">
        <w:rPr>
          <w:i/>
          <w:iCs/>
          <w:sz w:val="22"/>
          <w:szCs w:val="22"/>
        </w:rPr>
        <w:t xml:space="preserve"> 12</w:t>
      </w:r>
      <w:r>
        <w:rPr>
          <w:i/>
          <w:iCs/>
          <w:sz w:val="22"/>
          <w:szCs w:val="22"/>
        </w:rPr>
        <w:t xml:space="preserve"> </w:t>
      </w:r>
      <w:r w:rsidRPr="00296A35">
        <w:rPr>
          <w:i/>
          <w:iCs/>
          <w:sz w:val="22"/>
          <w:szCs w:val="22"/>
        </w:rPr>
        <w:t>420,00 zł brutto</w:t>
      </w:r>
    </w:p>
    <w:p w14:paraId="33E20C6A" w14:textId="4645483E" w:rsidR="00296A35" w:rsidRPr="00296A35" w:rsidRDefault="00296A35" w:rsidP="00296A35">
      <w:pPr>
        <w:rPr>
          <w:i/>
          <w:iCs/>
          <w:sz w:val="22"/>
          <w:szCs w:val="22"/>
        </w:rPr>
      </w:pPr>
      <w:r w:rsidRPr="00296A35">
        <w:rPr>
          <w:i/>
          <w:iCs/>
          <w:sz w:val="22"/>
          <w:szCs w:val="22"/>
        </w:rPr>
        <w:t xml:space="preserve">Zadanie 7 </w:t>
      </w:r>
      <w:r>
        <w:rPr>
          <w:i/>
          <w:iCs/>
          <w:sz w:val="22"/>
          <w:szCs w:val="22"/>
        </w:rPr>
        <w:t>–</w:t>
      </w:r>
      <w:r w:rsidRPr="00296A35">
        <w:rPr>
          <w:i/>
          <w:iCs/>
          <w:sz w:val="22"/>
          <w:szCs w:val="22"/>
        </w:rPr>
        <w:t xml:space="preserve"> 42</w:t>
      </w:r>
      <w:r>
        <w:rPr>
          <w:i/>
          <w:iCs/>
          <w:sz w:val="22"/>
          <w:szCs w:val="22"/>
        </w:rPr>
        <w:t xml:space="preserve"> </w:t>
      </w:r>
      <w:r w:rsidRPr="00296A35">
        <w:rPr>
          <w:i/>
          <w:iCs/>
          <w:sz w:val="22"/>
          <w:szCs w:val="22"/>
        </w:rPr>
        <w:t>854,40 zł brutto</w:t>
      </w:r>
    </w:p>
    <w:p w14:paraId="13E7FA12" w14:textId="77777777" w:rsidR="00296A35" w:rsidRDefault="00296A35" w:rsidP="00296A35">
      <w:pPr>
        <w:rPr>
          <w:i/>
          <w:iCs/>
          <w:sz w:val="22"/>
          <w:szCs w:val="22"/>
        </w:rPr>
      </w:pPr>
    </w:p>
    <w:p w14:paraId="4D0331E8" w14:textId="3B61041F" w:rsidR="00296A35" w:rsidRPr="00296A35" w:rsidRDefault="00296A35" w:rsidP="00296A35">
      <w:pPr>
        <w:rPr>
          <w:i/>
          <w:iCs/>
          <w:sz w:val="22"/>
          <w:szCs w:val="22"/>
        </w:rPr>
      </w:pPr>
      <w:r w:rsidRPr="00296A35">
        <w:rPr>
          <w:i/>
          <w:iCs/>
          <w:sz w:val="22"/>
          <w:szCs w:val="22"/>
        </w:rPr>
        <w:t xml:space="preserve">Zadanie 8 </w:t>
      </w:r>
      <w:r>
        <w:rPr>
          <w:i/>
          <w:iCs/>
          <w:sz w:val="22"/>
          <w:szCs w:val="22"/>
        </w:rPr>
        <w:t>–</w:t>
      </w:r>
      <w:r w:rsidRPr="00296A35">
        <w:rPr>
          <w:i/>
          <w:iCs/>
          <w:sz w:val="22"/>
          <w:szCs w:val="22"/>
        </w:rPr>
        <w:t xml:space="preserve"> 112</w:t>
      </w:r>
      <w:r>
        <w:rPr>
          <w:i/>
          <w:iCs/>
          <w:sz w:val="22"/>
          <w:szCs w:val="22"/>
        </w:rPr>
        <w:t xml:space="preserve"> </w:t>
      </w:r>
      <w:r w:rsidRPr="00296A35">
        <w:rPr>
          <w:i/>
          <w:iCs/>
          <w:sz w:val="22"/>
          <w:szCs w:val="22"/>
        </w:rPr>
        <w:t>841,20 zł brutto</w:t>
      </w:r>
    </w:p>
    <w:p w14:paraId="701B7A71" w14:textId="768449DA" w:rsidR="00296A35" w:rsidRPr="00296A35" w:rsidRDefault="00296A35" w:rsidP="00296A35">
      <w:pPr>
        <w:rPr>
          <w:i/>
          <w:iCs/>
          <w:sz w:val="22"/>
          <w:szCs w:val="22"/>
        </w:rPr>
      </w:pPr>
      <w:r w:rsidRPr="00296A35">
        <w:rPr>
          <w:i/>
          <w:iCs/>
          <w:sz w:val="22"/>
          <w:szCs w:val="22"/>
        </w:rPr>
        <w:t xml:space="preserve">Zadanie 9 </w:t>
      </w:r>
      <w:r>
        <w:rPr>
          <w:i/>
          <w:iCs/>
          <w:sz w:val="22"/>
          <w:szCs w:val="22"/>
        </w:rPr>
        <w:t>–</w:t>
      </w:r>
      <w:r w:rsidRPr="00296A35">
        <w:rPr>
          <w:i/>
          <w:iCs/>
          <w:sz w:val="22"/>
          <w:szCs w:val="22"/>
        </w:rPr>
        <w:t xml:space="preserve"> 59</w:t>
      </w:r>
      <w:r>
        <w:rPr>
          <w:i/>
          <w:iCs/>
          <w:sz w:val="22"/>
          <w:szCs w:val="22"/>
        </w:rPr>
        <w:t xml:space="preserve"> </w:t>
      </w:r>
      <w:r w:rsidRPr="00296A35">
        <w:rPr>
          <w:i/>
          <w:iCs/>
          <w:sz w:val="22"/>
          <w:szCs w:val="22"/>
        </w:rPr>
        <w:t>616,00 zł brutto</w:t>
      </w:r>
    </w:p>
    <w:p w14:paraId="379454B6" w14:textId="1BA28D79" w:rsidR="00296A35" w:rsidRPr="00296A35" w:rsidRDefault="00296A35" w:rsidP="00296A35">
      <w:pPr>
        <w:rPr>
          <w:i/>
          <w:iCs/>
          <w:sz w:val="22"/>
          <w:szCs w:val="22"/>
        </w:rPr>
      </w:pPr>
      <w:r w:rsidRPr="00296A35">
        <w:rPr>
          <w:i/>
          <w:iCs/>
          <w:sz w:val="22"/>
          <w:szCs w:val="22"/>
        </w:rPr>
        <w:t xml:space="preserve">Zadanie 10 </w:t>
      </w:r>
      <w:r>
        <w:rPr>
          <w:i/>
          <w:iCs/>
          <w:sz w:val="22"/>
          <w:szCs w:val="22"/>
        </w:rPr>
        <w:t>–</w:t>
      </w:r>
      <w:r w:rsidRPr="00296A35">
        <w:rPr>
          <w:i/>
          <w:iCs/>
          <w:sz w:val="22"/>
          <w:szCs w:val="22"/>
        </w:rPr>
        <w:t xml:space="preserve"> 47</w:t>
      </w:r>
      <w:r>
        <w:rPr>
          <w:i/>
          <w:iCs/>
          <w:sz w:val="22"/>
          <w:szCs w:val="22"/>
        </w:rPr>
        <w:t xml:space="preserve"> </w:t>
      </w:r>
      <w:r w:rsidRPr="00296A35">
        <w:rPr>
          <w:i/>
          <w:iCs/>
          <w:sz w:val="22"/>
          <w:szCs w:val="22"/>
        </w:rPr>
        <w:t>378,38 zł brutto</w:t>
      </w:r>
    </w:p>
    <w:p w14:paraId="3D09F47F" w14:textId="6D936EA3" w:rsidR="00296A35" w:rsidRPr="00296A35" w:rsidRDefault="00296A35" w:rsidP="00296A35">
      <w:pPr>
        <w:rPr>
          <w:i/>
          <w:iCs/>
          <w:sz w:val="22"/>
          <w:szCs w:val="22"/>
        </w:rPr>
      </w:pPr>
      <w:r w:rsidRPr="00296A35">
        <w:rPr>
          <w:i/>
          <w:iCs/>
          <w:sz w:val="22"/>
          <w:szCs w:val="22"/>
        </w:rPr>
        <w:t>Zadanie 11 - 435,50 zł brutto</w:t>
      </w:r>
    </w:p>
    <w:p w14:paraId="04C266BE" w14:textId="7C92CBA8" w:rsidR="00296A35" w:rsidRPr="00296A35" w:rsidRDefault="00296A35" w:rsidP="00296A35">
      <w:pPr>
        <w:rPr>
          <w:i/>
          <w:iCs/>
          <w:sz w:val="22"/>
          <w:szCs w:val="22"/>
        </w:rPr>
      </w:pPr>
      <w:r w:rsidRPr="00296A35">
        <w:rPr>
          <w:i/>
          <w:iCs/>
          <w:sz w:val="22"/>
          <w:szCs w:val="22"/>
        </w:rPr>
        <w:t xml:space="preserve">Zadanie 12 </w:t>
      </w:r>
      <w:r>
        <w:rPr>
          <w:i/>
          <w:iCs/>
          <w:sz w:val="22"/>
          <w:szCs w:val="22"/>
        </w:rPr>
        <w:t>–</w:t>
      </w:r>
      <w:r w:rsidRPr="00296A35">
        <w:rPr>
          <w:i/>
          <w:iCs/>
          <w:sz w:val="22"/>
          <w:szCs w:val="22"/>
        </w:rPr>
        <w:t xml:space="preserve"> 92</w:t>
      </w:r>
      <w:r>
        <w:rPr>
          <w:i/>
          <w:iCs/>
          <w:sz w:val="22"/>
          <w:szCs w:val="22"/>
        </w:rPr>
        <w:t xml:space="preserve"> </w:t>
      </w:r>
      <w:r w:rsidRPr="00296A35">
        <w:rPr>
          <w:i/>
          <w:iCs/>
          <w:sz w:val="22"/>
          <w:szCs w:val="22"/>
        </w:rPr>
        <w:t>995,70 zł brutto</w:t>
      </w:r>
    </w:p>
    <w:p w14:paraId="73EB96E2" w14:textId="2F99BA30" w:rsidR="00296A35" w:rsidRPr="00296A35" w:rsidRDefault="00296A35" w:rsidP="00296A35">
      <w:pPr>
        <w:rPr>
          <w:i/>
          <w:iCs/>
          <w:sz w:val="22"/>
          <w:szCs w:val="22"/>
        </w:rPr>
      </w:pPr>
      <w:r w:rsidRPr="00296A35">
        <w:rPr>
          <w:i/>
          <w:iCs/>
          <w:sz w:val="22"/>
          <w:szCs w:val="22"/>
        </w:rPr>
        <w:t xml:space="preserve">Zadanie 13 </w:t>
      </w:r>
      <w:r>
        <w:rPr>
          <w:i/>
          <w:iCs/>
          <w:sz w:val="22"/>
          <w:szCs w:val="22"/>
        </w:rPr>
        <w:t>–</w:t>
      </w:r>
      <w:r w:rsidRPr="00296A35">
        <w:rPr>
          <w:i/>
          <w:iCs/>
          <w:sz w:val="22"/>
          <w:szCs w:val="22"/>
        </w:rPr>
        <w:t xml:space="preserve"> 293</w:t>
      </w:r>
      <w:r w:rsidR="002E4470">
        <w:rPr>
          <w:i/>
          <w:iCs/>
          <w:sz w:val="22"/>
          <w:szCs w:val="22"/>
        </w:rPr>
        <w:t xml:space="preserve"> </w:t>
      </w:r>
      <w:r w:rsidRPr="00296A35">
        <w:rPr>
          <w:i/>
          <w:iCs/>
          <w:sz w:val="22"/>
          <w:szCs w:val="22"/>
        </w:rPr>
        <w:t>284,50 zł brutto</w:t>
      </w:r>
    </w:p>
    <w:p w14:paraId="47E47AE2" w14:textId="20247F04" w:rsidR="00296A35" w:rsidRPr="00296A35" w:rsidRDefault="00296A35" w:rsidP="00296A35">
      <w:pPr>
        <w:rPr>
          <w:i/>
          <w:iCs/>
          <w:sz w:val="22"/>
          <w:szCs w:val="22"/>
        </w:rPr>
      </w:pPr>
      <w:r w:rsidRPr="00296A35">
        <w:rPr>
          <w:i/>
          <w:iCs/>
          <w:sz w:val="22"/>
          <w:szCs w:val="22"/>
        </w:rPr>
        <w:t>Zadanie 14 -64</w:t>
      </w:r>
      <w:r>
        <w:rPr>
          <w:i/>
          <w:iCs/>
          <w:sz w:val="22"/>
          <w:szCs w:val="22"/>
        </w:rPr>
        <w:t xml:space="preserve"> </w:t>
      </w:r>
      <w:r w:rsidRPr="00296A35">
        <w:rPr>
          <w:i/>
          <w:iCs/>
          <w:sz w:val="22"/>
          <w:szCs w:val="22"/>
        </w:rPr>
        <w:t>923,00 zł brutto</w:t>
      </w:r>
    </w:p>
    <w:p w14:paraId="1B141092" w14:textId="77777777" w:rsidR="00296A35" w:rsidRDefault="00296A35" w:rsidP="00577BC6">
      <w:pPr>
        <w:spacing w:before="120" w:line="276" w:lineRule="auto"/>
        <w:jc w:val="both"/>
        <w:rPr>
          <w:sz w:val="24"/>
          <w:szCs w:val="24"/>
        </w:rPr>
        <w:sectPr w:rsidR="00296A35" w:rsidSect="00296A35">
          <w:type w:val="continuous"/>
          <w:pgSz w:w="11906" w:h="16838" w:code="9"/>
          <w:pgMar w:top="1418" w:right="1418" w:bottom="1418" w:left="1418" w:header="708" w:footer="708" w:gutter="0"/>
          <w:cols w:num="2" w:space="708"/>
        </w:sectPr>
      </w:pPr>
    </w:p>
    <w:p w14:paraId="0A363E3C" w14:textId="77777777" w:rsidR="00A80738" w:rsidRPr="00BA75C6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BA75C6">
        <w:rPr>
          <w:sz w:val="24"/>
          <w:szCs w:val="24"/>
        </w:rPr>
        <w:t>Podczas otwarcia ofert, mającego miejsce</w:t>
      </w:r>
      <w:r w:rsidR="00FF4AB1" w:rsidRPr="00BA75C6">
        <w:rPr>
          <w:sz w:val="24"/>
          <w:szCs w:val="24"/>
        </w:rPr>
        <w:t xml:space="preserve"> w dniu </w:t>
      </w:r>
      <w:r w:rsidR="009907C2" w:rsidRPr="00BA75C6">
        <w:rPr>
          <w:sz w:val="24"/>
          <w:szCs w:val="24"/>
        </w:rPr>
        <w:t>28/11/2023</w:t>
      </w:r>
      <w:r w:rsidR="00FF4AB1" w:rsidRPr="00BA75C6">
        <w:rPr>
          <w:sz w:val="24"/>
          <w:szCs w:val="24"/>
        </w:rPr>
        <w:t xml:space="preserve"> o godz. </w:t>
      </w:r>
      <w:r w:rsidR="009907C2" w:rsidRPr="00BA75C6">
        <w:rPr>
          <w:sz w:val="24"/>
          <w:szCs w:val="24"/>
        </w:rPr>
        <w:t>10:00</w:t>
      </w:r>
      <w:r w:rsidRPr="00BA75C6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A75C6" w14:paraId="122CBEC1" w14:textId="77777777" w:rsidTr="00C82837">
        <w:tc>
          <w:tcPr>
            <w:tcW w:w="993" w:type="dxa"/>
            <w:shd w:val="clear" w:color="auto" w:fill="auto"/>
            <w:vAlign w:val="center"/>
          </w:tcPr>
          <w:p w14:paraId="5DFE498E" w14:textId="77777777" w:rsidR="006B27ED" w:rsidRPr="00BA75C6" w:rsidRDefault="006B27ED" w:rsidP="00C82837">
            <w:pPr>
              <w:spacing w:before="120" w:after="120"/>
              <w:jc w:val="center"/>
            </w:pPr>
            <w:r w:rsidRPr="00BA75C6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58AA8B" w14:textId="77777777" w:rsidR="006B27ED" w:rsidRPr="00BA75C6" w:rsidRDefault="006B27ED" w:rsidP="00C82837">
            <w:pPr>
              <w:spacing w:before="120" w:after="120"/>
              <w:jc w:val="center"/>
            </w:pPr>
            <w:r w:rsidRPr="00BA75C6">
              <w:t>Nr</w:t>
            </w:r>
            <w:r w:rsidR="00C82837" w:rsidRPr="00BA75C6">
              <w:t xml:space="preserve"> </w:t>
            </w:r>
            <w:r w:rsidRPr="00BA75C6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7938E29" w14:textId="77777777" w:rsidR="006B27ED" w:rsidRPr="00BA75C6" w:rsidRDefault="006B27ED" w:rsidP="00BB547B">
            <w:pPr>
              <w:spacing w:before="120" w:after="120"/>
              <w:jc w:val="center"/>
            </w:pPr>
            <w:r w:rsidRPr="00BA75C6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C17184" w14:textId="77777777" w:rsidR="006B27ED" w:rsidRPr="00BA75C6" w:rsidRDefault="006B27ED" w:rsidP="00C82837">
            <w:pPr>
              <w:spacing w:before="120" w:after="120"/>
              <w:jc w:val="center"/>
            </w:pPr>
            <w:r w:rsidRPr="00BA75C6">
              <w:t>Cena oferty</w:t>
            </w:r>
          </w:p>
        </w:tc>
      </w:tr>
      <w:tr w:rsidR="009907C2" w:rsidRPr="00BA75C6" w14:paraId="7E1609AD" w14:textId="77777777" w:rsidTr="00EC011E">
        <w:tc>
          <w:tcPr>
            <w:tcW w:w="993" w:type="dxa"/>
            <w:shd w:val="clear" w:color="auto" w:fill="auto"/>
            <w:vAlign w:val="center"/>
          </w:tcPr>
          <w:p w14:paraId="599EB7DF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00C3F9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12</w:t>
            </w:r>
          </w:p>
        </w:tc>
        <w:tc>
          <w:tcPr>
            <w:tcW w:w="4110" w:type="dxa"/>
            <w:shd w:val="clear" w:color="auto" w:fill="auto"/>
          </w:tcPr>
          <w:p w14:paraId="6D6AF8C0" w14:textId="77777777" w:rsidR="009907C2" w:rsidRPr="00BA75C6" w:rsidRDefault="009907C2" w:rsidP="00EC011E">
            <w:pPr>
              <w:spacing w:before="80"/>
            </w:pPr>
            <w:r w:rsidRPr="00BA75C6">
              <w:t>Urtica Sp. z o.o.</w:t>
            </w:r>
          </w:p>
          <w:p w14:paraId="3BD5E106" w14:textId="6B195F8C" w:rsidR="009907C2" w:rsidRPr="00BA75C6" w:rsidRDefault="00BA75C6" w:rsidP="00EC011E">
            <w:r>
              <w:t xml:space="preserve">ul. </w:t>
            </w:r>
            <w:r w:rsidR="009907C2" w:rsidRPr="00BA75C6">
              <w:t xml:space="preserve">Krzemieniecka 120 </w:t>
            </w:r>
          </w:p>
          <w:p w14:paraId="17268603" w14:textId="215D4413" w:rsidR="009907C2" w:rsidRPr="00BA75C6" w:rsidRDefault="009907C2" w:rsidP="00EC011E">
            <w:pPr>
              <w:spacing w:after="80"/>
              <w:jc w:val="both"/>
            </w:pPr>
            <w:r w:rsidRPr="00BA75C6">
              <w:t>54-6</w:t>
            </w:r>
            <w:r w:rsidR="0096206A">
              <w:t>13</w:t>
            </w:r>
            <w:r w:rsidRPr="00BA75C6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EFEAF8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81 437.90 zł</w:t>
            </w:r>
          </w:p>
        </w:tc>
      </w:tr>
      <w:tr w:rsidR="009907C2" w:rsidRPr="00BA75C6" w14:paraId="6523312A" w14:textId="77777777" w:rsidTr="00EC011E">
        <w:tc>
          <w:tcPr>
            <w:tcW w:w="993" w:type="dxa"/>
            <w:shd w:val="clear" w:color="auto" w:fill="auto"/>
            <w:vAlign w:val="center"/>
          </w:tcPr>
          <w:p w14:paraId="2E7E2D08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92570F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9</w:t>
            </w:r>
          </w:p>
        </w:tc>
        <w:tc>
          <w:tcPr>
            <w:tcW w:w="4110" w:type="dxa"/>
            <w:shd w:val="clear" w:color="auto" w:fill="auto"/>
          </w:tcPr>
          <w:p w14:paraId="3E22BB68" w14:textId="77777777" w:rsidR="009907C2" w:rsidRPr="00BA75C6" w:rsidRDefault="009907C2" w:rsidP="00EC011E">
            <w:pPr>
              <w:spacing w:before="80"/>
            </w:pPr>
            <w:r w:rsidRPr="00BA75C6">
              <w:t>Medicus Sp z o.o. S.K.A.</w:t>
            </w:r>
          </w:p>
          <w:p w14:paraId="557C6045" w14:textId="697E432B" w:rsidR="009907C2" w:rsidRPr="00BA75C6" w:rsidRDefault="00BA75C6" w:rsidP="00EC011E">
            <w:r>
              <w:t xml:space="preserve">ul. </w:t>
            </w:r>
            <w:r w:rsidR="009907C2" w:rsidRPr="00BA75C6">
              <w:t xml:space="preserve">Browarowa 21 </w:t>
            </w:r>
          </w:p>
          <w:p w14:paraId="1F860897" w14:textId="77777777" w:rsidR="009907C2" w:rsidRPr="00BA75C6" w:rsidRDefault="009907C2" w:rsidP="00EC011E">
            <w:pPr>
              <w:spacing w:after="80"/>
              <w:jc w:val="both"/>
            </w:pPr>
            <w:r w:rsidRPr="00BA75C6">
              <w:t>43-100 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7DE8C6" w14:textId="77777777" w:rsidR="009907C2" w:rsidRPr="003B1E08" w:rsidRDefault="009907C2" w:rsidP="00EC011E">
            <w:pPr>
              <w:spacing w:before="80" w:after="80"/>
              <w:jc w:val="center"/>
              <w:rPr>
                <w:strike/>
              </w:rPr>
            </w:pPr>
            <w:r w:rsidRPr="003B1E08">
              <w:rPr>
                <w:strike/>
              </w:rPr>
              <w:t>25 088.40 zł</w:t>
            </w:r>
          </w:p>
          <w:p w14:paraId="7404544E" w14:textId="425BDD16" w:rsidR="003B1E08" w:rsidRPr="00BA75C6" w:rsidRDefault="003B1E08" w:rsidP="003B1E08">
            <w:pPr>
              <w:spacing w:before="80" w:after="80"/>
              <w:jc w:val="center"/>
            </w:pPr>
            <w:r w:rsidRPr="003B1E08">
              <w:rPr>
                <w:color w:val="FF0000"/>
              </w:rPr>
              <w:t xml:space="preserve">25 070,00 zł </w:t>
            </w:r>
          </w:p>
        </w:tc>
      </w:tr>
      <w:tr w:rsidR="009907C2" w:rsidRPr="00BA75C6" w14:paraId="26750D71" w14:textId="77777777" w:rsidTr="00EC011E">
        <w:tc>
          <w:tcPr>
            <w:tcW w:w="993" w:type="dxa"/>
            <w:shd w:val="clear" w:color="auto" w:fill="auto"/>
            <w:vAlign w:val="center"/>
          </w:tcPr>
          <w:p w14:paraId="122209C7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DDD1E3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10</w:t>
            </w:r>
          </w:p>
        </w:tc>
        <w:tc>
          <w:tcPr>
            <w:tcW w:w="4110" w:type="dxa"/>
            <w:shd w:val="clear" w:color="auto" w:fill="auto"/>
          </w:tcPr>
          <w:p w14:paraId="5EC9CCF3" w14:textId="77777777" w:rsidR="009907C2" w:rsidRPr="00BA75C6" w:rsidRDefault="009907C2" w:rsidP="00EC011E">
            <w:pPr>
              <w:spacing w:before="80"/>
            </w:pPr>
            <w:r w:rsidRPr="00BA75C6">
              <w:t>Beryl Med Poland Sp. z o.o.</w:t>
            </w:r>
          </w:p>
          <w:p w14:paraId="7EC87E29" w14:textId="6A253EA7" w:rsidR="009907C2" w:rsidRPr="00BA75C6" w:rsidRDefault="00BA75C6" w:rsidP="00EC011E">
            <w:r>
              <w:t>ul. Łopuszańska 36, bud. 14C</w:t>
            </w:r>
          </w:p>
          <w:p w14:paraId="6C9CDCB5" w14:textId="5D3858F8" w:rsidR="009907C2" w:rsidRPr="00BA75C6" w:rsidRDefault="0096206A" w:rsidP="00EC011E">
            <w:pPr>
              <w:spacing w:after="80"/>
              <w:jc w:val="both"/>
            </w:pPr>
            <w:r>
              <w:t>02-220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3E4223" w14:textId="77777777" w:rsidR="009907C2" w:rsidRPr="003B1E08" w:rsidRDefault="009907C2" w:rsidP="00EC011E">
            <w:pPr>
              <w:spacing w:before="80" w:after="80"/>
              <w:jc w:val="center"/>
              <w:rPr>
                <w:strike/>
              </w:rPr>
            </w:pPr>
            <w:r w:rsidRPr="003B1E08">
              <w:rPr>
                <w:strike/>
              </w:rPr>
              <w:t>62 238.24 zł</w:t>
            </w:r>
          </w:p>
          <w:p w14:paraId="58CC08A8" w14:textId="3E7508DF" w:rsidR="003B1E08" w:rsidRPr="00BA75C6" w:rsidRDefault="003B1E08" w:rsidP="00EC011E">
            <w:pPr>
              <w:spacing w:before="80" w:after="80"/>
              <w:jc w:val="center"/>
            </w:pPr>
            <w:r w:rsidRPr="003B1E08">
              <w:rPr>
                <w:color w:val="FF0000"/>
              </w:rPr>
              <w:t xml:space="preserve">62 254,80 zł </w:t>
            </w:r>
          </w:p>
        </w:tc>
      </w:tr>
      <w:tr w:rsidR="009907C2" w:rsidRPr="00BA75C6" w14:paraId="655B06B1" w14:textId="77777777" w:rsidTr="00EC011E">
        <w:tc>
          <w:tcPr>
            <w:tcW w:w="993" w:type="dxa"/>
            <w:shd w:val="clear" w:color="auto" w:fill="auto"/>
            <w:vAlign w:val="center"/>
          </w:tcPr>
          <w:p w14:paraId="73917DEA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98805B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6</w:t>
            </w:r>
          </w:p>
        </w:tc>
        <w:tc>
          <w:tcPr>
            <w:tcW w:w="4110" w:type="dxa"/>
            <w:shd w:val="clear" w:color="auto" w:fill="auto"/>
          </w:tcPr>
          <w:p w14:paraId="0880F0C3" w14:textId="4FCA5E33" w:rsidR="009907C2" w:rsidRPr="00BA75C6" w:rsidRDefault="009907C2" w:rsidP="00EC011E">
            <w:pPr>
              <w:spacing w:before="80"/>
            </w:pPr>
            <w:r w:rsidRPr="00BA75C6">
              <w:t xml:space="preserve">KROBAN Sp. </w:t>
            </w:r>
            <w:r w:rsidR="00BA75C6">
              <w:t xml:space="preserve">z o.o. </w:t>
            </w:r>
          </w:p>
          <w:p w14:paraId="55A12A2D" w14:textId="7F038B1D" w:rsidR="009907C2" w:rsidRPr="00BA75C6" w:rsidRDefault="00BA75C6" w:rsidP="00EC011E">
            <w:r>
              <w:lastRenderedPageBreak/>
              <w:t xml:space="preserve">ul. </w:t>
            </w:r>
            <w:r w:rsidR="009907C2" w:rsidRPr="00BA75C6">
              <w:t xml:space="preserve">Piotrkowska 270/1410 </w:t>
            </w:r>
          </w:p>
          <w:p w14:paraId="22DBE92D" w14:textId="77777777" w:rsidR="009907C2" w:rsidRPr="00BA75C6" w:rsidRDefault="009907C2" w:rsidP="00EC011E">
            <w:pPr>
              <w:spacing w:after="80"/>
              <w:jc w:val="both"/>
            </w:pPr>
            <w:r w:rsidRPr="00BA75C6">
              <w:t>90-361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8D1B3E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lastRenderedPageBreak/>
              <w:t>13 910.40 zł</w:t>
            </w:r>
          </w:p>
        </w:tc>
      </w:tr>
      <w:tr w:rsidR="009907C2" w:rsidRPr="00BA75C6" w14:paraId="7B6FD46F" w14:textId="77777777" w:rsidTr="00EC011E">
        <w:tc>
          <w:tcPr>
            <w:tcW w:w="993" w:type="dxa"/>
            <w:shd w:val="clear" w:color="auto" w:fill="auto"/>
            <w:vAlign w:val="center"/>
          </w:tcPr>
          <w:p w14:paraId="701CA717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4301B0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9</w:t>
            </w:r>
          </w:p>
        </w:tc>
        <w:tc>
          <w:tcPr>
            <w:tcW w:w="4110" w:type="dxa"/>
            <w:shd w:val="clear" w:color="auto" w:fill="auto"/>
          </w:tcPr>
          <w:p w14:paraId="23A478CF" w14:textId="0D46DDEE" w:rsidR="009907C2" w:rsidRPr="00BA75C6" w:rsidRDefault="009907C2" w:rsidP="00EC011E">
            <w:pPr>
              <w:spacing w:before="80"/>
            </w:pPr>
            <w:r w:rsidRPr="00BA75C6">
              <w:t xml:space="preserve">Polmil </w:t>
            </w:r>
            <w:r w:rsidR="00BA75C6">
              <w:t>S</w:t>
            </w:r>
            <w:r w:rsidRPr="00BA75C6">
              <w:t>p. z o. o.</w:t>
            </w:r>
          </w:p>
          <w:p w14:paraId="77BB55B1" w14:textId="74AD8C77" w:rsidR="009907C2" w:rsidRPr="00BA75C6" w:rsidRDefault="00BA75C6" w:rsidP="00EC011E">
            <w:r>
              <w:t xml:space="preserve">ul. </w:t>
            </w:r>
            <w:r w:rsidR="009907C2" w:rsidRPr="00BA75C6">
              <w:t xml:space="preserve">Przemysłowa 8 B </w:t>
            </w:r>
          </w:p>
          <w:p w14:paraId="68D365DA" w14:textId="052A02AC" w:rsidR="009907C2" w:rsidRPr="00BA75C6" w:rsidRDefault="009907C2" w:rsidP="00EC011E">
            <w:pPr>
              <w:spacing w:after="80"/>
              <w:jc w:val="both"/>
            </w:pPr>
            <w:r w:rsidRPr="00BA75C6">
              <w:t>85-758 B</w:t>
            </w:r>
            <w:r w:rsidR="00BA75C6">
              <w:t>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8FCC2A" w14:textId="77777777" w:rsidR="009907C2" w:rsidRPr="003B1E08" w:rsidRDefault="009907C2" w:rsidP="00EC011E">
            <w:pPr>
              <w:spacing w:before="80" w:after="80"/>
              <w:jc w:val="center"/>
              <w:rPr>
                <w:strike/>
              </w:rPr>
            </w:pPr>
            <w:r w:rsidRPr="003B1E08">
              <w:rPr>
                <w:strike/>
              </w:rPr>
              <w:t>23 250.24 zł</w:t>
            </w:r>
          </w:p>
          <w:p w14:paraId="10F75475" w14:textId="3496B859" w:rsidR="003B1E08" w:rsidRPr="00BA75C6" w:rsidRDefault="003B1E08" w:rsidP="00EC011E">
            <w:pPr>
              <w:spacing w:before="80" w:after="80"/>
              <w:jc w:val="center"/>
            </w:pPr>
            <w:r w:rsidRPr="003B1E08">
              <w:rPr>
                <w:color w:val="FF0000"/>
              </w:rPr>
              <w:t xml:space="preserve">23 230,00 zł </w:t>
            </w:r>
          </w:p>
        </w:tc>
      </w:tr>
      <w:tr w:rsidR="009907C2" w:rsidRPr="00BA75C6" w14:paraId="018FAD52" w14:textId="77777777" w:rsidTr="00EC011E">
        <w:tc>
          <w:tcPr>
            <w:tcW w:w="993" w:type="dxa"/>
            <w:shd w:val="clear" w:color="auto" w:fill="auto"/>
            <w:vAlign w:val="center"/>
          </w:tcPr>
          <w:p w14:paraId="0C358E8E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AA842C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8</w:t>
            </w:r>
          </w:p>
        </w:tc>
        <w:tc>
          <w:tcPr>
            <w:tcW w:w="4110" w:type="dxa"/>
            <w:shd w:val="clear" w:color="auto" w:fill="auto"/>
          </w:tcPr>
          <w:p w14:paraId="119D7ABB" w14:textId="77777777" w:rsidR="009907C2" w:rsidRPr="00BA75C6" w:rsidRDefault="009907C2" w:rsidP="00EC011E">
            <w:pPr>
              <w:spacing w:before="80"/>
            </w:pPr>
            <w:r w:rsidRPr="00BA75C6">
              <w:t>SINMED Sp. z o. o.</w:t>
            </w:r>
          </w:p>
          <w:p w14:paraId="617A1D64" w14:textId="418C9CD8" w:rsidR="009907C2" w:rsidRPr="00BA75C6" w:rsidRDefault="00BA75C6" w:rsidP="00EC011E">
            <w:r>
              <w:t xml:space="preserve">ul. </w:t>
            </w:r>
            <w:r w:rsidR="009907C2" w:rsidRPr="00BA75C6">
              <w:t xml:space="preserve">Graniczna 32B </w:t>
            </w:r>
          </w:p>
          <w:p w14:paraId="24C66DC8" w14:textId="77777777" w:rsidR="009907C2" w:rsidRPr="00BA75C6" w:rsidRDefault="009907C2" w:rsidP="00EC011E">
            <w:pPr>
              <w:spacing w:after="80"/>
              <w:jc w:val="both"/>
            </w:pPr>
            <w:r w:rsidRPr="00BA75C6">
              <w:t>44-178 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6E4D12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101 341.65 zł</w:t>
            </w:r>
          </w:p>
        </w:tc>
      </w:tr>
      <w:tr w:rsidR="009907C2" w:rsidRPr="00BA75C6" w14:paraId="42C3A434" w14:textId="77777777" w:rsidTr="00EC011E">
        <w:tc>
          <w:tcPr>
            <w:tcW w:w="993" w:type="dxa"/>
            <w:shd w:val="clear" w:color="auto" w:fill="auto"/>
            <w:vAlign w:val="center"/>
          </w:tcPr>
          <w:p w14:paraId="7FF8C6FA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F65AC3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6</w:t>
            </w:r>
          </w:p>
        </w:tc>
        <w:tc>
          <w:tcPr>
            <w:tcW w:w="4110" w:type="dxa"/>
            <w:shd w:val="clear" w:color="auto" w:fill="auto"/>
          </w:tcPr>
          <w:p w14:paraId="5704A61B" w14:textId="77777777" w:rsidR="009907C2" w:rsidRPr="00BA75C6" w:rsidRDefault="009907C2" w:rsidP="00EC011E">
            <w:pPr>
              <w:spacing w:before="80"/>
            </w:pPr>
            <w:r w:rsidRPr="00BA75C6">
              <w:t>PROMED S.A.</w:t>
            </w:r>
          </w:p>
          <w:p w14:paraId="68654DA5" w14:textId="77777777" w:rsidR="009907C2" w:rsidRPr="00BA75C6" w:rsidRDefault="009907C2" w:rsidP="00EC011E">
            <w:r w:rsidRPr="00BA75C6">
              <w:t xml:space="preserve">ul. Działkowa 56 </w:t>
            </w:r>
          </w:p>
          <w:p w14:paraId="1160AC1B" w14:textId="77777777" w:rsidR="009907C2" w:rsidRPr="00BA75C6" w:rsidRDefault="009907C2" w:rsidP="00EC011E">
            <w:pPr>
              <w:spacing w:after="80"/>
              <w:jc w:val="both"/>
            </w:pPr>
            <w:r w:rsidRPr="00BA75C6">
              <w:t>02-234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20FD1A" w14:textId="77777777" w:rsidR="009907C2" w:rsidRPr="003B1E08" w:rsidRDefault="009907C2" w:rsidP="00EC011E">
            <w:pPr>
              <w:spacing w:before="80" w:after="80"/>
              <w:jc w:val="center"/>
              <w:rPr>
                <w:strike/>
              </w:rPr>
            </w:pPr>
            <w:r w:rsidRPr="003B1E08">
              <w:rPr>
                <w:strike/>
              </w:rPr>
              <w:t>14 344.16 zł</w:t>
            </w:r>
          </w:p>
          <w:p w14:paraId="44B73045" w14:textId="25CF0302" w:rsidR="003B1E08" w:rsidRPr="00BA75C6" w:rsidRDefault="003B1E08" w:rsidP="00EC011E">
            <w:pPr>
              <w:spacing w:before="80" w:after="80"/>
              <w:jc w:val="center"/>
            </w:pPr>
            <w:r w:rsidRPr="003B1E08">
              <w:rPr>
                <w:color w:val="FF0000"/>
              </w:rPr>
              <w:t xml:space="preserve">14 335,90 zł </w:t>
            </w:r>
          </w:p>
        </w:tc>
      </w:tr>
      <w:tr w:rsidR="009907C2" w:rsidRPr="00BA75C6" w14:paraId="3555B10E" w14:textId="77777777" w:rsidTr="00EC011E">
        <w:tc>
          <w:tcPr>
            <w:tcW w:w="993" w:type="dxa"/>
            <w:shd w:val="clear" w:color="auto" w:fill="auto"/>
            <w:vAlign w:val="center"/>
          </w:tcPr>
          <w:p w14:paraId="667F3043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6B5E38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7</w:t>
            </w:r>
          </w:p>
        </w:tc>
        <w:tc>
          <w:tcPr>
            <w:tcW w:w="4110" w:type="dxa"/>
            <w:shd w:val="clear" w:color="auto" w:fill="auto"/>
          </w:tcPr>
          <w:p w14:paraId="0A0A690F" w14:textId="77777777" w:rsidR="009907C2" w:rsidRPr="00BA75C6" w:rsidRDefault="009907C2" w:rsidP="00EC011E">
            <w:pPr>
              <w:spacing w:before="80"/>
            </w:pPr>
            <w:r w:rsidRPr="00BA75C6">
              <w:t>Neo Plus Sp. z o.o.</w:t>
            </w:r>
          </w:p>
          <w:p w14:paraId="4C6D0857" w14:textId="4A2E06FD" w:rsidR="009907C2" w:rsidRPr="00BA75C6" w:rsidRDefault="00BA75C6" w:rsidP="00EC011E">
            <w:r>
              <w:t xml:space="preserve">ul. </w:t>
            </w:r>
            <w:r w:rsidR="009907C2" w:rsidRPr="00BA75C6">
              <w:t>W</w:t>
            </w:r>
            <w:r>
              <w:t>ierzejska</w:t>
            </w:r>
            <w:r w:rsidR="009907C2" w:rsidRPr="00BA75C6">
              <w:t xml:space="preserve"> 94/12 </w:t>
            </w:r>
          </w:p>
          <w:p w14:paraId="0DE5CBAC" w14:textId="77777777" w:rsidR="009907C2" w:rsidRPr="00BA75C6" w:rsidRDefault="009907C2" w:rsidP="00EC011E">
            <w:pPr>
              <w:spacing w:after="80"/>
              <w:jc w:val="both"/>
            </w:pPr>
            <w:r w:rsidRPr="00BA75C6">
              <w:t>97-300 Piotrków Trybunalski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C345B3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44 496.00 zł</w:t>
            </w:r>
          </w:p>
        </w:tc>
      </w:tr>
      <w:tr w:rsidR="009907C2" w:rsidRPr="00BA75C6" w14:paraId="0917C0C5" w14:textId="77777777" w:rsidTr="00EC011E">
        <w:tc>
          <w:tcPr>
            <w:tcW w:w="993" w:type="dxa"/>
            <w:shd w:val="clear" w:color="auto" w:fill="auto"/>
            <w:vAlign w:val="center"/>
          </w:tcPr>
          <w:p w14:paraId="33763570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ECCAE0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9</w:t>
            </w:r>
          </w:p>
        </w:tc>
        <w:tc>
          <w:tcPr>
            <w:tcW w:w="4110" w:type="dxa"/>
            <w:shd w:val="clear" w:color="auto" w:fill="auto"/>
          </w:tcPr>
          <w:p w14:paraId="0F2FCE44" w14:textId="77777777" w:rsidR="009907C2" w:rsidRPr="00BA75C6" w:rsidRDefault="009907C2" w:rsidP="00EC011E">
            <w:pPr>
              <w:spacing w:before="80"/>
            </w:pPr>
            <w:r w:rsidRPr="00BA75C6">
              <w:t>INTERGOS Sp. z o.o.</w:t>
            </w:r>
          </w:p>
          <w:p w14:paraId="3808C6D8" w14:textId="6157D996" w:rsidR="009907C2" w:rsidRPr="00BA75C6" w:rsidRDefault="00BA75C6" w:rsidP="00EC011E">
            <w:r>
              <w:t xml:space="preserve">ul. </w:t>
            </w:r>
            <w:r w:rsidR="009907C2" w:rsidRPr="00BA75C6">
              <w:t xml:space="preserve">Legionów 55 </w:t>
            </w:r>
          </w:p>
          <w:p w14:paraId="43C11287" w14:textId="77777777" w:rsidR="009907C2" w:rsidRPr="00BA75C6" w:rsidRDefault="009907C2" w:rsidP="00EC011E">
            <w:pPr>
              <w:spacing w:after="80"/>
              <w:jc w:val="both"/>
            </w:pPr>
            <w:r w:rsidRPr="00BA75C6">
              <w:t>43-300 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7830EF" w14:textId="77777777" w:rsidR="009907C2" w:rsidRPr="00AB51D3" w:rsidRDefault="009907C2" w:rsidP="00EC011E">
            <w:pPr>
              <w:spacing w:before="80" w:after="80"/>
              <w:jc w:val="center"/>
              <w:rPr>
                <w:strike/>
              </w:rPr>
            </w:pPr>
            <w:r w:rsidRPr="00AB51D3">
              <w:rPr>
                <w:strike/>
              </w:rPr>
              <w:t>22 554.72 zł</w:t>
            </w:r>
          </w:p>
          <w:p w14:paraId="60F09883" w14:textId="327E904B" w:rsidR="00AB51D3" w:rsidRPr="00BA75C6" w:rsidRDefault="00AB51D3" w:rsidP="00EC011E">
            <w:pPr>
              <w:spacing w:before="80" w:after="80"/>
              <w:jc w:val="center"/>
            </w:pPr>
            <w:r w:rsidRPr="00AB51D3">
              <w:rPr>
                <w:color w:val="FF0000"/>
              </w:rPr>
              <w:t>22 540,00 zł</w:t>
            </w:r>
          </w:p>
        </w:tc>
      </w:tr>
      <w:tr w:rsidR="009907C2" w:rsidRPr="00BA75C6" w14:paraId="75C7EB1C" w14:textId="77777777" w:rsidTr="00EC011E">
        <w:tc>
          <w:tcPr>
            <w:tcW w:w="993" w:type="dxa"/>
            <w:shd w:val="clear" w:color="auto" w:fill="auto"/>
            <w:vAlign w:val="center"/>
          </w:tcPr>
          <w:p w14:paraId="6F4AFD9C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F044C8" w14:textId="5B227012" w:rsidR="009907C2" w:rsidRPr="00BA75C6" w:rsidRDefault="0096206A" w:rsidP="00EC011E">
            <w:pPr>
              <w:spacing w:before="80" w:after="80"/>
              <w:jc w:val="center"/>
            </w:pPr>
            <w:r>
              <w:t>9</w:t>
            </w:r>
          </w:p>
        </w:tc>
        <w:tc>
          <w:tcPr>
            <w:tcW w:w="4110" w:type="dxa"/>
            <w:shd w:val="clear" w:color="auto" w:fill="auto"/>
          </w:tcPr>
          <w:p w14:paraId="5E8B70EA" w14:textId="77777777" w:rsidR="009907C2" w:rsidRPr="00BA75C6" w:rsidRDefault="009907C2" w:rsidP="00EC011E">
            <w:pPr>
              <w:spacing w:before="80"/>
            </w:pPr>
            <w:r w:rsidRPr="00BA75C6">
              <w:t>Bialmed Sp. z o.o.</w:t>
            </w:r>
          </w:p>
          <w:p w14:paraId="2677AD0E" w14:textId="11C840D5" w:rsidR="009907C2" w:rsidRPr="00BA75C6" w:rsidRDefault="00BA75C6" w:rsidP="00EC011E">
            <w:r>
              <w:t xml:space="preserve">ul. </w:t>
            </w:r>
            <w:r w:rsidR="009907C2" w:rsidRPr="00BA75C6">
              <w:t xml:space="preserve">Kazimierzowska 46/48/35 </w:t>
            </w:r>
          </w:p>
          <w:p w14:paraId="5836C914" w14:textId="77777777" w:rsidR="009907C2" w:rsidRPr="00BA75C6" w:rsidRDefault="009907C2" w:rsidP="00EC011E">
            <w:pPr>
              <w:spacing w:after="80"/>
              <w:jc w:val="both"/>
            </w:pPr>
            <w:r w:rsidRPr="00BA75C6"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CCD9AF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27 692.00 zł</w:t>
            </w:r>
          </w:p>
        </w:tc>
      </w:tr>
      <w:tr w:rsidR="009907C2" w:rsidRPr="00BA75C6" w14:paraId="020FCB26" w14:textId="77777777" w:rsidTr="00EC011E">
        <w:tc>
          <w:tcPr>
            <w:tcW w:w="993" w:type="dxa"/>
            <w:shd w:val="clear" w:color="auto" w:fill="auto"/>
            <w:vAlign w:val="center"/>
          </w:tcPr>
          <w:p w14:paraId="11937787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5D2E50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12</w:t>
            </w:r>
          </w:p>
        </w:tc>
        <w:tc>
          <w:tcPr>
            <w:tcW w:w="4110" w:type="dxa"/>
            <w:shd w:val="clear" w:color="auto" w:fill="auto"/>
          </w:tcPr>
          <w:p w14:paraId="4EC69CB6" w14:textId="77777777" w:rsidR="009907C2" w:rsidRPr="00BA75C6" w:rsidRDefault="009907C2" w:rsidP="00EC011E">
            <w:pPr>
              <w:spacing w:before="80"/>
            </w:pPr>
            <w:r w:rsidRPr="00BA75C6">
              <w:t>Bialmed Sp. z o.o.</w:t>
            </w:r>
          </w:p>
          <w:p w14:paraId="3476D04E" w14:textId="0C8EECD5" w:rsidR="009907C2" w:rsidRPr="00BA75C6" w:rsidRDefault="00BA75C6" w:rsidP="00EC011E">
            <w:r>
              <w:t xml:space="preserve">ul. </w:t>
            </w:r>
            <w:r w:rsidR="009907C2" w:rsidRPr="00BA75C6">
              <w:t xml:space="preserve">Kazimierzowska 46/48/35 </w:t>
            </w:r>
          </w:p>
          <w:p w14:paraId="4D22002D" w14:textId="77777777" w:rsidR="009907C2" w:rsidRPr="00BA75C6" w:rsidRDefault="009907C2" w:rsidP="00EC011E">
            <w:pPr>
              <w:spacing w:after="80"/>
              <w:jc w:val="both"/>
            </w:pPr>
            <w:r w:rsidRPr="00BA75C6"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6D8EE6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82 834.40 zł</w:t>
            </w:r>
          </w:p>
        </w:tc>
      </w:tr>
      <w:tr w:rsidR="009907C2" w:rsidRPr="00BA75C6" w14:paraId="35F2F20A" w14:textId="77777777" w:rsidTr="00EC011E">
        <w:tc>
          <w:tcPr>
            <w:tcW w:w="993" w:type="dxa"/>
            <w:shd w:val="clear" w:color="auto" w:fill="auto"/>
            <w:vAlign w:val="center"/>
          </w:tcPr>
          <w:p w14:paraId="32F1301F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CFDB65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8</w:t>
            </w:r>
          </w:p>
        </w:tc>
        <w:tc>
          <w:tcPr>
            <w:tcW w:w="4110" w:type="dxa"/>
            <w:shd w:val="clear" w:color="auto" w:fill="auto"/>
          </w:tcPr>
          <w:p w14:paraId="6620A321" w14:textId="77777777" w:rsidR="009907C2" w:rsidRPr="00BA75C6" w:rsidRDefault="009907C2" w:rsidP="00EC011E">
            <w:pPr>
              <w:spacing w:before="80"/>
            </w:pPr>
            <w:r w:rsidRPr="00BA75C6">
              <w:t>Duolux Medical Sp. z o.o.</w:t>
            </w:r>
          </w:p>
          <w:p w14:paraId="0D1F2958" w14:textId="77777777" w:rsidR="009907C2" w:rsidRPr="00BA75C6" w:rsidRDefault="009907C2" w:rsidP="00EC011E">
            <w:r w:rsidRPr="00BA75C6">
              <w:t xml:space="preserve">os. Bolesława Chrobrego 40f/53 </w:t>
            </w:r>
          </w:p>
          <w:p w14:paraId="7F81CE36" w14:textId="77777777" w:rsidR="009907C2" w:rsidRPr="00BA75C6" w:rsidRDefault="009907C2" w:rsidP="00EC011E">
            <w:pPr>
              <w:spacing w:after="80"/>
              <w:jc w:val="both"/>
            </w:pPr>
            <w:r w:rsidRPr="00BA75C6">
              <w:t>60-681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CA93EC" w14:textId="77777777" w:rsidR="009907C2" w:rsidRPr="00AB51D3" w:rsidRDefault="009907C2" w:rsidP="00EC011E">
            <w:pPr>
              <w:spacing w:before="80" w:after="80"/>
              <w:jc w:val="center"/>
              <w:rPr>
                <w:strike/>
              </w:rPr>
            </w:pPr>
            <w:r w:rsidRPr="00AB51D3">
              <w:rPr>
                <w:strike/>
              </w:rPr>
              <w:t>115 428.36 zł</w:t>
            </w:r>
          </w:p>
          <w:p w14:paraId="31D0E521" w14:textId="2F1D0EF5" w:rsidR="00AB51D3" w:rsidRPr="00BA75C6" w:rsidRDefault="00AB51D3" w:rsidP="00EC011E">
            <w:pPr>
              <w:spacing w:before="80" w:after="80"/>
              <w:jc w:val="center"/>
            </w:pPr>
            <w:r w:rsidRPr="00AB51D3">
              <w:rPr>
                <w:color w:val="FF0000"/>
              </w:rPr>
              <w:t xml:space="preserve">115 428,38 zł </w:t>
            </w:r>
          </w:p>
        </w:tc>
      </w:tr>
      <w:tr w:rsidR="009907C2" w:rsidRPr="00BA75C6" w14:paraId="681311DE" w14:textId="77777777" w:rsidTr="00EC011E">
        <w:tc>
          <w:tcPr>
            <w:tcW w:w="993" w:type="dxa"/>
            <w:shd w:val="clear" w:color="auto" w:fill="auto"/>
            <w:vAlign w:val="center"/>
          </w:tcPr>
          <w:p w14:paraId="443C354F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D60312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10</w:t>
            </w:r>
          </w:p>
        </w:tc>
        <w:tc>
          <w:tcPr>
            <w:tcW w:w="4110" w:type="dxa"/>
            <w:shd w:val="clear" w:color="auto" w:fill="auto"/>
          </w:tcPr>
          <w:p w14:paraId="3140AE8B" w14:textId="77777777" w:rsidR="009907C2" w:rsidRPr="00BA75C6" w:rsidRDefault="009907C2" w:rsidP="00EC011E">
            <w:pPr>
              <w:spacing w:before="80"/>
            </w:pPr>
            <w:r w:rsidRPr="00BA75C6">
              <w:t>Duolux Medical Sp. z o.o.</w:t>
            </w:r>
          </w:p>
          <w:p w14:paraId="1974DEA5" w14:textId="77777777" w:rsidR="009907C2" w:rsidRPr="00BA75C6" w:rsidRDefault="009907C2" w:rsidP="00EC011E">
            <w:r w:rsidRPr="00BA75C6">
              <w:t xml:space="preserve">os. Bolesława Chrobrego 40f/53 </w:t>
            </w:r>
          </w:p>
          <w:p w14:paraId="338E12BE" w14:textId="77777777" w:rsidR="009907C2" w:rsidRPr="00BA75C6" w:rsidRDefault="009907C2" w:rsidP="00EC011E">
            <w:pPr>
              <w:spacing w:after="80"/>
              <w:jc w:val="both"/>
            </w:pPr>
            <w:r w:rsidRPr="00BA75C6">
              <w:t>60-681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71E2B4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55 093.20 zł</w:t>
            </w:r>
          </w:p>
        </w:tc>
      </w:tr>
      <w:tr w:rsidR="009907C2" w:rsidRPr="00BA75C6" w14:paraId="2C2427A5" w14:textId="77777777" w:rsidTr="00EC011E">
        <w:tc>
          <w:tcPr>
            <w:tcW w:w="993" w:type="dxa"/>
            <w:shd w:val="clear" w:color="auto" w:fill="auto"/>
            <w:vAlign w:val="center"/>
          </w:tcPr>
          <w:p w14:paraId="3EA162DE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5AA3BB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9</w:t>
            </w:r>
          </w:p>
        </w:tc>
        <w:tc>
          <w:tcPr>
            <w:tcW w:w="4110" w:type="dxa"/>
            <w:shd w:val="clear" w:color="auto" w:fill="auto"/>
          </w:tcPr>
          <w:p w14:paraId="404828E8" w14:textId="496F2852" w:rsidR="009907C2" w:rsidRPr="00BA75C6" w:rsidRDefault="009907C2" w:rsidP="00EC011E">
            <w:pPr>
              <w:spacing w:before="80"/>
            </w:pPr>
            <w:r w:rsidRPr="00BA75C6">
              <w:t xml:space="preserve">Zarys International Group </w:t>
            </w:r>
            <w:r w:rsidR="00BA75C6">
              <w:t>Sp. z o.o. Sp.k.</w:t>
            </w:r>
          </w:p>
          <w:p w14:paraId="2B561C4E" w14:textId="4E6059D8" w:rsidR="009907C2" w:rsidRPr="00BA75C6" w:rsidRDefault="00BA75C6" w:rsidP="00EC011E">
            <w:r>
              <w:t xml:space="preserve">ul. </w:t>
            </w:r>
            <w:r w:rsidR="009907C2" w:rsidRPr="00BA75C6">
              <w:t xml:space="preserve">Pod Borem 18 </w:t>
            </w:r>
          </w:p>
          <w:p w14:paraId="2188B5E1" w14:textId="77777777" w:rsidR="009907C2" w:rsidRPr="00BA75C6" w:rsidRDefault="009907C2" w:rsidP="00EC011E">
            <w:pPr>
              <w:spacing w:after="80"/>
              <w:jc w:val="both"/>
            </w:pPr>
            <w:r w:rsidRPr="00BA75C6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B62E8A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22 494.00 zł</w:t>
            </w:r>
          </w:p>
        </w:tc>
      </w:tr>
      <w:tr w:rsidR="009907C2" w:rsidRPr="00BA75C6" w14:paraId="0B60B718" w14:textId="77777777" w:rsidTr="00EC011E">
        <w:tc>
          <w:tcPr>
            <w:tcW w:w="993" w:type="dxa"/>
            <w:shd w:val="clear" w:color="auto" w:fill="auto"/>
            <w:vAlign w:val="center"/>
          </w:tcPr>
          <w:p w14:paraId="0211B1AC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D9C6F5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13</w:t>
            </w:r>
          </w:p>
        </w:tc>
        <w:tc>
          <w:tcPr>
            <w:tcW w:w="4110" w:type="dxa"/>
            <w:shd w:val="clear" w:color="auto" w:fill="auto"/>
          </w:tcPr>
          <w:p w14:paraId="6CB29D0A" w14:textId="77777777" w:rsidR="009907C2" w:rsidRPr="00BA75C6" w:rsidRDefault="009907C2" w:rsidP="00EC011E">
            <w:pPr>
              <w:spacing w:before="80"/>
            </w:pPr>
            <w:r w:rsidRPr="00BA75C6">
              <w:t>Toruńskie Zakłady Materiałów Opatrunkowych S.A.</w:t>
            </w:r>
          </w:p>
          <w:p w14:paraId="1B3F791A" w14:textId="5B1BCAE1" w:rsidR="009907C2" w:rsidRPr="00BA75C6" w:rsidRDefault="00BA75C6" w:rsidP="00EC011E">
            <w:r>
              <w:t xml:space="preserve">ul. </w:t>
            </w:r>
            <w:r w:rsidR="009907C2" w:rsidRPr="00BA75C6">
              <w:t xml:space="preserve">Żółkiewskiego 20/26 </w:t>
            </w:r>
          </w:p>
          <w:p w14:paraId="6D15A6A5" w14:textId="77777777" w:rsidR="009907C2" w:rsidRPr="00BA75C6" w:rsidRDefault="009907C2" w:rsidP="00EC011E">
            <w:pPr>
              <w:spacing w:after="80"/>
              <w:jc w:val="both"/>
            </w:pPr>
            <w:r w:rsidRPr="00BA75C6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A6FDBA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220 843.50 zł</w:t>
            </w:r>
          </w:p>
        </w:tc>
      </w:tr>
      <w:tr w:rsidR="009907C2" w:rsidRPr="00BA75C6" w14:paraId="0877161B" w14:textId="77777777" w:rsidTr="00EC011E">
        <w:tc>
          <w:tcPr>
            <w:tcW w:w="993" w:type="dxa"/>
            <w:shd w:val="clear" w:color="auto" w:fill="auto"/>
            <w:vAlign w:val="center"/>
          </w:tcPr>
          <w:p w14:paraId="185CC433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DFA002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14</w:t>
            </w:r>
          </w:p>
        </w:tc>
        <w:tc>
          <w:tcPr>
            <w:tcW w:w="4110" w:type="dxa"/>
            <w:shd w:val="clear" w:color="auto" w:fill="auto"/>
          </w:tcPr>
          <w:p w14:paraId="530A5181" w14:textId="77777777" w:rsidR="009907C2" w:rsidRPr="00BA75C6" w:rsidRDefault="009907C2" w:rsidP="00EC011E">
            <w:pPr>
              <w:spacing w:before="80"/>
            </w:pPr>
            <w:r w:rsidRPr="00BA75C6">
              <w:t>Toruńskie Zakłady Materiałów Opatrunkowych S.A.</w:t>
            </w:r>
          </w:p>
          <w:p w14:paraId="4DE5A777" w14:textId="5B922A5F" w:rsidR="009907C2" w:rsidRPr="00BA75C6" w:rsidRDefault="00BA75C6" w:rsidP="00EC011E">
            <w:r>
              <w:t xml:space="preserve">ul. </w:t>
            </w:r>
            <w:r w:rsidR="009907C2" w:rsidRPr="00BA75C6">
              <w:t xml:space="preserve">Żółkiewskiego 20/26 </w:t>
            </w:r>
          </w:p>
          <w:p w14:paraId="7E5665C1" w14:textId="77777777" w:rsidR="009907C2" w:rsidRPr="00BA75C6" w:rsidRDefault="009907C2" w:rsidP="00EC011E">
            <w:pPr>
              <w:spacing w:after="80"/>
              <w:jc w:val="both"/>
            </w:pPr>
            <w:r w:rsidRPr="00BA75C6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8AA209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53 911.30 zł</w:t>
            </w:r>
          </w:p>
        </w:tc>
      </w:tr>
      <w:tr w:rsidR="009907C2" w:rsidRPr="00BA75C6" w14:paraId="0218F37B" w14:textId="77777777" w:rsidTr="00EC011E">
        <w:tc>
          <w:tcPr>
            <w:tcW w:w="993" w:type="dxa"/>
            <w:shd w:val="clear" w:color="auto" w:fill="auto"/>
            <w:vAlign w:val="center"/>
          </w:tcPr>
          <w:p w14:paraId="5B97AD53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E126BC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6</w:t>
            </w:r>
          </w:p>
        </w:tc>
        <w:tc>
          <w:tcPr>
            <w:tcW w:w="4110" w:type="dxa"/>
            <w:shd w:val="clear" w:color="auto" w:fill="auto"/>
          </w:tcPr>
          <w:p w14:paraId="2C97F57B" w14:textId="77777777" w:rsidR="009907C2" w:rsidRPr="00BA75C6" w:rsidRDefault="009907C2" w:rsidP="00EC011E">
            <w:pPr>
              <w:spacing w:before="80"/>
            </w:pPr>
            <w:r w:rsidRPr="00BA75C6">
              <w:t>MEDLEADER ŁUKASZ KRUCK</w:t>
            </w:r>
          </w:p>
          <w:p w14:paraId="5CB13AD6" w14:textId="73E62CF7" w:rsidR="009907C2" w:rsidRPr="00BA75C6" w:rsidRDefault="00BA75C6" w:rsidP="00EC011E">
            <w:r>
              <w:t>Nowe Dąbie 306</w:t>
            </w:r>
            <w:r w:rsidR="009907C2" w:rsidRPr="00BA75C6">
              <w:t xml:space="preserve"> </w:t>
            </w:r>
          </w:p>
          <w:p w14:paraId="162B04B4" w14:textId="61AD2A91" w:rsidR="009907C2" w:rsidRPr="00BA75C6" w:rsidRDefault="00BA75C6" w:rsidP="00EC011E">
            <w:pPr>
              <w:spacing w:after="80"/>
              <w:jc w:val="both"/>
            </w:pPr>
            <w:r>
              <w:t>89-210 Łabiszyn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602285" w14:textId="77777777" w:rsidR="009907C2" w:rsidRPr="00BA75C6" w:rsidRDefault="009907C2" w:rsidP="00EC011E">
            <w:pPr>
              <w:spacing w:before="80" w:after="80"/>
              <w:jc w:val="center"/>
            </w:pPr>
            <w:r w:rsidRPr="00BA75C6">
              <w:t>11 923.20 zł</w:t>
            </w:r>
          </w:p>
        </w:tc>
      </w:tr>
    </w:tbl>
    <w:p w14:paraId="0B7785D3" w14:textId="77777777" w:rsidR="00086BF7" w:rsidRDefault="00086BF7" w:rsidP="00086BF7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57AC3D9F" w14:textId="77777777" w:rsidR="006B61CC" w:rsidRDefault="006B61CC" w:rsidP="006B61CC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05C4ED3C" w14:textId="77777777" w:rsidR="006B61CC" w:rsidRDefault="006B61CC" w:rsidP="006B61CC">
      <w:pPr>
        <w:ind w:left="2832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6ECDBC8F" w14:textId="77777777" w:rsidR="006B61CC" w:rsidRDefault="006B61CC" w:rsidP="006B61C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5C7A8C4" w14:textId="77777777" w:rsidR="006B61CC" w:rsidRDefault="006B61CC" w:rsidP="006B61CC">
      <w:pPr>
        <w:ind w:firstLine="425"/>
        <w:jc w:val="center"/>
        <w:rPr>
          <w:i/>
          <w:sz w:val="24"/>
          <w:szCs w:val="24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70443466" w14:textId="4B46D85A" w:rsidR="00C236D3" w:rsidRPr="00BA75C6" w:rsidRDefault="009907C2" w:rsidP="00173B20">
      <w:pPr>
        <w:jc w:val="right"/>
        <w:rPr>
          <w:sz w:val="22"/>
          <w:szCs w:val="22"/>
        </w:rPr>
      </w:pPr>
      <w:r w:rsidRPr="00BA75C6">
        <w:rPr>
          <w:sz w:val="24"/>
          <w:szCs w:val="24"/>
        </w:rPr>
        <w:t xml:space="preserve">  </w:t>
      </w:r>
      <w:bookmarkEnd w:id="0"/>
    </w:p>
    <w:sectPr w:rsidR="00C236D3" w:rsidRPr="00BA75C6" w:rsidSect="00296A35">
      <w:type w:val="continuous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238AB4" w14:textId="77777777" w:rsidR="00FC1677" w:rsidRDefault="00FC1677">
      <w:r>
        <w:separator/>
      </w:r>
    </w:p>
  </w:endnote>
  <w:endnote w:type="continuationSeparator" w:id="0">
    <w:p w14:paraId="6FA03600" w14:textId="77777777" w:rsidR="00FC1677" w:rsidRDefault="00FC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882E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7C24B6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3518D" w14:textId="45D25A6B" w:rsidR="009F189D" w:rsidRDefault="0050709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4ACDC3B" wp14:editId="4CBB3AF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54465422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6E79B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98C4F6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EEB5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380F98" w14:textId="77777777" w:rsidR="009F189D" w:rsidRDefault="009F189D">
    <w:pPr>
      <w:pStyle w:val="Stopka"/>
      <w:tabs>
        <w:tab w:val="clear" w:pos="4536"/>
      </w:tabs>
      <w:jc w:val="center"/>
    </w:pPr>
  </w:p>
  <w:p w14:paraId="31BB3EF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58E770" w14:textId="77777777" w:rsidR="00FC1677" w:rsidRDefault="00FC1677">
      <w:r>
        <w:separator/>
      </w:r>
    </w:p>
  </w:footnote>
  <w:footnote w:type="continuationSeparator" w:id="0">
    <w:p w14:paraId="255D394D" w14:textId="77777777" w:rsidR="00FC1677" w:rsidRDefault="00FC16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84B2D" w14:textId="77777777" w:rsidR="009907C2" w:rsidRDefault="009907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58EFF" w14:textId="77777777" w:rsidR="009907C2" w:rsidRDefault="009907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7FB69" w14:textId="77777777" w:rsidR="009907C2" w:rsidRDefault="009907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677"/>
    <w:rsid w:val="00007727"/>
    <w:rsid w:val="00017720"/>
    <w:rsid w:val="00035488"/>
    <w:rsid w:val="00086BF7"/>
    <w:rsid w:val="000D7F25"/>
    <w:rsid w:val="000E00E5"/>
    <w:rsid w:val="00173B20"/>
    <w:rsid w:val="001C69FF"/>
    <w:rsid w:val="0023318D"/>
    <w:rsid w:val="00296A35"/>
    <w:rsid w:val="002E4470"/>
    <w:rsid w:val="003B1E08"/>
    <w:rsid w:val="003D72FD"/>
    <w:rsid w:val="00423179"/>
    <w:rsid w:val="00490DC0"/>
    <w:rsid w:val="00493F8C"/>
    <w:rsid w:val="004C7E9B"/>
    <w:rsid w:val="00507090"/>
    <w:rsid w:val="005441F8"/>
    <w:rsid w:val="005614F2"/>
    <w:rsid w:val="00577BC6"/>
    <w:rsid w:val="0062522F"/>
    <w:rsid w:val="0069085C"/>
    <w:rsid w:val="006B27ED"/>
    <w:rsid w:val="006B61CC"/>
    <w:rsid w:val="00843263"/>
    <w:rsid w:val="00861E75"/>
    <w:rsid w:val="0096206A"/>
    <w:rsid w:val="009907C2"/>
    <w:rsid w:val="009D19BD"/>
    <w:rsid w:val="009F189D"/>
    <w:rsid w:val="00A80738"/>
    <w:rsid w:val="00AB51D3"/>
    <w:rsid w:val="00BA75C6"/>
    <w:rsid w:val="00BB547B"/>
    <w:rsid w:val="00C236D3"/>
    <w:rsid w:val="00C659E2"/>
    <w:rsid w:val="00C82837"/>
    <w:rsid w:val="00CA3D66"/>
    <w:rsid w:val="00CB0802"/>
    <w:rsid w:val="00CD391C"/>
    <w:rsid w:val="00D665F5"/>
    <w:rsid w:val="00D7128F"/>
    <w:rsid w:val="00EA3476"/>
    <w:rsid w:val="00F16C60"/>
    <w:rsid w:val="00F478CE"/>
    <w:rsid w:val="00F95C33"/>
    <w:rsid w:val="00FC1677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39E69E"/>
  <w15:chartTrackingRefBased/>
  <w15:docId w15:val="{DD0691F0-ACFE-4491-87B3-23F6454A7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96A3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47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8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27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729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06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0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193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200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303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52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402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510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156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830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122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587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650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277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647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91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813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408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089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344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393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13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879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762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74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886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606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31</TotalTime>
  <Pages>2</Pages>
  <Words>457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15</cp:revision>
  <cp:lastPrinted>2023-12-01T13:15:00Z</cp:lastPrinted>
  <dcterms:created xsi:type="dcterms:W3CDTF">2023-11-28T10:29:00Z</dcterms:created>
  <dcterms:modified xsi:type="dcterms:W3CDTF">2023-12-04T09:01:00Z</dcterms:modified>
</cp:coreProperties>
</file>