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E0869" w14:textId="77777777" w:rsidR="00D665F5" w:rsidRPr="00BA75C6" w:rsidRDefault="009907C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A75C6">
        <w:rPr>
          <w:sz w:val="24"/>
          <w:szCs w:val="24"/>
        </w:rPr>
        <w:t>Poznań</w:t>
      </w:r>
      <w:r w:rsidR="00D665F5" w:rsidRPr="00BA75C6">
        <w:rPr>
          <w:sz w:val="24"/>
          <w:szCs w:val="24"/>
        </w:rPr>
        <w:t xml:space="preserve"> dnia: </w:t>
      </w:r>
      <w:r w:rsidRPr="00BA75C6">
        <w:rPr>
          <w:sz w:val="24"/>
          <w:szCs w:val="24"/>
        </w:rPr>
        <w:t>2023-11-28</w:t>
      </w:r>
    </w:p>
    <w:p w14:paraId="513CFC26" w14:textId="77777777" w:rsidR="009907C2" w:rsidRPr="00BA75C6" w:rsidRDefault="009907C2" w:rsidP="00577BC6">
      <w:pPr>
        <w:spacing w:after="40"/>
        <w:rPr>
          <w:b/>
          <w:bCs/>
          <w:sz w:val="24"/>
          <w:szCs w:val="24"/>
        </w:rPr>
      </w:pPr>
      <w:r w:rsidRPr="00BA75C6">
        <w:rPr>
          <w:b/>
          <w:bCs/>
          <w:sz w:val="24"/>
          <w:szCs w:val="24"/>
        </w:rPr>
        <w:t>Szpital Wojewódzki w Poznaniu</w:t>
      </w:r>
    </w:p>
    <w:p w14:paraId="2BA221FC" w14:textId="77777777" w:rsidR="00D665F5" w:rsidRPr="00BA75C6" w:rsidRDefault="009907C2" w:rsidP="00577BC6">
      <w:pPr>
        <w:spacing w:after="40"/>
        <w:rPr>
          <w:b/>
          <w:bCs/>
          <w:sz w:val="24"/>
          <w:szCs w:val="24"/>
        </w:rPr>
      </w:pPr>
      <w:r w:rsidRPr="00BA75C6">
        <w:rPr>
          <w:b/>
          <w:bCs/>
          <w:sz w:val="24"/>
          <w:szCs w:val="24"/>
        </w:rPr>
        <w:t>Dział Zamówień Publicznych</w:t>
      </w:r>
    </w:p>
    <w:p w14:paraId="05FE94C5" w14:textId="77777777" w:rsidR="00D665F5" w:rsidRPr="00BA75C6" w:rsidRDefault="009907C2" w:rsidP="00D665F5">
      <w:pPr>
        <w:rPr>
          <w:sz w:val="24"/>
          <w:szCs w:val="24"/>
        </w:rPr>
      </w:pPr>
      <w:r w:rsidRPr="00BA75C6">
        <w:rPr>
          <w:sz w:val="24"/>
          <w:szCs w:val="24"/>
        </w:rPr>
        <w:t>Juraszów</w:t>
      </w:r>
      <w:r w:rsidR="00D665F5" w:rsidRPr="00BA75C6">
        <w:rPr>
          <w:sz w:val="24"/>
          <w:szCs w:val="24"/>
        </w:rPr>
        <w:t xml:space="preserve"> </w:t>
      </w:r>
      <w:r w:rsidRPr="00BA75C6">
        <w:rPr>
          <w:sz w:val="24"/>
          <w:szCs w:val="24"/>
        </w:rPr>
        <w:t>7/19</w:t>
      </w:r>
    </w:p>
    <w:p w14:paraId="129E0357" w14:textId="77777777" w:rsidR="00D665F5" w:rsidRPr="00BA75C6" w:rsidRDefault="009907C2" w:rsidP="00D665F5">
      <w:pPr>
        <w:rPr>
          <w:sz w:val="24"/>
          <w:szCs w:val="24"/>
        </w:rPr>
      </w:pPr>
      <w:r w:rsidRPr="00BA75C6">
        <w:rPr>
          <w:sz w:val="24"/>
          <w:szCs w:val="24"/>
        </w:rPr>
        <w:t>60-479</w:t>
      </w:r>
      <w:r w:rsidR="00D665F5" w:rsidRPr="00BA75C6">
        <w:rPr>
          <w:sz w:val="24"/>
          <w:szCs w:val="24"/>
        </w:rPr>
        <w:t xml:space="preserve"> </w:t>
      </w:r>
      <w:r w:rsidRPr="00BA75C6">
        <w:rPr>
          <w:sz w:val="24"/>
          <w:szCs w:val="24"/>
        </w:rPr>
        <w:t>Poznań</w:t>
      </w:r>
    </w:p>
    <w:p w14:paraId="4A0F15D9" w14:textId="77777777" w:rsidR="00D665F5" w:rsidRPr="00BA75C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C5FCAD" w14:textId="77777777" w:rsidR="00D665F5" w:rsidRPr="00BA75C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7B4055" w14:textId="77777777" w:rsidR="00A80738" w:rsidRPr="00BA75C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A75C6">
        <w:rPr>
          <w:sz w:val="24"/>
          <w:szCs w:val="24"/>
        </w:rPr>
        <w:t>Znak sprawy:</w:t>
      </w:r>
      <w:r w:rsidRPr="00BA75C6">
        <w:rPr>
          <w:b/>
          <w:sz w:val="24"/>
          <w:szCs w:val="24"/>
        </w:rPr>
        <w:t xml:space="preserve"> </w:t>
      </w:r>
      <w:r w:rsidR="009907C2" w:rsidRPr="00BA75C6">
        <w:rPr>
          <w:b/>
          <w:sz w:val="24"/>
          <w:szCs w:val="24"/>
        </w:rPr>
        <w:t>SZW/DZP/122/2023</w:t>
      </w:r>
      <w:r w:rsidR="00A80738" w:rsidRPr="00BA75C6">
        <w:rPr>
          <w:sz w:val="24"/>
          <w:szCs w:val="24"/>
        </w:rPr>
        <w:tab/>
        <w:t xml:space="preserve"> </w:t>
      </w:r>
    </w:p>
    <w:p w14:paraId="785FBB4B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A111DA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36975C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5982FB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A75C6">
        <w:rPr>
          <w:b/>
          <w:spacing w:val="20"/>
          <w:sz w:val="28"/>
        </w:rPr>
        <w:t>INFORMACJA Z OTWARCIA OFERT</w:t>
      </w:r>
    </w:p>
    <w:p w14:paraId="6F02B9DD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A135AA" w14:textId="454101CE" w:rsidR="00C659E2" w:rsidRPr="00BA75C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A75C6">
        <w:rPr>
          <w:bCs/>
          <w:sz w:val="24"/>
          <w:szCs w:val="24"/>
        </w:rPr>
        <w:t xml:space="preserve">Dotyczy </w:t>
      </w:r>
      <w:r w:rsidRPr="00BA75C6">
        <w:rPr>
          <w:sz w:val="24"/>
          <w:szCs w:val="24"/>
        </w:rPr>
        <w:t xml:space="preserve">postępowania o udzielenie zamówienia publicznego prowadzonego w trybie </w:t>
      </w:r>
      <w:r w:rsidR="009907C2" w:rsidRPr="00BA75C6">
        <w:rPr>
          <w:sz w:val="24"/>
          <w:szCs w:val="24"/>
        </w:rPr>
        <w:t>podstawowy</w:t>
      </w:r>
      <w:r w:rsidR="00BA75C6">
        <w:rPr>
          <w:sz w:val="24"/>
          <w:szCs w:val="24"/>
        </w:rPr>
        <w:t>m</w:t>
      </w:r>
      <w:r w:rsidR="009907C2" w:rsidRPr="00BA75C6">
        <w:rPr>
          <w:sz w:val="24"/>
          <w:szCs w:val="24"/>
        </w:rPr>
        <w:t xml:space="preserve"> bez negocjacji - art. 275 pkt. 1 ustawy </w:t>
      </w:r>
      <w:proofErr w:type="spellStart"/>
      <w:r w:rsidR="009907C2" w:rsidRPr="00BA75C6">
        <w:rPr>
          <w:sz w:val="24"/>
          <w:szCs w:val="24"/>
        </w:rPr>
        <w:t>Pzp</w:t>
      </w:r>
      <w:proofErr w:type="spellEnd"/>
      <w:r w:rsidRPr="00BA75C6">
        <w:rPr>
          <w:sz w:val="24"/>
          <w:szCs w:val="24"/>
        </w:rPr>
        <w:t xml:space="preserve"> na:</w:t>
      </w:r>
    </w:p>
    <w:p w14:paraId="0194A7A2" w14:textId="77777777" w:rsidR="00A80738" w:rsidRPr="00BA75C6" w:rsidRDefault="009907C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A75C6">
        <w:rPr>
          <w:b/>
          <w:szCs w:val="24"/>
        </w:rPr>
        <w:t>Zakup sprzętu medycznego (w tym jednorazowego) użytkowanego w obrębie oddziałów i innych komórek organizacyjnych Szpitala Wojewódzkiego w Poznaniu (Filia nr 1,2,3)</w:t>
      </w:r>
    </w:p>
    <w:p w14:paraId="3EEFA268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A75C6">
        <w:rPr>
          <w:sz w:val="24"/>
          <w:szCs w:val="24"/>
        </w:rPr>
        <w:t>Zamawiający, działając na podstawie art. 22</w:t>
      </w:r>
      <w:r w:rsidR="00FC7F5E" w:rsidRPr="00BA75C6">
        <w:rPr>
          <w:sz w:val="24"/>
          <w:szCs w:val="24"/>
        </w:rPr>
        <w:t>2</w:t>
      </w:r>
      <w:r w:rsidRPr="00BA75C6">
        <w:rPr>
          <w:sz w:val="24"/>
          <w:szCs w:val="24"/>
        </w:rPr>
        <w:t xml:space="preserve"> ust. 5 </w:t>
      </w:r>
      <w:r w:rsidRPr="00BA75C6">
        <w:rPr>
          <w:bCs/>
          <w:sz w:val="24"/>
          <w:szCs w:val="24"/>
        </w:rPr>
        <w:t>ustawy z dnia 11 września 2019 r. Prawo zamówień publicznych</w:t>
      </w:r>
      <w:r w:rsidRPr="00BA75C6">
        <w:rPr>
          <w:sz w:val="24"/>
          <w:szCs w:val="24"/>
        </w:rPr>
        <w:t xml:space="preserve"> </w:t>
      </w:r>
      <w:r w:rsidR="009907C2" w:rsidRPr="00BA75C6">
        <w:rPr>
          <w:sz w:val="24"/>
          <w:szCs w:val="24"/>
        </w:rPr>
        <w:t>(</w:t>
      </w:r>
      <w:proofErr w:type="spellStart"/>
      <w:r w:rsidR="009907C2" w:rsidRPr="00BA75C6">
        <w:rPr>
          <w:sz w:val="24"/>
          <w:szCs w:val="24"/>
        </w:rPr>
        <w:t>t.j</w:t>
      </w:r>
      <w:proofErr w:type="spellEnd"/>
      <w:r w:rsidR="009907C2" w:rsidRPr="00BA75C6">
        <w:rPr>
          <w:sz w:val="24"/>
          <w:szCs w:val="24"/>
        </w:rPr>
        <w:t>. Dz. U. z 2022r. poz. 1710)</w:t>
      </w:r>
      <w:r w:rsidR="00490DC0" w:rsidRPr="00BA75C6">
        <w:rPr>
          <w:sz w:val="24"/>
          <w:szCs w:val="24"/>
        </w:rPr>
        <w:t xml:space="preserve"> </w:t>
      </w:r>
      <w:r w:rsidRPr="00BA75C6">
        <w:rPr>
          <w:sz w:val="24"/>
          <w:szCs w:val="24"/>
        </w:rPr>
        <w:t>udostępnia</w:t>
      </w:r>
      <w:r w:rsidR="00F95C33" w:rsidRPr="00BA75C6">
        <w:rPr>
          <w:sz w:val="24"/>
          <w:szCs w:val="24"/>
        </w:rPr>
        <w:t xml:space="preserve"> </w:t>
      </w:r>
      <w:r w:rsidR="004C7E9B" w:rsidRPr="00BA75C6">
        <w:rPr>
          <w:sz w:val="24"/>
          <w:szCs w:val="24"/>
        </w:rPr>
        <w:t>informacj</w:t>
      </w:r>
      <w:r w:rsidR="00577BC6" w:rsidRPr="00BA75C6">
        <w:rPr>
          <w:sz w:val="24"/>
          <w:szCs w:val="24"/>
        </w:rPr>
        <w:t>ę</w:t>
      </w:r>
      <w:r w:rsidR="00035488" w:rsidRPr="00BA75C6">
        <w:rPr>
          <w:sz w:val="24"/>
          <w:szCs w:val="24"/>
        </w:rPr>
        <w:t xml:space="preserve"> z otwarcia ofert</w:t>
      </w:r>
      <w:r w:rsidR="00577BC6" w:rsidRPr="00BA75C6">
        <w:rPr>
          <w:sz w:val="24"/>
          <w:szCs w:val="24"/>
        </w:rPr>
        <w:t>.</w:t>
      </w:r>
    </w:p>
    <w:p w14:paraId="5573D4F7" w14:textId="77777777" w:rsidR="00296A35" w:rsidRDefault="00296A35" w:rsidP="00296A35">
      <w:pPr>
        <w:rPr>
          <w:i/>
          <w:iCs/>
          <w:sz w:val="22"/>
          <w:szCs w:val="22"/>
        </w:rPr>
      </w:pPr>
    </w:p>
    <w:p w14:paraId="7D21C6C5" w14:textId="7A276C54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D3B6810" w14:textId="77777777" w:rsidR="00296A35" w:rsidRDefault="00296A35" w:rsidP="00296A35">
      <w:pPr>
        <w:rPr>
          <w:sz w:val="22"/>
          <w:szCs w:val="22"/>
        </w:rPr>
        <w:sectPr w:rsidR="00296A3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596CBB79" w14:textId="77777777" w:rsidR="00296A35" w:rsidRDefault="00296A35" w:rsidP="00296A35">
      <w:pPr>
        <w:rPr>
          <w:i/>
          <w:iCs/>
          <w:sz w:val="22"/>
          <w:szCs w:val="22"/>
        </w:rPr>
      </w:pPr>
    </w:p>
    <w:p w14:paraId="3229F3F3" w14:textId="33297B52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Zadanie 1 - 756,00 zł brutto</w:t>
      </w:r>
    </w:p>
    <w:p w14:paraId="728B84E8" w14:textId="1CEFE92C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2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4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545,00 zł brutto</w:t>
      </w:r>
    </w:p>
    <w:p w14:paraId="7CE9B1BA" w14:textId="72CCF026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Zadanie 3 - 568,50 zł brutto</w:t>
      </w:r>
    </w:p>
    <w:p w14:paraId="33048829" w14:textId="6DC4E3C1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4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1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684,40 zł brutto</w:t>
      </w:r>
    </w:p>
    <w:p w14:paraId="22E21EA6" w14:textId="08D33474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5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1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900,50 zł brutto</w:t>
      </w:r>
    </w:p>
    <w:p w14:paraId="46A26228" w14:textId="334D3B87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6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12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420,00 zł brutto</w:t>
      </w:r>
    </w:p>
    <w:p w14:paraId="33E20C6A" w14:textId="4645483E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7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42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854,40 zł brutto</w:t>
      </w:r>
    </w:p>
    <w:p w14:paraId="13E7FA12" w14:textId="77777777" w:rsidR="00296A35" w:rsidRDefault="00296A35" w:rsidP="00296A35">
      <w:pPr>
        <w:rPr>
          <w:i/>
          <w:iCs/>
          <w:sz w:val="22"/>
          <w:szCs w:val="22"/>
        </w:rPr>
      </w:pPr>
    </w:p>
    <w:p w14:paraId="4D0331E8" w14:textId="3B61041F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8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112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841,20 zł brutto</w:t>
      </w:r>
    </w:p>
    <w:p w14:paraId="701B7A71" w14:textId="768449DA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9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59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616,00 zł brutto</w:t>
      </w:r>
    </w:p>
    <w:p w14:paraId="379454B6" w14:textId="1BA28D79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10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47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378,38 zł brutto</w:t>
      </w:r>
    </w:p>
    <w:p w14:paraId="3D09F47F" w14:textId="6D936EA3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Zadanie 11 - 435,50 zł brutto</w:t>
      </w:r>
    </w:p>
    <w:p w14:paraId="04C266BE" w14:textId="7C92CBA8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12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92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995,70 zł brutto</w:t>
      </w:r>
    </w:p>
    <w:p w14:paraId="73EB96E2" w14:textId="2F99BA30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13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293</w:t>
      </w:r>
      <w:r w:rsidR="002E4470"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284,50 zł brutto</w:t>
      </w:r>
    </w:p>
    <w:p w14:paraId="47E47AE2" w14:textId="20247F04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Zadanie 14 -64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923,00 zł brutto</w:t>
      </w:r>
    </w:p>
    <w:p w14:paraId="1B141092" w14:textId="77777777" w:rsidR="00296A35" w:rsidRDefault="00296A35" w:rsidP="00577BC6">
      <w:pPr>
        <w:spacing w:before="120" w:line="276" w:lineRule="auto"/>
        <w:jc w:val="both"/>
        <w:rPr>
          <w:sz w:val="24"/>
          <w:szCs w:val="24"/>
        </w:rPr>
        <w:sectPr w:rsidR="00296A35" w:rsidSect="00296A35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14:paraId="0A363E3C" w14:textId="77777777" w:rsidR="00A80738" w:rsidRPr="00BA75C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A75C6">
        <w:rPr>
          <w:sz w:val="24"/>
          <w:szCs w:val="24"/>
        </w:rPr>
        <w:t>Podczas otwarcia ofert, mającego miejsce</w:t>
      </w:r>
      <w:r w:rsidR="00FF4AB1" w:rsidRPr="00BA75C6">
        <w:rPr>
          <w:sz w:val="24"/>
          <w:szCs w:val="24"/>
        </w:rPr>
        <w:t xml:space="preserve"> w dniu </w:t>
      </w:r>
      <w:r w:rsidR="009907C2" w:rsidRPr="00BA75C6">
        <w:rPr>
          <w:sz w:val="24"/>
          <w:szCs w:val="24"/>
        </w:rPr>
        <w:t>28/11/2023</w:t>
      </w:r>
      <w:r w:rsidR="00FF4AB1" w:rsidRPr="00BA75C6">
        <w:rPr>
          <w:sz w:val="24"/>
          <w:szCs w:val="24"/>
        </w:rPr>
        <w:t xml:space="preserve"> o godz. </w:t>
      </w:r>
      <w:r w:rsidR="009907C2" w:rsidRPr="00BA75C6">
        <w:rPr>
          <w:sz w:val="24"/>
          <w:szCs w:val="24"/>
        </w:rPr>
        <w:t>10:00</w:t>
      </w:r>
      <w:r w:rsidRPr="00BA75C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A75C6" w14:paraId="122CBEC1" w14:textId="77777777" w:rsidTr="00C82837">
        <w:tc>
          <w:tcPr>
            <w:tcW w:w="993" w:type="dxa"/>
            <w:shd w:val="clear" w:color="auto" w:fill="auto"/>
            <w:vAlign w:val="center"/>
          </w:tcPr>
          <w:p w14:paraId="5DFE498E" w14:textId="77777777" w:rsidR="006B27ED" w:rsidRPr="00BA75C6" w:rsidRDefault="006B27ED" w:rsidP="00C82837">
            <w:pPr>
              <w:spacing w:before="120" w:after="120"/>
              <w:jc w:val="center"/>
            </w:pPr>
            <w:r w:rsidRPr="00BA75C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58AA8B" w14:textId="77777777" w:rsidR="006B27ED" w:rsidRPr="00BA75C6" w:rsidRDefault="006B27ED" w:rsidP="00C82837">
            <w:pPr>
              <w:spacing w:before="120" w:after="120"/>
              <w:jc w:val="center"/>
            </w:pPr>
            <w:r w:rsidRPr="00BA75C6">
              <w:t>Nr</w:t>
            </w:r>
            <w:r w:rsidR="00C82837" w:rsidRPr="00BA75C6">
              <w:t xml:space="preserve"> </w:t>
            </w:r>
            <w:r w:rsidRPr="00BA75C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7938E29" w14:textId="77777777" w:rsidR="006B27ED" w:rsidRPr="00BA75C6" w:rsidRDefault="006B27ED" w:rsidP="00BB547B">
            <w:pPr>
              <w:spacing w:before="120" w:after="120"/>
              <w:jc w:val="center"/>
            </w:pPr>
            <w:r w:rsidRPr="00BA75C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C17184" w14:textId="77777777" w:rsidR="006B27ED" w:rsidRPr="00BA75C6" w:rsidRDefault="006B27ED" w:rsidP="00C82837">
            <w:pPr>
              <w:spacing w:before="120" w:after="120"/>
              <w:jc w:val="center"/>
            </w:pPr>
            <w:r w:rsidRPr="00BA75C6">
              <w:t>Cena oferty</w:t>
            </w:r>
          </w:p>
        </w:tc>
      </w:tr>
      <w:tr w:rsidR="009907C2" w:rsidRPr="00BA75C6" w14:paraId="7E1609AD" w14:textId="77777777" w:rsidTr="00EC011E">
        <w:tc>
          <w:tcPr>
            <w:tcW w:w="993" w:type="dxa"/>
            <w:shd w:val="clear" w:color="auto" w:fill="auto"/>
            <w:vAlign w:val="center"/>
          </w:tcPr>
          <w:p w14:paraId="599EB7D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0C3F9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12</w:t>
            </w:r>
          </w:p>
        </w:tc>
        <w:tc>
          <w:tcPr>
            <w:tcW w:w="4110" w:type="dxa"/>
            <w:shd w:val="clear" w:color="auto" w:fill="auto"/>
          </w:tcPr>
          <w:p w14:paraId="6D6AF8C0" w14:textId="77777777" w:rsidR="009907C2" w:rsidRPr="00BA75C6" w:rsidRDefault="009907C2" w:rsidP="00EC011E">
            <w:pPr>
              <w:spacing w:before="80"/>
            </w:pPr>
            <w:r w:rsidRPr="00BA75C6">
              <w:t>Urtica Sp. z o.o.</w:t>
            </w:r>
          </w:p>
          <w:p w14:paraId="3BD5E106" w14:textId="6B195F8C" w:rsidR="009907C2" w:rsidRPr="00BA75C6" w:rsidRDefault="00BA75C6" w:rsidP="00EC011E">
            <w:r>
              <w:t xml:space="preserve">ul. </w:t>
            </w:r>
            <w:r w:rsidR="009907C2" w:rsidRPr="00BA75C6">
              <w:t xml:space="preserve">Krzemieniecka 120 </w:t>
            </w:r>
          </w:p>
          <w:p w14:paraId="17268603" w14:textId="215D4413" w:rsidR="009907C2" w:rsidRPr="00BA75C6" w:rsidRDefault="009907C2" w:rsidP="00EC011E">
            <w:pPr>
              <w:spacing w:after="80"/>
              <w:jc w:val="both"/>
            </w:pPr>
            <w:r w:rsidRPr="00BA75C6">
              <w:t>54-6</w:t>
            </w:r>
            <w:r w:rsidR="0096206A">
              <w:t>13</w:t>
            </w:r>
            <w:r w:rsidRPr="00BA75C6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EFEAF8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81 437.90 zł</w:t>
            </w:r>
          </w:p>
        </w:tc>
      </w:tr>
      <w:tr w:rsidR="009907C2" w:rsidRPr="00BA75C6" w14:paraId="6523312A" w14:textId="77777777" w:rsidTr="00EC011E">
        <w:tc>
          <w:tcPr>
            <w:tcW w:w="993" w:type="dxa"/>
            <w:shd w:val="clear" w:color="auto" w:fill="auto"/>
            <w:vAlign w:val="center"/>
          </w:tcPr>
          <w:p w14:paraId="2E7E2D08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2570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4110" w:type="dxa"/>
            <w:shd w:val="clear" w:color="auto" w:fill="auto"/>
          </w:tcPr>
          <w:p w14:paraId="3E22BB68" w14:textId="77777777" w:rsidR="009907C2" w:rsidRPr="00BA75C6" w:rsidRDefault="009907C2" w:rsidP="00EC011E">
            <w:pPr>
              <w:spacing w:before="80"/>
            </w:pPr>
            <w:proofErr w:type="spellStart"/>
            <w:r w:rsidRPr="00BA75C6">
              <w:t>Medicus</w:t>
            </w:r>
            <w:proofErr w:type="spellEnd"/>
            <w:r w:rsidRPr="00BA75C6">
              <w:t xml:space="preserve"> </w:t>
            </w:r>
            <w:proofErr w:type="spellStart"/>
            <w:r w:rsidRPr="00BA75C6">
              <w:t>Sp</w:t>
            </w:r>
            <w:proofErr w:type="spellEnd"/>
            <w:r w:rsidRPr="00BA75C6">
              <w:t xml:space="preserve"> z o.o. S.K.A.</w:t>
            </w:r>
          </w:p>
          <w:p w14:paraId="557C6045" w14:textId="697E432B" w:rsidR="009907C2" w:rsidRPr="00BA75C6" w:rsidRDefault="00BA75C6" w:rsidP="00EC011E">
            <w:r>
              <w:t xml:space="preserve">ul. </w:t>
            </w:r>
            <w:r w:rsidR="009907C2" w:rsidRPr="00BA75C6">
              <w:t xml:space="preserve">Browarowa 21 </w:t>
            </w:r>
          </w:p>
          <w:p w14:paraId="1F860897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4544E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25 088.40 zł</w:t>
            </w:r>
          </w:p>
        </w:tc>
      </w:tr>
      <w:tr w:rsidR="009907C2" w:rsidRPr="00BA75C6" w14:paraId="26750D71" w14:textId="77777777" w:rsidTr="00EC011E">
        <w:tc>
          <w:tcPr>
            <w:tcW w:w="993" w:type="dxa"/>
            <w:shd w:val="clear" w:color="auto" w:fill="auto"/>
            <w:vAlign w:val="center"/>
          </w:tcPr>
          <w:p w14:paraId="122209C7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DDD1E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</w:t>
            </w:r>
          </w:p>
        </w:tc>
        <w:tc>
          <w:tcPr>
            <w:tcW w:w="4110" w:type="dxa"/>
            <w:shd w:val="clear" w:color="auto" w:fill="auto"/>
          </w:tcPr>
          <w:p w14:paraId="5EC9CCF3" w14:textId="77777777" w:rsidR="009907C2" w:rsidRPr="00BA75C6" w:rsidRDefault="009907C2" w:rsidP="00EC011E">
            <w:pPr>
              <w:spacing w:before="80"/>
            </w:pPr>
            <w:r w:rsidRPr="00BA75C6">
              <w:t xml:space="preserve">Beryl </w:t>
            </w:r>
            <w:proofErr w:type="spellStart"/>
            <w:r w:rsidRPr="00BA75C6">
              <w:t>Med</w:t>
            </w:r>
            <w:proofErr w:type="spellEnd"/>
            <w:r w:rsidRPr="00BA75C6">
              <w:t xml:space="preserve"> Poland Sp. z o.o.</w:t>
            </w:r>
          </w:p>
          <w:p w14:paraId="7EC87E29" w14:textId="6A253EA7" w:rsidR="009907C2" w:rsidRPr="00BA75C6" w:rsidRDefault="00BA75C6" w:rsidP="00EC011E">
            <w:r>
              <w:t>ul. Łopuszańska 36, bud. 14C</w:t>
            </w:r>
          </w:p>
          <w:p w14:paraId="6C9CDCB5" w14:textId="5D3858F8" w:rsidR="009907C2" w:rsidRPr="00BA75C6" w:rsidRDefault="0096206A" w:rsidP="00EC011E">
            <w:pPr>
              <w:spacing w:after="80"/>
              <w:jc w:val="both"/>
            </w:pPr>
            <w: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CC08A8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62 238.24 zł</w:t>
            </w:r>
          </w:p>
        </w:tc>
      </w:tr>
      <w:tr w:rsidR="009907C2" w:rsidRPr="00BA75C6" w14:paraId="655B06B1" w14:textId="77777777" w:rsidTr="00EC011E">
        <w:tc>
          <w:tcPr>
            <w:tcW w:w="993" w:type="dxa"/>
            <w:shd w:val="clear" w:color="auto" w:fill="auto"/>
            <w:vAlign w:val="center"/>
          </w:tcPr>
          <w:p w14:paraId="73917DEA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98805B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</w:t>
            </w:r>
          </w:p>
        </w:tc>
        <w:tc>
          <w:tcPr>
            <w:tcW w:w="4110" w:type="dxa"/>
            <w:shd w:val="clear" w:color="auto" w:fill="auto"/>
          </w:tcPr>
          <w:p w14:paraId="0880F0C3" w14:textId="4FCA5E33" w:rsidR="009907C2" w:rsidRPr="00BA75C6" w:rsidRDefault="009907C2" w:rsidP="00EC011E">
            <w:pPr>
              <w:spacing w:before="80"/>
            </w:pPr>
            <w:r w:rsidRPr="00BA75C6">
              <w:t xml:space="preserve">KROBAN Sp. </w:t>
            </w:r>
            <w:r w:rsidR="00BA75C6">
              <w:t xml:space="preserve">z o.o. </w:t>
            </w:r>
          </w:p>
          <w:p w14:paraId="55A12A2D" w14:textId="7F038B1D" w:rsidR="009907C2" w:rsidRPr="00BA75C6" w:rsidRDefault="00BA75C6" w:rsidP="00EC011E">
            <w:r>
              <w:t xml:space="preserve">ul. </w:t>
            </w:r>
            <w:r w:rsidR="009907C2" w:rsidRPr="00BA75C6">
              <w:t xml:space="preserve">Piotrkowska 270/1410 </w:t>
            </w:r>
          </w:p>
          <w:p w14:paraId="22DBE92D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90-361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D1B3E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13 910.40 zł</w:t>
            </w:r>
          </w:p>
        </w:tc>
      </w:tr>
      <w:tr w:rsidR="009907C2" w:rsidRPr="00BA75C6" w14:paraId="7B6FD46F" w14:textId="77777777" w:rsidTr="00EC011E">
        <w:tc>
          <w:tcPr>
            <w:tcW w:w="993" w:type="dxa"/>
            <w:shd w:val="clear" w:color="auto" w:fill="auto"/>
            <w:vAlign w:val="center"/>
          </w:tcPr>
          <w:p w14:paraId="701CA717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301B0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4110" w:type="dxa"/>
            <w:shd w:val="clear" w:color="auto" w:fill="auto"/>
          </w:tcPr>
          <w:p w14:paraId="23A478CF" w14:textId="0D46DDEE" w:rsidR="009907C2" w:rsidRPr="00BA75C6" w:rsidRDefault="009907C2" w:rsidP="00EC011E">
            <w:pPr>
              <w:spacing w:before="80"/>
            </w:pPr>
            <w:proofErr w:type="spellStart"/>
            <w:r w:rsidRPr="00BA75C6">
              <w:t>Polmil</w:t>
            </w:r>
            <w:proofErr w:type="spellEnd"/>
            <w:r w:rsidRPr="00BA75C6">
              <w:t xml:space="preserve"> </w:t>
            </w:r>
            <w:r w:rsidR="00BA75C6">
              <w:t>S</w:t>
            </w:r>
            <w:r w:rsidRPr="00BA75C6">
              <w:t>p. z o. o.</w:t>
            </w:r>
          </w:p>
          <w:p w14:paraId="77BB55B1" w14:textId="74AD8C77" w:rsidR="009907C2" w:rsidRPr="00BA75C6" w:rsidRDefault="00BA75C6" w:rsidP="00EC011E">
            <w:r>
              <w:t xml:space="preserve">ul. </w:t>
            </w:r>
            <w:r w:rsidR="009907C2" w:rsidRPr="00BA75C6">
              <w:t xml:space="preserve">Przemysłowa 8 B </w:t>
            </w:r>
          </w:p>
          <w:p w14:paraId="68D365DA" w14:textId="052A02AC" w:rsidR="009907C2" w:rsidRPr="00BA75C6" w:rsidRDefault="009907C2" w:rsidP="00EC011E">
            <w:pPr>
              <w:spacing w:after="80"/>
              <w:jc w:val="both"/>
            </w:pPr>
            <w:r w:rsidRPr="00BA75C6">
              <w:t>85-758 B</w:t>
            </w:r>
            <w:r w:rsidR="00BA75C6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F75475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23 250.24 zł</w:t>
            </w:r>
          </w:p>
        </w:tc>
      </w:tr>
      <w:tr w:rsidR="009907C2" w:rsidRPr="00BA75C6" w14:paraId="018FAD52" w14:textId="77777777" w:rsidTr="00EC011E">
        <w:tc>
          <w:tcPr>
            <w:tcW w:w="993" w:type="dxa"/>
            <w:shd w:val="clear" w:color="auto" w:fill="auto"/>
            <w:vAlign w:val="center"/>
          </w:tcPr>
          <w:p w14:paraId="0C358E8E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A842C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</w:t>
            </w:r>
          </w:p>
        </w:tc>
        <w:tc>
          <w:tcPr>
            <w:tcW w:w="4110" w:type="dxa"/>
            <w:shd w:val="clear" w:color="auto" w:fill="auto"/>
          </w:tcPr>
          <w:p w14:paraId="119D7ABB" w14:textId="77777777" w:rsidR="009907C2" w:rsidRPr="00BA75C6" w:rsidRDefault="009907C2" w:rsidP="00EC011E">
            <w:pPr>
              <w:spacing w:before="80"/>
            </w:pPr>
            <w:r w:rsidRPr="00BA75C6">
              <w:t>SINMED Sp. z o. o.</w:t>
            </w:r>
          </w:p>
          <w:p w14:paraId="617A1D64" w14:textId="418C9CD8" w:rsidR="009907C2" w:rsidRPr="00BA75C6" w:rsidRDefault="00BA75C6" w:rsidP="00EC011E">
            <w:r>
              <w:t xml:space="preserve">ul. </w:t>
            </w:r>
            <w:r w:rsidR="009907C2" w:rsidRPr="00BA75C6">
              <w:t xml:space="preserve">Graniczna 32B </w:t>
            </w:r>
          </w:p>
          <w:p w14:paraId="24C66DC8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6E4D12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101 341.65 zł</w:t>
            </w:r>
          </w:p>
        </w:tc>
      </w:tr>
      <w:tr w:rsidR="009907C2" w:rsidRPr="00BA75C6" w14:paraId="42C3A434" w14:textId="77777777" w:rsidTr="00EC011E">
        <w:tc>
          <w:tcPr>
            <w:tcW w:w="993" w:type="dxa"/>
            <w:shd w:val="clear" w:color="auto" w:fill="auto"/>
            <w:vAlign w:val="center"/>
          </w:tcPr>
          <w:p w14:paraId="7FF8C6FA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F65AC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</w:t>
            </w:r>
          </w:p>
        </w:tc>
        <w:tc>
          <w:tcPr>
            <w:tcW w:w="4110" w:type="dxa"/>
            <w:shd w:val="clear" w:color="auto" w:fill="auto"/>
          </w:tcPr>
          <w:p w14:paraId="5704A61B" w14:textId="77777777" w:rsidR="009907C2" w:rsidRPr="00BA75C6" w:rsidRDefault="009907C2" w:rsidP="00EC011E">
            <w:pPr>
              <w:spacing w:before="80"/>
            </w:pPr>
            <w:r w:rsidRPr="00BA75C6">
              <w:t>PROMED S.A.</w:t>
            </w:r>
          </w:p>
          <w:p w14:paraId="68654DA5" w14:textId="77777777" w:rsidR="009907C2" w:rsidRPr="00BA75C6" w:rsidRDefault="009907C2" w:rsidP="00EC011E">
            <w:r w:rsidRPr="00BA75C6">
              <w:t xml:space="preserve">ul. Działkowa 56 </w:t>
            </w:r>
          </w:p>
          <w:p w14:paraId="1160AC1B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B73045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14 344.16 zł</w:t>
            </w:r>
          </w:p>
        </w:tc>
      </w:tr>
      <w:tr w:rsidR="009907C2" w:rsidRPr="00BA75C6" w14:paraId="3555B10E" w14:textId="77777777" w:rsidTr="00EC011E">
        <w:tc>
          <w:tcPr>
            <w:tcW w:w="993" w:type="dxa"/>
            <w:shd w:val="clear" w:color="auto" w:fill="auto"/>
            <w:vAlign w:val="center"/>
          </w:tcPr>
          <w:p w14:paraId="667F304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B5E38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7</w:t>
            </w:r>
          </w:p>
        </w:tc>
        <w:tc>
          <w:tcPr>
            <w:tcW w:w="4110" w:type="dxa"/>
            <w:shd w:val="clear" w:color="auto" w:fill="auto"/>
          </w:tcPr>
          <w:p w14:paraId="0A0A690F" w14:textId="77777777" w:rsidR="009907C2" w:rsidRPr="00BA75C6" w:rsidRDefault="009907C2" w:rsidP="00EC011E">
            <w:pPr>
              <w:spacing w:before="80"/>
            </w:pPr>
            <w:proofErr w:type="spellStart"/>
            <w:r w:rsidRPr="00BA75C6">
              <w:t>Neo</w:t>
            </w:r>
            <w:proofErr w:type="spellEnd"/>
            <w:r w:rsidRPr="00BA75C6">
              <w:t xml:space="preserve"> Plus Sp. z o.o.</w:t>
            </w:r>
          </w:p>
          <w:p w14:paraId="4C6D0857" w14:textId="4A2E06FD" w:rsidR="009907C2" w:rsidRPr="00BA75C6" w:rsidRDefault="00BA75C6" w:rsidP="00EC011E">
            <w:r>
              <w:t xml:space="preserve">ul. </w:t>
            </w:r>
            <w:r w:rsidR="009907C2" w:rsidRPr="00BA75C6">
              <w:t>W</w:t>
            </w:r>
            <w:r>
              <w:t>ierzejska</w:t>
            </w:r>
            <w:r w:rsidR="009907C2" w:rsidRPr="00BA75C6">
              <w:t xml:space="preserve"> 94/12 </w:t>
            </w:r>
          </w:p>
          <w:p w14:paraId="0DE5CBAC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97-300 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C345B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44 496.00 zł</w:t>
            </w:r>
          </w:p>
        </w:tc>
      </w:tr>
      <w:tr w:rsidR="009907C2" w:rsidRPr="00BA75C6" w14:paraId="0917C0C5" w14:textId="77777777" w:rsidTr="00EC011E">
        <w:tc>
          <w:tcPr>
            <w:tcW w:w="993" w:type="dxa"/>
            <w:shd w:val="clear" w:color="auto" w:fill="auto"/>
            <w:vAlign w:val="center"/>
          </w:tcPr>
          <w:p w14:paraId="33763570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ECCAE0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4110" w:type="dxa"/>
            <w:shd w:val="clear" w:color="auto" w:fill="auto"/>
          </w:tcPr>
          <w:p w14:paraId="0F2FCE44" w14:textId="77777777" w:rsidR="009907C2" w:rsidRPr="00BA75C6" w:rsidRDefault="009907C2" w:rsidP="00EC011E">
            <w:pPr>
              <w:spacing w:before="80"/>
            </w:pPr>
            <w:r w:rsidRPr="00BA75C6">
              <w:t>INTERGOS Sp. z o.o.</w:t>
            </w:r>
          </w:p>
          <w:p w14:paraId="3808C6D8" w14:textId="6157D996" w:rsidR="009907C2" w:rsidRPr="00BA75C6" w:rsidRDefault="00BA75C6" w:rsidP="00EC011E">
            <w:r>
              <w:t xml:space="preserve">ul. </w:t>
            </w:r>
            <w:r w:rsidR="009907C2" w:rsidRPr="00BA75C6">
              <w:t xml:space="preserve">Legionów 55 </w:t>
            </w:r>
          </w:p>
          <w:p w14:paraId="43C11287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F0988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22 554.72 zł</w:t>
            </w:r>
          </w:p>
        </w:tc>
      </w:tr>
      <w:tr w:rsidR="009907C2" w:rsidRPr="00BA75C6" w14:paraId="75C7EB1C" w14:textId="77777777" w:rsidTr="00EC011E">
        <w:tc>
          <w:tcPr>
            <w:tcW w:w="993" w:type="dxa"/>
            <w:shd w:val="clear" w:color="auto" w:fill="auto"/>
            <w:vAlign w:val="center"/>
          </w:tcPr>
          <w:p w14:paraId="6F4AFD9C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F044C8" w14:textId="5B227012" w:rsidR="009907C2" w:rsidRPr="00BA75C6" w:rsidRDefault="0096206A" w:rsidP="00EC011E">
            <w:pPr>
              <w:spacing w:before="80" w:after="80"/>
              <w:jc w:val="center"/>
            </w:pPr>
            <w:r>
              <w:t>9</w:t>
            </w:r>
          </w:p>
        </w:tc>
        <w:tc>
          <w:tcPr>
            <w:tcW w:w="4110" w:type="dxa"/>
            <w:shd w:val="clear" w:color="auto" w:fill="auto"/>
          </w:tcPr>
          <w:p w14:paraId="5E8B70EA" w14:textId="77777777" w:rsidR="009907C2" w:rsidRPr="00BA75C6" w:rsidRDefault="009907C2" w:rsidP="00EC011E">
            <w:pPr>
              <w:spacing w:before="80"/>
            </w:pPr>
            <w:r w:rsidRPr="00BA75C6">
              <w:t>Bialmed Sp. z o.o.</w:t>
            </w:r>
          </w:p>
          <w:p w14:paraId="2677AD0E" w14:textId="11C840D5" w:rsidR="009907C2" w:rsidRPr="00BA75C6" w:rsidRDefault="00BA75C6" w:rsidP="00EC011E">
            <w:r>
              <w:t xml:space="preserve">ul. </w:t>
            </w:r>
            <w:r w:rsidR="009907C2" w:rsidRPr="00BA75C6">
              <w:t xml:space="preserve">Kazimierzowska 46/48/35 </w:t>
            </w:r>
          </w:p>
          <w:p w14:paraId="5836C914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CCD9A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27 692.00 zł</w:t>
            </w:r>
          </w:p>
        </w:tc>
      </w:tr>
      <w:tr w:rsidR="009907C2" w:rsidRPr="00BA75C6" w14:paraId="020FCB26" w14:textId="77777777" w:rsidTr="00EC011E">
        <w:tc>
          <w:tcPr>
            <w:tcW w:w="993" w:type="dxa"/>
            <w:shd w:val="clear" w:color="auto" w:fill="auto"/>
            <w:vAlign w:val="center"/>
          </w:tcPr>
          <w:p w14:paraId="11937787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5D2E50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12</w:t>
            </w:r>
          </w:p>
        </w:tc>
        <w:tc>
          <w:tcPr>
            <w:tcW w:w="4110" w:type="dxa"/>
            <w:shd w:val="clear" w:color="auto" w:fill="auto"/>
          </w:tcPr>
          <w:p w14:paraId="4EC69CB6" w14:textId="77777777" w:rsidR="009907C2" w:rsidRPr="00BA75C6" w:rsidRDefault="009907C2" w:rsidP="00EC011E">
            <w:pPr>
              <w:spacing w:before="80"/>
            </w:pPr>
            <w:r w:rsidRPr="00BA75C6">
              <w:t>Bialmed Sp. z o.o.</w:t>
            </w:r>
          </w:p>
          <w:p w14:paraId="3476D04E" w14:textId="0C8EECD5" w:rsidR="009907C2" w:rsidRPr="00BA75C6" w:rsidRDefault="00BA75C6" w:rsidP="00EC011E">
            <w:r>
              <w:t xml:space="preserve">ul. </w:t>
            </w:r>
            <w:r w:rsidR="009907C2" w:rsidRPr="00BA75C6">
              <w:t xml:space="preserve">Kazimierzowska 46/48/35 </w:t>
            </w:r>
          </w:p>
          <w:p w14:paraId="4D22002D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D8EE6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82 834.40 zł</w:t>
            </w:r>
          </w:p>
        </w:tc>
      </w:tr>
      <w:tr w:rsidR="009907C2" w:rsidRPr="00BA75C6" w14:paraId="35F2F20A" w14:textId="77777777" w:rsidTr="00EC011E">
        <w:tc>
          <w:tcPr>
            <w:tcW w:w="993" w:type="dxa"/>
            <w:shd w:val="clear" w:color="auto" w:fill="auto"/>
            <w:vAlign w:val="center"/>
          </w:tcPr>
          <w:p w14:paraId="32F1301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CFDB65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</w:t>
            </w:r>
          </w:p>
        </w:tc>
        <w:tc>
          <w:tcPr>
            <w:tcW w:w="4110" w:type="dxa"/>
            <w:shd w:val="clear" w:color="auto" w:fill="auto"/>
          </w:tcPr>
          <w:p w14:paraId="6620A321" w14:textId="77777777" w:rsidR="009907C2" w:rsidRPr="00BA75C6" w:rsidRDefault="009907C2" w:rsidP="00EC011E">
            <w:pPr>
              <w:spacing w:before="80"/>
            </w:pPr>
            <w:proofErr w:type="spellStart"/>
            <w:r w:rsidRPr="00BA75C6">
              <w:t>Duolux</w:t>
            </w:r>
            <w:proofErr w:type="spellEnd"/>
            <w:r w:rsidRPr="00BA75C6">
              <w:t xml:space="preserve"> Medical Sp. z o.o.</w:t>
            </w:r>
          </w:p>
          <w:p w14:paraId="0D1F2958" w14:textId="77777777" w:rsidR="009907C2" w:rsidRPr="00BA75C6" w:rsidRDefault="009907C2" w:rsidP="00EC011E">
            <w:r w:rsidRPr="00BA75C6">
              <w:t xml:space="preserve">os. Bolesława Chrobrego 40f/53 </w:t>
            </w:r>
          </w:p>
          <w:p w14:paraId="7F81CE36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D0E521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115 428.36 zł</w:t>
            </w:r>
          </w:p>
        </w:tc>
      </w:tr>
      <w:tr w:rsidR="009907C2" w:rsidRPr="00BA75C6" w14:paraId="681311DE" w14:textId="77777777" w:rsidTr="00EC011E">
        <w:tc>
          <w:tcPr>
            <w:tcW w:w="993" w:type="dxa"/>
            <w:shd w:val="clear" w:color="auto" w:fill="auto"/>
            <w:vAlign w:val="center"/>
          </w:tcPr>
          <w:p w14:paraId="443C354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60312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</w:t>
            </w:r>
          </w:p>
        </w:tc>
        <w:tc>
          <w:tcPr>
            <w:tcW w:w="4110" w:type="dxa"/>
            <w:shd w:val="clear" w:color="auto" w:fill="auto"/>
          </w:tcPr>
          <w:p w14:paraId="3140AE8B" w14:textId="77777777" w:rsidR="009907C2" w:rsidRPr="00BA75C6" w:rsidRDefault="009907C2" w:rsidP="00EC011E">
            <w:pPr>
              <w:spacing w:before="80"/>
            </w:pPr>
            <w:proofErr w:type="spellStart"/>
            <w:r w:rsidRPr="00BA75C6">
              <w:t>Duolux</w:t>
            </w:r>
            <w:proofErr w:type="spellEnd"/>
            <w:r w:rsidRPr="00BA75C6">
              <w:t xml:space="preserve"> Medical Sp. z o.o.</w:t>
            </w:r>
          </w:p>
          <w:p w14:paraId="1974DEA5" w14:textId="77777777" w:rsidR="009907C2" w:rsidRPr="00BA75C6" w:rsidRDefault="009907C2" w:rsidP="00EC011E">
            <w:r w:rsidRPr="00BA75C6">
              <w:t xml:space="preserve">os. Bolesława Chrobrego 40f/53 </w:t>
            </w:r>
          </w:p>
          <w:p w14:paraId="338E12BE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1E2B4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55 093.20 zł</w:t>
            </w:r>
          </w:p>
        </w:tc>
      </w:tr>
      <w:tr w:rsidR="009907C2" w:rsidRPr="00BA75C6" w14:paraId="2C2427A5" w14:textId="77777777" w:rsidTr="00EC011E">
        <w:tc>
          <w:tcPr>
            <w:tcW w:w="993" w:type="dxa"/>
            <w:shd w:val="clear" w:color="auto" w:fill="auto"/>
            <w:vAlign w:val="center"/>
          </w:tcPr>
          <w:p w14:paraId="3EA162DE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AA3BB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4110" w:type="dxa"/>
            <w:shd w:val="clear" w:color="auto" w:fill="auto"/>
          </w:tcPr>
          <w:p w14:paraId="404828E8" w14:textId="496F2852" w:rsidR="009907C2" w:rsidRPr="00BA75C6" w:rsidRDefault="009907C2" w:rsidP="00EC011E">
            <w:pPr>
              <w:spacing w:before="80"/>
            </w:pPr>
            <w:r w:rsidRPr="00BA75C6">
              <w:t xml:space="preserve">Zarys International Group </w:t>
            </w:r>
            <w:r w:rsidR="00BA75C6">
              <w:t>Sp. z o.o. Sp.k.</w:t>
            </w:r>
          </w:p>
          <w:p w14:paraId="2B561C4E" w14:textId="4E6059D8" w:rsidR="009907C2" w:rsidRPr="00BA75C6" w:rsidRDefault="00BA75C6" w:rsidP="00EC011E">
            <w:r>
              <w:t xml:space="preserve">ul. </w:t>
            </w:r>
            <w:r w:rsidR="009907C2" w:rsidRPr="00BA75C6">
              <w:t xml:space="preserve">Pod Borem 18 </w:t>
            </w:r>
          </w:p>
          <w:p w14:paraId="2188B5E1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62E8A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22 494.00 zł</w:t>
            </w:r>
          </w:p>
        </w:tc>
      </w:tr>
      <w:tr w:rsidR="009907C2" w:rsidRPr="00BA75C6" w14:paraId="0B60B718" w14:textId="77777777" w:rsidTr="00EC011E">
        <w:tc>
          <w:tcPr>
            <w:tcW w:w="993" w:type="dxa"/>
            <w:shd w:val="clear" w:color="auto" w:fill="auto"/>
            <w:vAlign w:val="center"/>
          </w:tcPr>
          <w:p w14:paraId="0211B1AC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9C6F5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13</w:t>
            </w:r>
          </w:p>
        </w:tc>
        <w:tc>
          <w:tcPr>
            <w:tcW w:w="4110" w:type="dxa"/>
            <w:shd w:val="clear" w:color="auto" w:fill="auto"/>
          </w:tcPr>
          <w:p w14:paraId="6CB29D0A" w14:textId="77777777" w:rsidR="009907C2" w:rsidRPr="00BA75C6" w:rsidRDefault="009907C2" w:rsidP="00EC011E">
            <w:pPr>
              <w:spacing w:before="80"/>
            </w:pPr>
            <w:r w:rsidRPr="00BA75C6">
              <w:t>Toruńskie Zakłady Materiałów Opatrunkowych S.A.</w:t>
            </w:r>
          </w:p>
          <w:p w14:paraId="1B3F791A" w14:textId="5B1BCAE1" w:rsidR="009907C2" w:rsidRPr="00BA75C6" w:rsidRDefault="00BA75C6" w:rsidP="00EC011E">
            <w:r>
              <w:t xml:space="preserve">ul. </w:t>
            </w:r>
            <w:r w:rsidR="009907C2" w:rsidRPr="00BA75C6">
              <w:t xml:space="preserve">Żółkiewskiego 20/26 </w:t>
            </w:r>
          </w:p>
          <w:p w14:paraId="6D15A6A5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A6FDBA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220 843.50 zł</w:t>
            </w:r>
          </w:p>
        </w:tc>
      </w:tr>
      <w:tr w:rsidR="009907C2" w:rsidRPr="00BA75C6" w14:paraId="0877161B" w14:textId="77777777" w:rsidTr="00EC011E">
        <w:tc>
          <w:tcPr>
            <w:tcW w:w="993" w:type="dxa"/>
            <w:shd w:val="clear" w:color="auto" w:fill="auto"/>
            <w:vAlign w:val="center"/>
          </w:tcPr>
          <w:p w14:paraId="185CC43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DFA002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14</w:t>
            </w:r>
          </w:p>
        </w:tc>
        <w:tc>
          <w:tcPr>
            <w:tcW w:w="4110" w:type="dxa"/>
            <w:shd w:val="clear" w:color="auto" w:fill="auto"/>
          </w:tcPr>
          <w:p w14:paraId="530A5181" w14:textId="77777777" w:rsidR="009907C2" w:rsidRPr="00BA75C6" w:rsidRDefault="009907C2" w:rsidP="00EC011E">
            <w:pPr>
              <w:spacing w:before="80"/>
            </w:pPr>
            <w:r w:rsidRPr="00BA75C6">
              <w:t>Toruńskie Zakłady Materiałów Opatrunkowych S.A.</w:t>
            </w:r>
          </w:p>
          <w:p w14:paraId="4DE5A777" w14:textId="5B922A5F" w:rsidR="009907C2" w:rsidRPr="00BA75C6" w:rsidRDefault="00BA75C6" w:rsidP="00EC011E">
            <w:r>
              <w:t xml:space="preserve">ul. </w:t>
            </w:r>
            <w:r w:rsidR="009907C2" w:rsidRPr="00BA75C6">
              <w:t xml:space="preserve">Żółkiewskiego 20/26 </w:t>
            </w:r>
          </w:p>
          <w:p w14:paraId="7E5665C1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8AA209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53 911.30 zł</w:t>
            </w:r>
          </w:p>
        </w:tc>
      </w:tr>
      <w:tr w:rsidR="009907C2" w:rsidRPr="00BA75C6" w14:paraId="0218F37B" w14:textId="77777777" w:rsidTr="00EC011E">
        <w:tc>
          <w:tcPr>
            <w:tcW w:w="993" w:type="dxa"/>
            <w:shd w:val="clear" w:color="auto" w:fill="auto"/>
            <w:vAlign w:val="center"/>
          </w:tcPr>
          <w:p w14:paraId="5B97AD5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126BC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</w:t>
            </w:r>
          </w:p>
        </w:tc>
        <w:tc>
          <w:tcPr>
            <w:tcW w:w="4110" w:type="dxa"/>
            <w:shd w:val="clear" w:color="auto" w:fill="auto"/>
          </w:tcPr>
          <w:p w14:paraId="2C97F57B" w14:textId="77777777" w:rsidR="009907C2" w:rsidRPr="00BA75C6" w:rsidRDefault="009907C2" w:rsidP="00EC011E">
            <w:pPr>
              <w:spacing w:before="80"/>
            </w:pPr>
            <w:r w:rsidRPr="00BA75C6">
              <w:t>MEDLEADER ŁUKASZ KRUCK</w:t>
            </w:r>
          </w:p>
          <w:p w14:paraId="5CB13AD6" w14:textId="73E62CF7" w:rsidR="009907C2" w:rsidRPr="00BA75C6" w:rsidRDefault="00BA75C6" w:rsidP="00EC011E">
            <w:r>
              <w:t>Nowe Dąbie 306</w:t>
            </w:r>
            <w:r w:rsidR="009907C2" w:rsidRPr="00BA75C6">
              <w:t xml:space="preserve"> </w:t>
            </w:r>
          </w:p>
          <w:p w14:paraId="162B04B4" w14:textId="61AD2A91" w:rsidR="009907C2" w:rsidRPr="00BA75C6" w:rsidRDefault="00BA75C6" w:rsidP="00EC011E">
            <w:pPr>
              <w:spacing w:after="80"/>
              <w:jc w:val="both"/>
            </w:pPr>
            <w:r>
              <w:t>89-210 Łabiszyn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02285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11 923.20 zł</w:t>
            </w:r>
          </w:p>
        </w:tc>
      </w:tr>
    </w:tbl>
    <w:p w14:paraId="0B7785D3" w14:textId="77777777" w:rsidR="00086BF7" w:rsidRDefault="00086BF7" w:rsidP="00086BF7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33FF7F31" w14:textId="3951A018" w:rsidR="00086BF7" w:rsidRDefault="00086BF7" w:rsidP="00086BF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BBF462D" w14:textId="77777777" w:rsidR="00086BF7" w:rsidRDefault="00086BF7" w:rsidP="00086BF7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3F42236" w14:textId="77777777" w:rsidR="00086BF7" w:rsidRDefault="00086BF7" w:rsidP="00086BF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7D140D0" w14:textId="77777777" w:rsidR="00086BF7" w:rsidRDefault="00086BF7" w:rsidP="00086BF7">
      <w:pPr>
        <w:ind w:firstLine="425"/>
        <w:jc w:val="center"/>
        <w:rPr>
          <w:i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0443466" w14:textId="4B46D85A" w:rsidR="00C236D3" w:rsidRPr="00BA75C6" w:rsidRDefault="009907C2" w:rsidP="00173B20">
      <w:pPr>
        <w:jc w:val="right"/>
        <w:rPr>
          <w:sz w:val="22"/>
          <w:szCs w:val="22"/>
        </w:rPr>
      </w:pPr>
      <w:r w:rsidRPr="00BA75C6">
        <w:rPr>
          <w:sz w:val="24"/>
          <w:szCs w:val="24"/>
        </w:rPr>
        <w:t xml:space="preserve">  </w:t>
      </w:r>
      <w:bookmarkEnd w:id="0"/>
    </w:p>
    <w:sectPr w:rsidR="00C236D3" w:rsidRPr="00BA75C6" w:rsidSect="00296A35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8AB4" w14:textId="77777777" w:rsidR="00FC1677" w:rsidRDefault="00FC1677">
      <w:r>
        <w:separator/>
      </w:r>
    </w:p>
  </w:endnote>
  <w:endnote w:type="continuationSeparator" w:id="0">
    <w:p w14:paraId="6FA03600" w14:textId="77777777" w:rsidR="00FC1677" w:rsidRDefault="00FC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882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C24B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518D" w14:textId="45D25A6B" w:rsidR="009F189D" w:rsidRDefault="005070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ACDC3B" wp14:editId="4CBB3AF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465422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6E79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98C4F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EB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380F98" w14:textId="77777777" w:rsidR="009F189D" w:rsidRDefault="009F189D">
    <w:pPr>
      <w:pStyle w:val="Stopka"/>
      <w:tabs>
        <w:tab w:val="clear" w:pos="4536"/>
      </w:tabs>
      <w:jc w:val="center"/>
    </w:pPr>
  </w:p>
  <w:p w14:paraId="31BB3EF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8E770" w14:textId="77777777" w:rsidR="00FC1677" w:rsidRDefault="00FC1677">
      <w:r>
        <w:separator/>
      </w:r>
    </w:p>
  </w:footnote>
  <w:footnote w:type="continuationSeparator" w:id="0">
    <w:p w14:paraId="255D394D" w14:textId="77777777" w:rsidR="00FC1677" w:rsidRDefault="00FC1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84B2D" w14:textId="77777777" w:rsidR="009907C2" w:rsidRDefault="009907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58EFF" w14:textId="77777777" w:rsidR="009907C2" w:rsidRDefault="009907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7FB69" w14:textId="77777777" w:rsidR="009907C2" w:rsidRDefault="009907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677"/>
    <w:rsid w:val="00007727"/>
    <w:rsid w:val="00017720"/>
    <w:rsid w:val="00035488"/>
    <w:rsid w:val="00086BF7"/>
    <w:rsid w:val="000D7F25"/>
    <w:rsid w:val="000E00E5"/>
    <w:rsid w:val="00173B20"/>
    <w:rsid w:val="001C69FF"/>
    <w:rsid w:val="0023318D"/>
    <w:rsid w:val="00296A35"/>
    <w:rsid w:val="002E4470"/>
    <w:rsid w:val="003D72FD"/>
    <w:rsid w:val="00423179"/>
    <w:rsid w:val="00490DC0"/>
    <w:rsid w:val="00493F8C"/>
    <w:rsid w:val="004C7E9B"/>
    <w:rsid w:val="00507090"/>
    <w:rsid w:val="005614F2"/>
    <w:rsid w:val="00577BC6"/>
    <w:rsid w:val="0069085C"/>
    <w:rsid w:val="006B27ED"/>
    <w:rsid w:val="00843263"/>
    <w:rsid w:val="00861E75"/>
    <w:rsid w:val="0096206A"/>
    <w:rsid w:val="009907C2"/>
    <w:rsid w:val="009D19BD"/>
    <w:rsid w:val="009F189D"/>
    <w:rsid w:val="00A80738"/>
    <w:rsid w:val="00BA75C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78CE"/>
    <w:rsid w:val="00F95C33"/>
    <w:rsid w:val="00FC167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9E69E"/>
  <w15:chartTrackingRefBased/>
  <w15:docId w15:val="{DD0691F0-ACFE-4491-87B3-23F6454A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6A3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72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6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0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9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03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02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2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8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50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7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91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1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9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76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4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0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488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cp:lastPrinted>2023-11-28T10:57:00Z</cp:lastPrinted>
  <dcterms:created xsi:type="dcterms:W3CDTF">2023-11-28T10:29:00Z</dcterms:created>
  <dcterms:modified xsi:type="dcterms:W3CDTF">2023-11-28T11:33:00Z</dcterms:modified>
</cp:coreProperties>
</file>