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DBF57" w14:textId="77777777" w:rsidR="00D62E6E" w:rsidRPr="00D535D1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535D1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033226" w:rsidRPr="00D535D1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D535D1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535D1" w14:paraId="2E144E5D" w14:textId="77777777" w:rsidTr="00D62E6E">
        <w:tc>
          <w:tcPr>
            <w:tcW w:w="2800" w:type="dxa"/>
            <w:shd w:val="clear" w:color="auto" w:fill="auto"/>
          </w:tcPr>
          <w:p w14:paraId="53B23A3B" w14:textId="77777777" w:rsidR="00D62E6E" w:rsidRPr="00D535D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535D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535D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770CA2A" w14:textId="77777777" w:rsidR="00D62E6E" w:rsidRPr="00D535D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D089A34" w14:textId="77777777" w:rsidR="00D62E6E" w:rsidRPr="00D535D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535D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E109AEE" w14:textId="77777777" w:rsidR="00D62E6E" w:rsidRPr="00D535D1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535D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535D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535D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535D1" w14:paraId="459AB94F" w14:textId="77777777" w:rsidTr="00D62E6E">
        <w:tc>
          <w:tcPr>
            <w:tcW w:w="2800" w:type="dxa"/>
            <w:shd w:val="clear" w:color="auto" w:fill="auto"/>
          </w:tcPr>
          <w:p w14:paraId="5C0F1E93" w14:textId="77777777" w:rsidR="00D62E6E" w:rsidRPr="00D535D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535D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B14D09B" w14:textId="77777777" w:rsidR="00D62E6E" w:rsidRPr="00D535D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893B707" w14:textId="77777777" w:rsidR="00D62E6E" w:rsidRPr="00D535D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535D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E176E3" w14:textId="77777777" w:rsidR="00D62E6E" w:rsidRPr="00D535D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535D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535D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535D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BC3D32E" w14:textId="77777777" w:rsidR="00BC121E" w:rsidRPr="00D535D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33226" w:rsidRPr="00D535D1" w14:paraId="75A93DFA" w14:textId="77777777" w:rsidTr="00AB248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289707E" w14:textId="77777777" w:rsidR="00033226" w:rsidRPr="00D535D1" w:rsidRDefault="00033226" w:rsidP="00AB2480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D535D1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DAD5103" w14:textId="77777777" w:rsidR="00033226" w:rsidRPr="00D535D1" w:rsidRDefault="00033226" w:rsidP="00AB2480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535D1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535D1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D535D1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D535D1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D535D1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D535D1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D535D1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2D09C59F" w14:textId="77777777" w:rsidR="00033226" w:rsidRPr="00D535D1" w:rsidRDefault="00033226" w:rsidP="00AB248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D535D1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AEF33F5" w14:textId="77777777" w:rsidR="00033226" w:rsidRPr="00D535D1" w:rsidRDefault="00033226" w:rsidP="00AB248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78BBA950" w14:textId="77777777" w:rsidR="00BC121E" w:rsidRPr="00D535D1" w:rsidRDefault="00033226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535D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D535D1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D535D1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535D1" w14:paraId="7B0E2E9E" w14:textId="77777777" w:rsidTr="00D62E6E">
        <w:tc>
          <w:tcPr>
            <w:tcW w:w="2269" w:type="dxa"/>
            <w:shd w:val="clear" w:color="auto" w:fill="auto"/>
          </w:tcPr>
          <w:p w14:paraId="525B47E4" w14:textId="77777777" w:rsidR="00D62E6E" w:rsidRPr="00D535D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535D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2E1C9FA" w14:textId="77777777" w:rsidR="00D62E6E" w:rsidRPr="00D535D1" w:rsidRDefault="0003322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535D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elektrycznych i hydraulicznych</w:t>
            </w:r>
            <w:r w:rsidR="00D62E6E" w:rsidRPr="00D535D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33226" w:rsidRPr="00D535D1" w14:paraId="405F9621" w14:textId="77777777" w:rsidTr="00AB2480">
        <w:tc>
          <w:tcPr>
            <w:tcW w:w="2269" w:type="dxa"/>
            <w:shd w:val="clear" w:color="auto" w:fill="auto"/>
          </w:tcPr>
          <w:p w14:paraId="6A1F6971" w14:textId="77777777" w:rsidR="00033226" w:rsidRPr="00D535D1" w:rsidRDefault="00033226" w:rsidP="00AB248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535D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21D129B" w14:textId="77777777" w:rsidR="00033226" w:rsidRPr="00D535D1" w:rsidRDefault="00033226" w:rsidP="00AB248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535D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127/2023</w:t>
            </w:r>
          </w:p>
        </w:tc>
      </w:tr>
    </w:tbl>
    <w:p w14:paraId="2E0F5751" w14:textId="77777777" w:rsidR="00BC121E" w:rsidRPr="00D535D1" w:rsidRDefault="00033226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535D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D535D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D535D1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D535D1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D535D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D535D1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1D958469" w14:textId="77777777" w:rsidR="00BC121E" w:rsidRPr="00D535D1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D535D1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09EF22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D535D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D535D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D535D1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D535D1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D535D1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D535D1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0C057CA6" w14:textId="77777777" w:rsidR="00BC121E" w:rsidRPr="00D535D1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535D1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360EE58E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D535D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D535D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D535D1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D535D1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D535D1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498BB13D" w14:textId="77777777" w:rsidR="00BF69A4" w:rsidRPr="00D535D1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535D1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D535D1" w14:paraId="7DFF3DF4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B4F33" w14:textId="77777777" w:rsidR="00BC121E" w:rsidRPr="00D535D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535D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A096E" w14:textId="77777777" w:rsidR="00BC121E" w:rsidRPr="00D535D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535D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899C0" w14:textId="77777777" w:rsidR="00BC121E" w:rsidRPr="00D535D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535D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D535D1" w14:paraId="5D0691F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8A65D" w14:textId="77777777" w:rsidR="00BC121E" w:rsidRPr="00D535D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535D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306D7" w14:textId="77777777" w:rsidR="00BC121E" w:rsidRPr="00D535D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A43C4" w14:textId="77777777" w:rsidR="00BC121E" w:rsidRPr="00D535D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D535D1" w14:paraId="71DA344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B844E" w14:textId="77777777" w:rsidR="00BC121E" w:rsidRPr="00D535D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535D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F85AC" w14:textId="77777777" w:rsidR="00BC121E" w:rsidRPr="00D535D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7C916" w14:textId="77777777" w:rsidR="00BC121E" w:rsidRPr="00D535D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5B142EC1" w14:textId="77777777" w:rsidR="00BC121E" w:rsidRPr="00D535D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D535D1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30528D56" w14:textId="77777777" w:rsidR="00BC121E" w:rsidRPr="00D535D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D535D1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6A04F34E" w14:textId="77777777" w:rsidR="00067B62" w:rsidRPr="00D535D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D535D1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D535D1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D535D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AF6FA16" w14:textId="77777777" w:rsidR="00067B62" w:rsidRPr="00D535D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535D1" w14:paraId="4BF17300" w14:textId="77777777" w:rsidTr="00620E37">
        <w:tc>
          <w:tcPr>
            <w:tcW w:w="2660" w:type="dxa"/>
            <w:shd w:val="clear" w:color="auto" w:fill="auto"/>
          </w:tcPr>
          <w:p w14:paraId="4FE4F668" w14:textId="77777777" w:rsidR="00BC121E" w:rsidRPr="00D535D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DCDDA83" w14:textId="77777777" w:rsidR="00BC121E" w:rsidRPr="00D535D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535D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D448830" w14:textId="77777777" w:rsidR="00BC121E" w:rsidRPr="00D535D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535D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D535D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D535D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492986E8" w14:textId="77777777" w:rsidR="00BC121E" w:rsidRPr="00D535D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9295AA8" w14:textId="77777777" w:rsidR="00BC121E" w:rsidRPr="00D535D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535D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287B9D9" w14:textId="77777777" w:rsidR="00BC121E" w:rsidRPr="00D535D1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535D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33226" w:rsidRPr="00D535D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D535D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D535D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8D5B78C" w14:textId="77777777" w:rsidR="00106AC7" w:rsidRPr="00D535D1" w:rsidRDefault="00106AC7" w:rsidP="00BC121E">
      <w:pPr>
        <w:rPr>
          <w:rFonts w:ascii="Arial Narrow" w:hAnsi="Arial Narrow"/>
        </w:rPr>
      </w:pPr>
    </w:p>
    <w:sectPr w:rsidR="00106AC7" w:rsidRPr="00D535D1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3BC2D4" w14:textId="77777777" w:rsidR="00877025" w:rsidRDefault="00877025">
      <w:r>
        <w:separator/>
      </w:r>
    </w:p>
  </w:endnote>
  <w:endnote w:type="continuationSeparator" w:id="0">
    <w:p w14:paraId="3E9ACB23" w14:textId="77777777" w:rsidR="00877025" w:rsidRDefault="00877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BB6F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0784D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1841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B9492CF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A00DA6F">
        <v:line id="_x0000_s1025" style="position:absolute;left:0;text-align:left;z-index:251657728" from="-3.85pt,8.7pt" to="455.15pt,8.7pt"/>
      </w:pict>
    </w:r>
  </w:p>
  <w:p w14:paraId="1DD0FB19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61588" w14:textId="77777777" w:rsidR="00033226" w:rsidRDefault="000332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E1226" w14:textId="77777777" w:rsidR="00877025" w:rsidRDefault="00877025">
      <w:r>
        <w:separator/>
      </w:r>
    </w:p>
  </w:footnote>
  <w:footnote w:type="continuationSeparator" w:id="0">
    <w:p w14:paraId="0EBF1F1C" w14:textId="77777777" w:rsidR="00877025" w:rsidRDefault="008770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546F1" w14:textId="77777777" w:rsidR="00033226" w:rsidRDefault="000332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1A641" w14:textId="77777777" w:rsidR="00033226" w:rsidRDefault="000332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79760" w14:textId="77777777" w:rsidR="00033226" w:rsidRDefault="000332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02272873">
    <w:abstractNumId w:val="13"/>
  </w:num>
  <w:num w:numId="2" w16cid:durableId="1915505835">
    <w:abstractNumId w:val="0"/>
  </w:num>
  <w:num w:numId="3" w16cid:durableId="34080985">
    <w:abstractNumId w:val="11"/>
  </w:num>
  <w:num w:numId="4" w16cid:durableId="744959853">
    <w:abstractNumId w:val="8"/>
  </w:num>
  <w:num w:numId="5" w16cid:durableId="884756760">
    <w:abstractNumId w:val="7"/>
  </w:num>
  <w:num w:numId="6" w16cid:durableId="1592203022">
    <w:abstractNumId w:val="1"/>
  </w:num>
  <w:num w:numId="7" w16cid:durableId="395905695">
    <w:abstractNumId w:val="6"/>
  </w:num>
  <w:num w:numId="8" w16cid:durableId="348260992">
    <w:abstractNumId w:val="3"/>
  </w:num>
  <w:num w:numId="9" w16cid:durableId="129322194">
    <w:abstractNumId w:val="2"/>
  </w:num>
  <w:num w:numId="10" w16cid:durableId="1806459523">
    <w:abstractNumId w:val="5"/>
  </w:num>
  <w:num w:numId="11" w16cid:durableId="5330852">
    <w:abstractNumId w:val="10"/>
  </w:num>
  <w:num w:numId="12" w16cid:durableId="2095395953">
    <w:abstractNumId w:val="4"/>
  </w:num>
  <w:num w:numId="13" w16cid:durableId="502864804">
    <w:abstractNumId w:val="9"/>
  </w:num>
  <w:num w:numId="14" w16cid:durableId="46192560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025"/>
    <w:rsid w:val="0000184A"/>
    <w:rsid w:val="00007C1C"/>
    <w:rsid w:val="00012997"/>
    <w:rsid w:val="00033226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5247A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77025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535D1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810D72"/>
  <w15:chartTrackingRefBased/>
  <w15:docId w15:val="{2DAC71B4-DEC1-4D8D-A537-026D6E783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2023-11-16T11:26:00Z</dcterms:created>
  <dcterms:modified xsi:type="dcterms:W3CDTF">2023-11-16T11:27:00Z</dcterms:modified>
</cp:coreProperties>
</file>