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C1B86" w14:textId="535A96A2" w:rsidR="00025386" w:rsidRPr="008B4B4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B4B4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B4B45" w:rsidRPr="008B4B45">
        <w:rPr>
          <w:rFonts w:ascii="Arial Narrow" w:hAnsi="Arial Narrow" w:cs="Arial"/>
          <w:bCs/>
          <w:i w:val="0"/>
          <w:szCs w:val="24"/>
        </w:rPr>
        <w:t>3</w:t>
      </w:r>
      <w:r w:rsidR="007666D6" w:rsidRPr="008B4B4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B4B45" w14:paraId="3AA68808" w14:textId="77777777" w:rsidTr="00467CA2">
        <w:tc>
          <w:tcPr>
            <w:tcW w:w="2800" w:type="dxa"/>
            <w:shd w:val="clear" w:color="auto" w:fill="auto"/>
          </w:tcPr>
          <w:p w14:paraId="1728CD1B" w14:textId="77777777" w:rsidR="00D520D3" w:rsidRPr="008B4B4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B4B4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B4B4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3514E17" w14:textId="77777777" w:rsidR="00D520D3" w:rsidRPr="008B4B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12D948F" w14:textId="77777777" w:rsidR="00D520D3" w:rsidRPr="008B4B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B4B4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A90160" w14:textId="77777777" w:rsidR="00D520D3" w:rsidRPr="008B4B4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B4B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B4B4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B4B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B4B45" w14:paraId="3596F981" w14:textId="77777777" w:rsidTr="00467CA2">
        <w:tc>
          <w:tcPr>
            <w:tcW w:w="2800" w:type="dxa"/>
            <w:shd w:val="clear" w:color="auto" w:fill="auto"/>
          </w:tcPr>
          <w:p w14:paraId="21BD71AD" w14:textId="77777777" w:rsidR="00D520D3" w:rsidRPr="008B4B4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B4B4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BEBA5C" w14:textId="77777777" w:rsidR="00D520D3" w:rsidRPr="008B4B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F004452" w14:textId="77777777" w:rsidR="00D520D3" w:rsidRPr="008B4B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B4B4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49E305" w14:textId="77777777" w:rsidR="00D520D3" w:rsidRPr="008B4B4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B4B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B4B4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B4B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EE96A9" w14:textId="77777777" w:rsidR="00B62AD0" w:rsidRPr="008B4B4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B4B45" w14:paraId="51388AD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B16D892" w14:textId="77777777" w:rsidR="00053927" w:rsidRPr="008B4B4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B4B4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67F003B" w14:textId="77777777" w:rsidR="00053927" w:rsidRPr="008B4B4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B4B4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B4B4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B4B4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32FE73" w14:textId="77777777" w:rsidR="0071340C" w:rsidRPr="008B4B4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B4B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B4B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B4B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B4B4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B4B4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968B9" w:rsidRPr="008B4B45">
        <w:rPr>
          <w:rFonts w:ascii="Arial Narrow" w:hAnsi="Arial Narrow" w:cs="Arial"/>
          <w:sz w:val="24"/>
          <w:szCs w:val="24"/>
        </w:rPr>
        <w:t>(</w:t>
      </w:r>
      <w:proofErr w:type="spellStart"/>
      <w:r w:rsidR="00F968B9" w:rsidRPr="008B4B45">
        <w:rPr>
          <w:rFonts w:ascii="Arial Narrow" w:hAnsi="Arial Narrow" w:cs="Arial"/>
          <w:sz w:val="24"/>
          <w:szCs w:val="24"/>
        </w:rPr>
        <w:t>t.j</w:t>
      </w:r>
      <w:proofErr w:type="spellEnd"/>
      <w:r w:rsidR="00F968B9" w:rsidRPr="008B4B45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8B4B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B4B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B4B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B4B45" w14:paraId="5260AA0D" w14:textId="77777777" w:rsidTr="00467CA2">
        <w:tc>
          <w:tcPr>
            <w:tcW w:w="2269" w:type="dxa"/>
            <w:shd w:val="clear" w:color="auto" w:fill="auto"/>
          </w:tcPr>
          <w:p w14:paraId="1C5838ED" w14:textId="77777777" w:rsidR="00D520D3" w:rsidRPr="008B4B4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B4B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8CA9F2" w14:textId="77777777" w:rsidR="00D520D3" w:rsidRPr="008B4B45" w:rsidRDefault="00F968B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B4B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elektrycznych i hydraulicznych</w:t>
            </w:r>
            <w:r w:rsidR="00D520D3" w:rsidRPr="008B4B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68B9" w:rsidRPr="008B4B45" w14:paraId="624718AA" w14:textId="77777777" w:rsidTr="00AB2480">
        <w:tc>
          <w:tcPr>
            <w:tcW w:w="2269" w:type="dxa"/>
            <w:shd w:val="clear" w:color="auto" w:fill="auto"/>
          </w:tcPr>
          <w:p w14:paraId="6168A3FD" w14:textId="77777777" w:rsidR="00F968B9" w:rsidRPr="008B4B45" w:rsidRDefault="00F968B9" w:rsidP="00AB24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B4B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681700" w14:textId="77777777" w:rsidR="00F968B9" w:rsidRPr="008B4B45" w:rsidRDefault="00F968B9" w:rsidP="00AB24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B4B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127/2023</w:t>
            </w:r>
          </w:p>
        </w:tc>
      </w:tr>
    </w:tbl>
    <w:p w14:paraId="5C8A1E67" w14:textId="77777777" w:rsidR="00DC652A" w:rsidRPr="008B4B45" w:rsidRDefault="00F968B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B4B4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9BD3DCB" w14:textId="77777777" w:rsidR="00DC652A" w:rsidRPr="008B4B4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B4B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BF86F90" w14:textId="77777777" w:rsidR="0071340C" w:rsidRPr="008B4B4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B4B4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B4B4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B4B4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4DCA07B" w14:textId="77777777" w:rsidR="0071340C" w:rsidRPr="008B4B4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F057F3A" w14:textId="77777777" w:rsidR="0071340C" w:rsidRPr="008B4B4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0EEA751" w14:textId="77777777" w:rsidR="0071340C" w:rsidRPr="008B4B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B4B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E95A0B2" w14:textId="77777777" w:rsidR="0071340C" w:rsidRPr="008B4B4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B4B4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B4B4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B4B4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D42B770" w14:textId="77777777" w:rsidR="0071340C" w:rsidRPr="008B4B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3841763" w14:textId="77777777" w:rsidR="0071340C" w:rsidRPr="008B4B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D81E052" w14:textId="77777777" w:rsidR="00DC652A" w:rsidRPr="008B4B4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B4B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B4B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B4B4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A877BD7" w14:textId="77777777" w:rsidR="00DC652A" w:rsidRPr="008B4B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B4B4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B4B4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B4B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AA6969D" w14:textId="77777777" w:rsidR="0093388F" w:rsidRPr="008B4B4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B4B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3ECBEA8" w14:textId="77777777" w:rsidR="0093388F" w:rsidRPr="008B4B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C5B00A9" w14:textId="77777777" w:rsidR="0093388F" w:rsidRPr="008B4B4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B4B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A350DC3" w14:textId="77777777" w:rsidR="00CB29AC" w:rsidRPr="008B4B4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05DDECA" w14:textId="77777777" w:rsidR="00CB29AC" w:rsidRPr="008B4B4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B4B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C38A2E7" w14:textId="77777777" w:rsidR="00830970" w:rsidRPr="008B4B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8B4B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B4B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B4B4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3CE689D" w14:textId="77777777" w:rsidR="00E27ABB" w:rsidRPr="008B4B4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B4B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4B45" w14:paraId="59111611" w14:textId="77777777" w:rsidTr="00467CA2">
        <w:tc>
          <w:tcPr>
            <w:tcW w:w="2660" w:type="dxa"/>
            <w:shd w:val="clear" w:color="auto" w:fill="auto"/>
          </w:tcPr>
          <w:p w14:paraId="409009B4" w14:textId="77777777" w:rsidR="00D520D3" w:rsidRPr="008B4B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0D120D8" w14:textId="77777777" w:rsidR="00D520D3" w:rsidRPr="008B4B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B4B4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1E5F23C" w14:textId="77777777" w:rsidR="00D520D3" w:rsidRPr="008B4B4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B4B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D8AB3B4" w14:textId="77777777" w:rsidR="00D520D3" w:rsidRPr="008B4B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1CB3F2" w14:textId="77777777" w:rsidR="00D520D3" w:rsidRPr="008B4B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4B4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12FFD30" w14:textId="77777777" w:rsidR="00D520D3" w:rsidRPr="008B4B4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B4B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968B9" w:rsidRPr="008B4B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4B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B4B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4B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F887F49" w14:textId="77777777" w:rsidR="00E27ABB" w:rsidRPr="008B4B4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B4B4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BA187" w14:textId="77777777" w:rsidR="00A86D42" w:rsidRDefault="00A86D42" w:rsidP="00025386">
      <w:pPr>
        <w:spacing w:after="0" w:line="240" w:lineRule="auto"/>
      </w:pPr>
      <w:r>
        <w:separator/>
      </w:r>
    </w:p>
  </w:endnote>
  <w:endnote w:type="continuationSeparator" w:id="0">
    <w:p w14:paraId="7CE78C5D" w14:textId="77777777" w:rsidR="00A86D42" w:rsidRDefault="00A86D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926C4" w14:textId="77777777" w:rsidR="00F968B9" w:rsidRDefault="00F968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5650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1B7AD1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B01019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0A73EC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8A0C2" w14:textId="77777777" w:rsidR="00F968B9" w:rsidRDefault="00F968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B3F10" w14:textId="77777777" w:rsidR="00A86D42" w:rsidRDefault="00A86D42" w:rsidP="00025386">
      <w:pPr>
        <w:spacing w:after="0" w:line="240" w:lineRule="auto"/>
      </w:pPr>
      <w:r>
        <w:separator/>
      </w:r>
    </w:p>
  </w:footnote>
  <w:footnote w:type="continuationSeparator" w:id="0">
    <w:p w14:paraId="5814038E" w14:textId="77777777" w:rsidR="00A86D42" w:rsidRDefault="00A86D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B5A78" w14:textId="77777777" w:rsidR="00F968B9" w:rsidRDefault="00F96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7378C" w14:textId="77777777" w:rsidR="00F968B9" w:rsidRDefault="00F96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97B30" w14:textId="77777777" w:rsidR="00F968B9" w:rsidRDefault="00F96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033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6D4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4B45"/>
    <w:rsid w:val="008B797E"/>
    <w:rsid w:val="008F2498"/>
    <w:rsid w:val="0093388F"/>
    <w:rsid w:val="00A56A6F"/>
    <w:rsid w:val="00A86D42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68B9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93C20"/>
  <w15:chartTrackingRefBased/>
  <w15:docId w15:val="{B061C437-54BA-410D-9E82-E79AF4949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2023-11-16T11:25:00Z</dcterms:created>
  <dcterms:modified xsi:type="dcterms:W3CDTF">2023-11-16T11:25:00Z</dcterms:modified>
</cp:coreProperties>
</file>