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77AD" w14:textId="77777777" w:rsidR="005F4BC0" w:rsidRDefault="00E11339" w:rsidP="004F079B">
      <w:pPr>
        <w:spacing w:after="240"/>
        <w:jc w:val="right"/>
        <w:rPr>
          <w:sz w:val="22"/>
          <w:szCs w:val="22"/>
        </w:rPr>
      </w:pPr>
      <w:r w:rsidRPr="00E1133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11339">
        <w:rPr>
          <w:sz w:val="22"/>
          <w:szCs w:val="22"/>
        </w:rPr>
        <w:t>2023-11-21</w:t>
      </w:r>
    </w:p>
    <w:p w14:paraId="6679185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EA6A7A1" w14:textId="77777777" w:rsidR="00E11339" w:rsidRPr="00E11339" w:rsidRDefault="00E11339">
      <w:pPr>
        <w:rPr>
          <w:b/>
          <w:bCs/>
          <w:sz w:val="22"/>
          <w:szCs w:val="22"/>
        </w:rPr>
      </w:pPr>
      <w:r w:rsidRPr="00E11339">
        <w:rPr>
          <w:b/>
          <w:bCs/>
          <w:sz w:val="22"/>
          <w:szCs w:val="22"/>
        </w:rPr>
        <w:t>Szpital Wojewódzki w Poznaniu</w:t>
      </w:r>
    </w:p>
    <w:p w14:paraId="6A799AE9" w14:textId="77777777" w:rsidR="00F16C50" w:rsidRPr="00D91931" w:rsidRDefault="00E11339">
      <w:pPr>
        <w:rPr>
          <w:b/>
          <w:bCs/>
          <w:sz w:val="22"/>
          <w:szCs w:val="22"/>
        </w:rPr>
      </w:pPr>
      <w:r w:rsidRPr="00E11339">
        <w:rPr>
          <w:b/>
          <w:bCs/>
          <w:sz w:val="22"/>
          <w:szCs w:val="22"/>
        </w:rPr>
        <w:t>Dział Zamówień Publicznych</w:t>
      </w:r>
    </w:p>
    <w:p w14:paraId="5638CB2A" w14:textId="77777777" w:rsidR="00F16C50" w:rsidRPr="00BD5546" w:rsidRDefault="00E11339">
      <w:pPr>
        <w:rPr>
          <w:sz w:val="22"/>
          <w:szCs w:val="22"/>
        </w:rPr>
      </w:pPr>
      <w:r w:rsidRPr="00E1133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11339">
        <w:rPr>
          <w:sz w:val="22"/>
          <w:szCs w:val="22"/>
        </w:rPr>
        <w:t>7/19</w:t>
      </w:r>
    </w:p>
    <w:p w14:paraId="5BD6E106" w14:textId="77777777" w:rsidR="00F16C50" w:rsidRPr="00BD5546" w:rsidRDefault="00E11339">
      <w:pPr>
        <w:rPr>
          <w:sz w:val="22"/>
          <w:szCs w:val="22"/>
        </w:rPr>
      </w:pPr>
      <w:r w:rsidRPr="00E1133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11339">
        <w:rPr>
          <w:sz w:val="22"/>
          <w:szCs w:val="22"/>
        </w:rPr>
        <w:t>Poznań</w:t>
      </w:r>
    </w:p>
    <w:p w14:paraId="28F55F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817F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CC4F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11339" w:rsidRPr="00E11339">
        <w:rPr>
          <w:bCs/>
          <w:sz w:val="22"/>
          <w:szCs w:val="22"/>
        </w:rPr>
        <w:t>SZW/DZP/122/2023/11</w:t>
      </w:r>
      <w:r w:rsidRPr="00D91931">
        <w:rPr>
          <w:sz w:val="22"/>
          <w:szCs w:val="22"/>
        </w:rPr>
        <w:tab/>
        <w:t xml:space="preserve"> </w:t>
      </w:r>
    </w:p>
    <w:p w14:paraId="73CDD85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F1E89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75828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1CAD4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2FBCE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6DDFE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3649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A65C8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11339" w:rsidRPr="00607F9B" w14:paraId="1C9C29E6" w14:textId="77777777" w:rsidTr="00FE1D8F">
        <w:trPr>
          <w:trHeight w:val="638"/>
        </w:trPr>
        <w:tc>
          <w:tcPr>
            <w:tcW w:w="959" w:type="dxa"/>
            <w:shd w:val="clear" w:color="auto" w:fill="auto"/>
          </w:tcPr>
          <w:p w14:paraId="72379980" w14:textId="77777777" w:rsidR="00E11339" w:rsidRPr="00607F9B" w:rsidRDefault="00E11339" w:rsidP="00FE1D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08BF35" w14:textId="2CB2D8A0" w:rsidR="00E11339" w:rsidRPr="00607F9B" w:rsidRDefault="00E11339" w:rsidP="00FE1D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1339">
              <w:rPr>
                <w:sz w:val="22"/>
                <w:szCs w:val="22"/>
              </w:rPr>
              <w:t>podstawowy</w:t>
            </w:r>
            <w:r w:rsidR="00CC00E2">
              <w:rPr>
                <w:sz w:val="22"/>
                <w:szCs w:val="22"/>
              </w:rPr>
              <w:t>m</w:t>
            </w:r>
            <w:r w:rsidRPr="00E1133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1339">
              <w:rPr>
                <w:b/>
                <w:bCs/>
                <w:sz w:val="22"/>
                <w:szCs w:val="22"/>
              </w:rPr>
              <w:t>Zakup sprzętu medycznego (w tym jednorazowego) użytkowanego w obrębie oddziałów i innych komórek organizacyjnych Szpitala Wojewódzkiego w Poznaniu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1339">
              <w:rPr>
                <w:b/>
                <w:sz w:val="22"/>
                <w:szCs w:val="22"/>
              </w:rPr>
              <w:t>SZW/DZP/122/2023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0027A2" w14:textId="77777777" w:rsidR="00E11339" w:rsidRPr="00E1133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11339" w:rsidRPr="00E11339">
        <w:rPr>
          <w:rFonts w:ascii="Times New Roman" w:hAnsi="Times New Roman"/>
          <w:b/>
          <w:szCs w:val="22"/>
        </w:rPr>
        <w:t>Szpital Wojewódzki w Poznaniu</w:t>
      </w:r>
    </w:p>
    <w:p w14:paraId="56FD4BD7" w14:textId="0A7DF9F9" w:rsidR="004F079B" w:rsidRDefault="00E1133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1133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11339">
        <w:rPr>
          <w:rFonts w:ascii="Times New Roman" w:hAnsi="Times New Roman"/>
          <w:szCs w:val="22"/>
        </w:rPr>
        <w:t>(t.j. Dz. U. z 2022r. poz. 1710)</w:t>
      </w:r>
      <w:r w:rsidR="00CC00E2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E5356B7" w14:textId="2CA4CEB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11339" w:rsidRPr="00E11339">
        <w:rPr>
          <w:rFonts w:ascii="Times New Roman" w:hAnsi="Times New Roman"/>
          <w:b/>
          <w:szCs w:val="22"/>
        </w:rPr>
        <w:t>2023-11-</w:t>
      </w:r>
      <w:r w:rsidR="00CC00E2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1339" w:rsidRPr="00E1133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11339" w:rsidRPr="00E11339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 </w:t>
      </w:r>
      <w:r w:rsidR="00E11339" w:rsidRPr="00E1133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E327BA0" w14:textId="7F458353" w:rsidR="004F079B" w:rsidRPr="00CC00E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11339" w:rsidRPr="00E11339">
        <w:rPr>
          <w:rFonts w:ascii="Times New Roman" w:hAnsi="Times New Roman"/>
          <w:b/>
          <w:szCs w:val="22"/>
        </w:rPr>
        <w:t>2023-11-</w:t>
      </w:r>
      <w:r w:rsidR="00CC00E2">
        <w:rPr>
          <w:rFonts w:ascii="Times New Roman" w:hAnsi="Times New Roman"/>
          <w:b/>
          <w:szCs w:val="22"/>
        </w:rPr>
        <w:t xml:space="preserve">22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1339" w:rsidRPr="00E1133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11339" w:rsidRPr="00E11339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 </w:t>
      </w:r>
      <w:r w:rsidR="00E11339" w:rsidRPr="00E1133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736BD26" w14:textId="125C2BA4" w:rsidR="00CC00E2" w:rsidRPr="00397F0B" w:rsidRDefault="00CC00E2" w:rsidP="00CC00E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2-21</w:t>
      </w:r>
      <w:r w:rsidRPr="00397F0B">
        <w:rPr>
          <w:rFonts w:ascii="Times New Roman" w:hAnsi="Times New Roman"/>
          <w:b/>
          <w:bCs/>
          <w:szCs w:val="22"/>
        </w:rPr>
        <w:t>-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23</w:t>
      </w:r>
    </w:p>
    <w:p w14:paraId="709E15D0" w14:textId="77777777" w:rsidR="00CC00E2" w:rsidRDefault="00CC00E2" w:rsidP="00CC00E2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21BD9E7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275001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D91496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562104" w14:textId="77777777" w:rsidR="00CE490F" w:rsidRDefault="00CE490F" w:rsidP="00CE490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E3D6AD3" w14:textId="77777777" w:rsidR="00CE490F" w:rsidRDefault="00CE490F" w:rsidP="00CE490F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537E85D" w14:textId="77777777" w:rsidR="00CE490F" w:rsidRDefault="00CE490F" w:rsidP="00CE490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D9E4BE" w14:textId="77777777" w:rsidR="00CE490F" w:rsidRDefault="00CE490F" w:rsidP="00CE490F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54B132D" w14:textId="1DEB738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A278F" w14:textId="77777777" w:rsidR="009F42E7" w:rsidRDefault="009F42E7">
      <w:r>
        <w:separator/>
      </w:r>
    </w:p>
  </w:endnote>
  <w:endnote w:type="continuationSeparator" w:id="0">
    <w:p w14:paraId="4A85883D" w14:textId="77777777" w:rsidR="009F42E7" w:rsidRDefault="009F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0927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A087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73816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638A49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80D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45A66" w14:textId="77777777" w:rsidR="009F42E7" w:rsidRDefault="009F42E7">
      <w:r>
        <w:separator/>
      </w:r>
    </w:p>
  </w:footnote>
  <w:footnote w:type="continuationSeparator" w:id="0">
    <w:p w14:paraId="5427A85C" w14:textId="77777777" w:rsidR="009F42E7" w:rsidRDefault="009F4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45C1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4413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4B45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54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2E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42E7"/>
    <w:rsid w:val="00AC3482"/>
    <w:rsid w:val="00BD5546"/>
    <w:rsid w:val="00C25577"/>
    <w:rsid w:val="00C34578"/>
    <w:rsid w:val="00CC00E2"/>
    <w:rsid w:val="00CC1A78"/>
    <w:rsid w:val="00CE490F"/>
    <w:rsid w:val="00CF0F4C"/>
    <w:rsid w:val="00D63C6E"/>
    <w:rsid w:val="00D91931"/>
    <w:rsid w:val="00DE0599"/>
    <w:rsid w:val="00E11339"/>
    <w:rsid w:val="00EC7BE6"/>
    <w:rsid w:val="00F16C50"/>
    <w:rsid w:val="00F32BF6"/>
    <w:rsid w:val="00F6166D"/>
    <w:rsid w:val="00F6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7A1CF"/>
  <w15:chartTrackingRefBased/>
  <w15:docId w15:val="{2A1DAEDF-285D-4D1E-BCD5-D1410678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C00E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2023-11-21T07:08:00Z</cp:lastPrinted>
  <dcterms:created xsi:type="dcterms:W3CDTF">2023-11-21T07:04:00Z</dcterms:created>
  <dcterms:modified xsi:type="dcterms:W3CDTF">2023-11-21T07:30:00Z</dcterms:modified>
</cp:coreProperties>
</file>