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7E859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3C197985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281DC6" w:rsidRDefault="00281DC6" w:rsidP="0096723F">
      <w:pPr>
        <w:spacing w:after="240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6723F" w:rsidRPr="0096723F">
        <w:rPr>
          <w:bCs/>
          <w:sz w:val="22"/>
          <w:szCs w:val="22"/>
        </w:rPr>
        <w:t>podstawowym bez negocjacji</w:t>
      </w:r>
      <w:r w:rsidR="0096723F" w:rsidRPr="0096723F">
        <w:rPr>
          <w:sz w:val="22"/>
          <w:szCs w:val="22"/>
        </w:rPr>
        <w:t xml:space="preserve">, o którym mowa w art. 275 pkt 1 ustawy </w:t>
      </w:r>
      <w:proofErr w:type="spellStart"/>
      <w:r w:rsidR="0096723F" w:rsidRPr="0096723F">
        <w:rPr>
          <w:sz w:val="22"/>
          <w:szCs w:val="22"/>
        </w:rPr>
        <w:t>Pzp</w:t>
      </w:r>
      <w:proofErr w:type="spellEnd"/>
      <w:r w:rsidR="0096723F" w:rsidRPr="0096723F">
        <w:rPr>
          <w:sz w:val="22"/>
          <w:szCs w:val="22"/>
        </w:rPr>
        <w:t>.</w:t>
      </w:r>
      <w:r w:rsidRPr="00281DC6">
        <w:rPr>
          <w:sz w:val="22"/>
          <w:szCs w:val="22"/>
        </w:rPr>
        <w:t xml:space="preserve"> pn.: </w:t>
      </w:r>
    </w:p>
    <w:p w14:paraId="26493A0F" w14:textId="34891CA1" w:rsidR="00281DC6" w:rsidRPr="00AC5DFA" w:rsidRDefault="00365350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Zakup sprzętu medycznego (w tym jednorazowego) użytkowanego w obrębie oddziałów</w:t>
      </w:r>
      <w:r w:rsidR="0056722E">
        <w:rPr>
          <w:b/>
          <w:sz w:val="22"/>
          <w:szCs w:val="22"/>
        </w:rPr>
        <w:t xml:space="preserve">                   </w:t>
      </w:r>
      <w:r>
        <w:rPr>
          <w:b/>
          <w:sz w:val="22"/>
          <w:szCs w:val="22"/>
        </w:rPr>
        <w:t xml:space="preserve"> i innych komórek organizacyjnych Szpitala Wojewódzkiego w Poznaniu</w:t>
      </w:r>
      <w:r w:rsidR="001B799C">
        <w:rPr>
          <w:b/>
          <w:sz w:val="22"/>
          <w:szCs w:val="22"/>
        </w:rPr>
        <w:t xml:space="preserve"> </w:t>
      </w:r>
      <w:r w:rsidR="00DA1E70">
        <w:rPr>
          <w:b/>
          <w:sz w:val="22"/>
          <w:szCs w:val="22"/>
        </w:rPr>
        <w:t>(Filia nr 1 ,2,3)</w:t>
      </w:r>
    </w:p>
    <w:p w14:paraId="62450752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0D36C5A2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948A076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24082B8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3FE39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CC26763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C9C8F0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D27039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CB712DC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0BC03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37CC89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4EF988B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74324D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35E93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8A52CFF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4109663E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B944B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231D95D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A420E8" w14:textId="77777777" w:rsidR="00740C0B" w:rsidRDefault="00740C0B">
      <w:pPr>
        <w:spacing w:line="360" w:lineRule="auto"/>
        <w:jc w:val="both"/>
      </w:pPr>
    </w:p>
    <w:p w14:paraId="538F2997" w14:textId="77777777" w:rsidR="00281DC6" w:rsidRPr="00311C3A" w:rsidRDefault="00281DC6" w:rsidP="00311C3A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58FB05EA" w14:textId="77777777" w:rsidR="0068030D" w:rsidRDefault="0068030D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363B605F" w14:textId="3FA285FD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1: </w:t>
      </w:r>
    </w:p>
    <w:p w14:paraId="1EECE02D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060D2A7" w14:textId="77777777" w:rsidR="00281DC6" w:rsidRPr="00054F1E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054F1E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054F1E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054F1E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 xml:space="preserve">Termin wykonania umowy: </w:t>
      </w:r>
      <w:r w:rsidR="00AA7E40" w:rsidRPr="00054F1E">
        <w:rPr>
          <w:bCs/>
          <w:sz w:val="22"/>
        </w:rPr>
        <w:t>12</w:t>
      </w:r>
      <w:r w:rsidRPr="00054F1E">
        <w:rPr>
          <w:bCs/>
          <w:sz w:val="22"/>
        </w:rPr>
        <w:t xml:space="preserve"> miesięcy od daty zawarcia umowy</w:t>
      </w:r>
    </w:p>
    <w:p w14:paraId="1ABCA931" w14:textId="77777777" w:rsidR="00281DC6" w:rsidRPr="00054F1E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52B37479" w14:textId="39B21832" w:rsidR="00AC5DFA" w:rsidRPr="00054F1E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="00DA1E70" w:rsidRPr="00054F1E">
        <w:rPr>
          <w:bCs/>
          <w:sz w:val="22"/>
        </w:rPr>
        <w:t>d</w:t>
      </w:r>
      <w:r w:rsidR="00DA1E70" w:rsidRPr="00054F1E">
        <w:rPr>
          <w:bCs/>
          <w:sz w:val="22"/>
          <w:szCs w:val="22"/>
        </w:rPr>
        <w:t xml:space="preserve">wie dostawy w trakcie trwania umowy, dostawa w ciągu 5 dni roboczych od złożenia zamówienia </w:t>
      </w:r>
    </w:p>
    <w:p w14:paraId="49881E39" w14:textId="77777777" w:rsidR="00AC5DFA" w:rsidRPr="00054F1E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5FC4980" w14:textId="77777777" w:rsidR="00AC5DFA" w:rsidRPr="00054F1E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2: </w:t>
      </w:r>
    </w:p>
    <w:p w14:paraId="3A9C7058" w14:textId="77777777" w:rsidR="00AC5DFA" w:rsidRPr="00054F1E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1E8EA654" w14:textId="77777777" w:rsidR="00AC5DFA" w:rsidRPr="00054F1E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618FAD7E" w14:textId="77777777" w:rsidR="00AC5DFA" w:rsidRPr="00054F1E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5FFFB7D4" w14:textId="77777777" w:rsidR="00AC5DFA" w:rsidRPr="00054F1E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703C1FEC" w14:textId="77777777" w:rsidR="00AC5DFA" w:rsidRPr="00054F1E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4DA18DC1" w14:textId="77777777" w:rsidR="00AC5DFA" w:rsidRPr="00054F1E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49C80A0B" w14:textId="0CDF1EDD" w:rsidR="00422F2E" w:rsidRPr="00054F1E" w:rsidRDefault="00422F2E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="00DA1E70" w:rsidRPr="00054F1E">
        <w:rPr>
          <w:bCs/>
          <w:sz w:val="22"/>
          <w:szCs w:val="22"/>
        </w:rPr>
        <w:t>realizacja dostaw w ciągu max. 72 godzin od momentu złożenia zamówienia</w:t>
      </w:r>
    </w:p>
    <w:p w14:paraId="1A36152D" w14:textId="77777777" w:rsidR="008F24C9" w:rsidRPr="00054F1E" w:rsidRDefault="008F24C9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D71646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3: </w:t>
      </w:r>
    </w:p>
    <w:p w14:paraId="017E3461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61AC2283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23B4DB0D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6C44506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13CD2842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408E1F4E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2753B713" w14:textId="67B1C54E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="00DA1E70" w:rsidRPr="00054F1E">
        <w:rPr>
          <w:bCs/>
          <w:sz w:val="22"/>
        </w:rPr>
        <w:t>d</w:t>
      </w:r>
      <w:r w:rsidR="00DA1E70" w:rsidRPr="00054F1E">
        <w:rPr>
          <w:bCs/>
          <w:sz w:val="22"/>
          <w:szCs w:val="22"/>
        </w:rPr>
        <w:t>wie dostawy w trakcie trwania umowy, dostawa w ciągu 5 dni roboczych od złożenia zamówienia</w:t>
      </w:r>
    </w:p>
    <w:p w14:paraId="51A30F2B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89D87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4: </w:t>
      </w:r>
    </w:p>
    <w:p w14:paraId="7E41F9A9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4413BDA8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445FBA36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27777DD7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2E235AE0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1D621EF1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5849B5AD" w14:textId="3C41D63A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="00DA1E70" w:rsidRPr="00054F1E">
        <w:rPr>
          <w:bCs/>
          <w:sz w:val="22"/>
        </w:rPr>
        <w:t>d</w:t>
      </w:r>
      <w:r w:rsidR="00DA1E70" w:rsidRPr="00054F1E">
        <w:rPr>
          <w:bCs/>
          <w:sz w:val="22"/>
          <w:szCs w:val="22"/>
        </w:rPr>
        <w:t>wie dostawy w trakcie trwania umowy, dostawa w ciągu 5 dni roboczych od złożenia zamówienia</w:t>
      </w:r>
    </w:p>
    <w:p w14:paraId="1ECB9B8C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1AFA58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5: </w:t>
      </w:r>
    </w:p>
    <w:p w14:paraId="1A02A317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723767C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5294D62B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32E91526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32DD315E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lastRenderedPageBreak/>
        <w:t>Termin wykonania umowy: 12 miesięcy od daty zawarcia umowy</w:t>
      </w:r>
    </w:p>
    <w:p w14:paraId="6ABB9F77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3AE17A89" w14:textId="02EAE846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="00DA1E70" w:rsidRPr="00054F1E">
        <w:rPr>
          <w:bCs/>
          <w:sz w:val="22"/>
          <w:szCs w:val="22"/>
        </w:rPr>
        <w:t xml:space="preserve">jednorazowa dostawa w ciągu 5 dni roboczych od złożenia zamówienia </w:t>
      </w:r>
      <w:r w:rsidRPr="00054F1E">
        <w:rPr>
          <w:bCs/>
          <w:sz w:val="22"/>
          <w:szCs w:val="22"/>
        </w:rPr>
        <w:t xml:space="preserve"> </w:t>
      </w:r>
    </w:p>
    <w:p w14:paraId="7726BF98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9124A7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6: </w:t>
      </w:r>
    </w:p>
    <w:p w14:paraId="6F37ED03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4F8C7DD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5BC42407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0EA6FD9B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375BEDB7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5CBB471E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17A4283C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Pr="00054F1E">
        <w:rPr>
          <w:bCs/>
          <w:sz w:val="22"/>
          <w:szCs w:val="22"/>
        </w:rPr>
        <w:t xml:space="preserve">realizacja dostaw w ciągu max. 72 godzin od momentu złożenia zamówienia </w:t>
      </w:r>
    </w:p>
    <w:p w14:paraId="0FA85393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9AF6B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7: </w:t>
      </w:r>
    </w:p>
    <w:p w14:paraId="1EF76276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13890124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09FD855E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5DF21EF8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2C9AF64C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4FE79228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01DEEC7D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Pr="00054F1E">
        <w:rPr>
          <w:bCs/>
          <w:sz w:val="22"/>
          <w:szCs w:val="22"/>
        </w:rPr>
        <w:t xml:space="preserve">realizacja dostaw w ciągu max. 72 godzin od momentu złożenia zamówienia </w:t>
      </w:r>
    </w:p>
    <w:p w14:paraId="602336B9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F743B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8: </w:t>
      </w:r>
    </w:p>
    <w:p w14:paraId="45ED41D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3A03625E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2EE18FC2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1E54D6A0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37BA871A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09DDB528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197B88AA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Pr="00054F1E">
        <w:rPr>
          <w:bCs/>
          <w:sz w:val="22"/>
          <w:szCs w:val="22"/>
        </w:rPr>
        <w:t xml:space="preserve">realizacja dostaw w ciągu max. 72 godzin od momentu złożenia zamówienia </w:t>
      </w:r>
    </w:p>
    <w:p w14:paraId="3336A006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1A5DDD8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9: </w:t>
      </w:r>
    </w:p>
    <w:p w14:paraId="633C953D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263622F9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05E86DD2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40C9D014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19407159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58493441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0B66820D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Pr="00054F1E">
        <w:rPr>
          <w:bCs/>
          <w:sz w:val="22"/>
          <w:szCs w:val="22"/>
        </w:rPr>
        <w:t xml:space="preserve">realizacja dostaw w ciągu max. 72 godzin od momentu złożenia zamówienia </w:t>
      </w:r>
    </w:p>
    <w:p w14:paraId="7697D76E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30855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10: </w:t>
      </w:r>
    </w:p>
    <w:p w14:paraId="7277D6C8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7A77ACBD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5C2AD90D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2D5B471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0B784266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1F97F389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23669641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Pr="00054F1E">
        <w:rPr>
          <w:bCs/>
          <w:sz w:val="22"/>
          <w:szCs w:val="22"/>
        </w:rPr>
        <w:t xml:space="preserve">realizacja dostaw w ciągu max. 72 godzin od momentu złożenia zamówienia </w:t>
      </w:r>
    </w:p>
    <w:p w14:paraId="319EFA08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EAC42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11: </w:t>
      </w:r>
    </w:p>
    <w:p w14:paraId="5B73A4F8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7E8C9CA6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73629559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280859B7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636687FC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6F7BCBD3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7B475276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Pr="00054F1E">
        <w:rPr>
          <w:bCs/>
          <w:sz w:val="22"/>
          <w:szCs w:val="22"/>
        </w:rPr>
        <w:t xml:space="preserve">realizacja dostaw w ciągu max. 72 godzin od momentu złożenia zamówienia </w:t>
      </w:r>
    </w:p>
    <w:p w14:paraId="7A337FF6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C0ED64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12: </w:t>
      </w:r>
    </w:p>
    <w:p w14:paraId="185FD3E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2F50C55E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48B0846F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36D575A2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360EA37D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6AA2D1DE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035A1B3A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Pr="00054F1E">
        <w:rPr>
          <w:bCs/>
          <w:sz w:val="22"/>
          <w:szCs w:val="22"/>
        </w:rPr>
        <w:t xml:space="preserve">realizacja dostaw w ciągu max. 72 godzin od momentu złożenia zamówienia </w:t>
      </w:r>
    </w:p>
    <w:p w14:paraId="32D330ED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B08B80E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13: </w:t>
      </w:r>
    </w:p>
    <w:p w14:paraId="4889E79F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6D87A663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080705D3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10772BD3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46D8EBA9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0AD57A1B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3ABA0AC4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Pr="00054F1E">
        <w:rPr>
          <w:bCs/>
          <w:sz w:val="22"/>
          <w:szCs w:val="22"/>
        </w:rPr>
        <w:t xml:space="preserve">realizacja dostaw w ciągu max. 72 godzin od momentu złożenia zamówienia </w:t>
      </w:r>
    </w:p>
    <w:p w14:paraId="0E3BDA72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93807B4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54F1E">
        <w:rPr>
          <w:bCs/>
          <w:sz w:val="22"/>
          <w:u w:val="single"/>
        </w:rPr>
        <w:t xml:space="preserve">Zadanie nr 14: </w:t>
      </w:r>
    </w:p>
    <w:p w14:paraId="658C5862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Wartość netto za wykonanie całości przedmiotu zamówienia wynosi: ………………… zł</w:t>
      </w:r>
    </w:p>
    <w:p w14:paraId="54279931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054F1E">
        <w:rPr>
          <w:b/>
          <w:sz w:val="22"/>
        </w:rPr>
        <w:t>Wartość brutto za wykonanie całości przedmiotu zamówienia wynosi: ……………….. zł</w:t>
      </w:r>
    </w:p>
    <w:p w14:paraId="0E2CD4BB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(słownie: ………………………………………………………………………………… zł)</w:t>
      </w:r>
    </w:p>
    <w:p w14:paraId="68E9BAEF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Wyliczona zgodnie z odpowiednią tabelą formularza asortymentowo – cenowego</w:t>
      </w:r>
    </w:p>
    <w:p w14:paraId="69B55B15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Termin wykonania umowy: 12 miesięcy od daty zawarcia umowy</w:t>
      </w:r>
    </w:p>
    <w:p w14:paraId="6D7422EC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54F1E">
        <w:rPr>
          <w:bCs/>
          <w:sz w:val="22"/>
        </w:rPr>
        <w:t>Warunki płatności: 60 dni</w:t>
      </w:r>
    </w:p>
    <w:p w14:paraId="1B6C9FF6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054F1E">
        <w:rPr>
          <w:bCs/>
          <w:sz w:val="22"/>
        </w:rPr>
        <w:t xml:space="preserve">Termin realizacji zamówienia: </w:t>
      </w:r>
      <w:r w:rsidRPr="00054F1E">
        <w:rPr>
          <w:bCs/>
          <w:sz w:val="22"/>
          <w:szCs w:val="22"/>
        </w:rPr>
        <w:t xml:space="preserve">realizacja dostaw w ciągu max. 72 godzin od momentu złożenia zamówienia </w:t>
      </w:r>
    </w:p>
    <w:p w14:paraId="31416D52" w14:textId="77777777" w:rsidR="008F24C9" w:rsidRPr="00054F1E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60BAB2C" w14:textId="77777777" w:rsidR="004C49CC" w:rsidRPr="00054F1E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8B27C4A" w14:textId="77777777" w:rsidR="004C49CC" w:rsidRPr="00054F1E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5C158012" w14:textId="77777777" w:rsidR="0096723F" w:rsidRPr="00054F1E" w:rsidRDefault="0096723F" w:rsidP="001B799C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956F826" w14:textId="77777777" w:rsidR="00071FE3" w:rsidRPr="00054F1E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054F1E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Pr="00054F1E" w:rsidRDefault="00CA7C6C" w:rsidP="00063B6A">
      <w:pPr>
        <w:spacing w:line="360" w:lineRule="auto"/>
        <w:jc w:val="both"/>
      </w:pPr>
    </w:p>
    <w:p w14:paraId="27A7B74A" w14:textId="77777777" w:rsidR="00281DC6" w:rsidRPr="00054F1E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054F1E">
        <w:rPr>
          <w:b/>
          <w:sz w:val="22"/>
        </w:rPr>
        <w:t>OŚWIADCZAMY</w:t>
      </w:r>
      <w:r w:rsidRPr="00054F1E">
        <w:rPr>
          <w:sz w:val="22"/>
        </w:rPr>
        <w:t>, że:</w:t>
      </w:r>
    </w:p>
    <w:p w14:paraId="682F6BCB" w14:textId="77777777" w:rsidR="00281DC6" w:rsidRPr="00054F1E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054F1E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441C4D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441C4D">
        <w:rPr>
          <w:sz w:val="22"/>
          <w:szCs w:val="22"/>
        </w:rPr>
        <w:t>wypełniliśmy obowiązki informacyjne przewidziane w art. 13 lub art. 14 RODO</w:t>
      </w:r>
      <w:r w:rsidRPr="00441C4D">
        <w:rPr>
          <w:sz w:val="22"/>
          <w:szCs w:val="22"/>
          <w:vertAlign w:val="superscript"/>
        </w:rPr>
        <w:footnoteReference w:id="2"/>
      </w:r>
      <w:r w:rsidRPr="00441C4D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441C4D">
        <w:rPr>
          <w:sz w:val="22"/>
          <w:szCs w:val="22"/>
          <w:vertAlign w:val="superscript"/>
        </w:rPr>
        <w:footnoteReference w:id="3"/>
      </w:r>
      <w:r w:rsidRPr="00441C4D">
        <w:rPr>
          <w:sz w:val="22"/>
          <w:szCs w:val="22"/>
        </w:rPr>
        <w:t>.</w:t>
      </w:r>
    </w:p>
    <w:p w14:paraId="17143F9B" w14:textId="77777777" w:rsidR="00851BC9" w:rsidRPr="00441C4D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441C4D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441C4D">
        <w:rPr>
          <w:sz w:val="22"/>
          <w:szCs w:val="22"/>
        </w:rPr>
        <w:t>Pzp</w:t>
      </w:r>
      <w:proofErr w:type="spellEnd"/>
      <w:r w:rsidRPr="00441C4D">
        <w:rPr>
          <w:sz w:val="22"/>
          <w:szCs w:val="22"/>
        </w:rPr>
        <w:t>.</w:t>
      </w:r>
    </w:p>
    <w:p w14:paraId="7ED8DA12" w14:textId="77777777" w:rsidR="00851BC9" w:rsidRPr="00441C4D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441C4D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441C4D">
        <w:rPr>
          <w:sz w:val="22"/>
          <w:szCs w:val="22"/>
        </w:rPr>
        <w:t>Pzp</w:t>
      </w:r>
      <w:proofErr w:type="spellEnd"/>
    </w:p>
    <w:p w14:paraId="6032F0A7" w14:textId="77777777" w:rsidR="00851BC9" w:rsidRPr="00441C4D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441C4D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1D472A49" w14:textId="77777777" w:rsidR="00035C9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441C4D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77777777" w:rsidR="00441C4D" w:rsidRPr="00441C4D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441C4D">
        <w:rPr>
          <w:sz w:val="22"/>
          <w:szCs w:val="22"/>
        </w:rPr>
        <w:t xml:space="preserve">oświadczam, że cały oferowany przez nas asortyment </w:t>
      </w:r>
      <w:r w:rsidR="0042122E">
        <w:rPr>
          <w:sz w:val="22"/>
          <w:szCs w:val="22"/>
        </w:rPr>
        <w:t>spełnia lub przewyższa</w:t>
      </w:r>
      <w:r w:rsidRPr="00441C4D">
        <w:rPr>
          <w:sz w:val="22"/>
          <w:szCs w:val="22"/>
        </w:rPr>
        <w:t xml:space="preserve"> wszystkie parametry określone przez Zamawiającego w SWZ i </w:t>
      </w:r>
      <w:r w:rsidR="0042122E">
        <w:rPr>
          <w:sz w:val="22"/>
          <w:szCs w:val="22"/>
        </w:rPr>
        <w:t>posiada wszelkie wymagane przepisami dopuszczenia do użytkowania w jednostkach służby zdrowia</w:t>
      </w:r>
      <w:r w:rsidRPr="00441C4D">
        <w:rPr>
          <w:sz w:val="22"/>
          <w:szCs w:val="22"/>
        </w:rPr>
        <w:t xml:space="preserve"> - (jeśli wymagają tego stosowne przepisy prawa)  i zobowiązujemy się je dostarczyć na każde wezwanie Zamawiającego</w:t>
      </w:r>
      <w:r w:rsidR="0042122E">
        <w:rPr>
          <w:sz w:val="22"/>
          <w:szCs w:val="22"/>
        </w:rPr>
        <w:t xml:space="preserve"> (wraz z dokumentami potwierdzającymi oferowane parametry)</w:t>
      </w:r>
      <w:r w:rsidRPr="00441C4D">
        <w:rPr>
          <w:sz w:val="22"/>
          <w:szCs w:val="22"/>
        </w:rPr>
        <w:t>,</w:t>
      </w:r>
    </w:p>
    <w:p w14:paraId="536CC755" w14:textId="77777777" w:rsidR="00441C4D" w:rsidRPr="00441C4D" w:rsidRDefault="00441C4D" w:rsidP="00441C4D">
      <w:pPr>
        <w:numPr>
          <w:ilvl w:val="0"/>
          <w:numId w:val="36"/>
        </w:numPr>
        <w:rPr>
          <w:sz w:val="22"/>
          <w:szCs w:val="22"/>
        </w:rPr>
      </w:pPr>
      <w:r w:rsidRPr="00441C4D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0F27E3E5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C0B9D2C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54997A13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 xml:space="preserve">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AAAFA6F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BAE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9E9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4A21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AF0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33C61BD" w14:textId="77777777" w:rsidR="004C49CC" w:rsidRPr="00281DC6" w:rsidRDefault="004C49CC" w:rsidP="001B799C">
      <w:pPr>
        <w:spacing w:line="360" w:lineRule="auto"/>
        <w:contextualSpacing/>
        <w:rPr>
          <w:rFonts w:eastAsia="Calibri"/>
          <w:lang w:val="en-US" w:eastAsia="en-US"/>
        </w:rPr>
      </w:pPr>
    </w:p>
    <w:p w14:paraId="2E7E5F29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41157705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6F83CD7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2E6E0F1F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4F46D76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6BC34F2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EC09436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7D02BDFF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D3FCC6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928E46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868E613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B4F4E2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C76138C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8D8B27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C44039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4B32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37EB3528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5631672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lastRenderedPageBreak/>
        <w:t>(podpis osoby uprawnionej do składania oświadczeń  woli w imieniu Wykonawcy)</w:t>
      </w:r>
    </w:p>
    <w:p w14:paraId="5561083A" w14:textId="77777777" w:rsidR="00CA7C6C" w:rsidRDefault="00CA7C6C">
      <w:pPr>
        <w:spacing w:line="360" w:lineRule="auto"/>
        <w:ind w:hanging="284"/>
        <w:jc w:val="both"/>
      </w:pPr>
    </w:p>
    <w:p w14:paraId="068579BB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CBA9E" w14:textId="53ACFF5B" w:rsidR="003E2272" w:rsidRDefault="00365350">
    <w:pPr>
      <w:pStyle w:val="Nagwek"/>
    </w:pPr>
    <w:r w:rsidRPr="002118DD">
      <w:t>Znak sprawy: SZW/DZP/</w:t>
    </w:r>
    <w:r w:rsidR="00DA1E70">
      <w:t>122</w:t>
    </w:r>
    <w:r w:rsidR="002118DD" w:rsidRPr="002118DD"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4F1E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799C"/>
    <w:rsid w:val="001F7E27"/>
    <w:rsid w:val="002118DD"/>
    <w:rsid w:val="002779AD"/>
    <w:rsid w:val="00281DC6"/>
    <w:rsid w:val="002C54C1"/>
    <w:rsid w:val="0030391A"/>
    <w:rsid w:val="00311C3A"/>
    <w:rsid w:val="003201DF"/>
    <w:rsid w:val="0034112D"/>
    <w:rsid w:val="00365350"/>
    <w:rsid w:val="0039528D"/>
    <w:rsid w:val="003A652F"/>
    <w:rsid w:val="003C1648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6722E"/>
    <w:rsid w:val="005A192D"/>
    <w:rsid w:val="005A70C7"/>
    <w:rsid w:val="005B4C0B"/>
    <w:rsid w:val="005D19FC"/>
    <w:rsid w:val="006014DA"/>
    <w:rsid w:val="00612A15"/>
    <w:rsid w:val="00613B65"/>
    <w:rsid w:val="0068030D"/>
    <w:rsid w:val="006A0EFD"/>
    <w:rsid w:val="006C2561"/>
    <w:rsid w:val="006D760D"/>
    <w:rsid w:val="006F290E"/>
    <w:rsid w:val="007059CC"/>
    <w:rsid w:val="00740C0B"/>
    <w:rsid w:val="007717C3"/>
    <w:rsid w:val="007E6FF3"/>
    <w:rsid w:val="00815E8E"/>
    <w:rsid w:val="00821F87"/>
    <w:rsid w:val="00851BC9"/>
    <w:rsid w:val="00870C1C"/>
    <w:rsid w:val="008F24C9"/>
    <w:rsid w:val="00915BDC"/>
    <w:rsid w:val="0096723F"/>
    <w:rsid w:val="009B4573"/>
    <w:rsid w:val="00A945E1"/>
    <w:rsid w:val="00AA7E40"/>
    <w:rsid w:val="00AC5DFA"/>
    <w:rsid w:val="00AE3969"/>
    <w:rsid w:val="00AF61A7"/>
    <w:rsid w:val="00B16CA2"/>
    <w:rsid w:val="00B22D6B"/>
    <w:rsid w:val="00B41204"/>
    <w:rsid w:val="00B5559D"/>
    <w:rsid w:val="00BF72BF"/>
    <w:rsid w:val="00C3455C"/>
    <w:rsid w:val="00CA0475"/>
    <w:rsid w:val="00CA579C"/>
    <w:rsid w:val="00CA7C6C"/>
    <w:rsid w:val="00CB2BE7"/>
    <w:rsid w:val="00D74BC1"/>
    <w:rsid w:val="00D90764"/>
    <w:rsid w:val="00DA1E70"/>
    <w:rsid w:val="00DD60BC"/>
    <w:rsid w:val="00E90381"/>
    <w:rsid w:val="00F2537A"/>
    <w:rsid w:val="00F6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7</Pages>
  <Words>1713</Words>
  <Characters>10278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10</cp:revision>
  <cp:lastPrinted>2007-10-05T06:59:00Z</cp:lastPrinted>
  <dcterms:created xsi:type="dcterms:W3CDTF">2023-01-29T14:17:00Z</dcterms:created>
  <dcterms:modified xsi:type="dcterms:W3CDTF">2023-10-31T10:03:00Z</dcterms:modified>
</cp:coreProperties>
</file>