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86D11" w14:textId="77777777" w:rsidR="00BB1B9A" w:rsidRPr="002245BE" w:rsidRDefault="00BB1B9A" w:rsidP="00BB1B9A">
      <w:pPr>
        <w:spacing w:after="240"/>
        <w:jc w:val="right"/>
        <w:rPr>
          <w:sz w:val="22"/>
          <w:szCs w:val="22"/>
        </w:rPr>
      </w:pPr>
      <w:bookmarkStart w:id="0" w:name="_Hlk53520193"/>
      <w:r w:rsidRPr="00581F1B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581F1B">
        <w:rPr>
          <w:sz w:val="22"/>
          <w:szCs w:val="22"/>
        </w:rPr>
        <w:t>2023-08-23</w:t>
      </w:r>
    </w:p>
    <w:p w14:paraId="7D6D25F9" w14:textId="77777777" w:rsidR="00BB1B9A" w:rsidRPr="00581F1B" w:rsidRDefault="00BB1B9A" w:rsidP="00BB1B9A">
      <w:pPr>
        <w:spacing w:after="40"/>
        <w:rPr>
          <w:b/>
          <w:bCs/>
          <w:sz w:val="22"/>
          <w:szCs w:val="22"/>
        </w:rPr>
      </w:pPr>
      <w:r w:rsidRPr="00581F1B">
        <w:rPr>
          <w:b/>
          <w:bCs/>
          <w:sz w:val="22"/>
          <w:szCs w:val="22"/>
        </w:rPr>
        <w:t>Akademia Górniczo - Hutnicza</w:t>
      </w:r>
    </w:p>
    <w:p w14:paraId="5F56CAE0" w14:textId="77777777" w:rsidR="00BB1B9A" w:rsidRPr="00581F1B" w:rsidRDefault="00BB1B9A" w:rsidP="00BB1B9A">
      <w:pPr>
        <w:spacing w:after="40"/>
        <w:rPr>
          <w:b/>
          <w:bCs/>
          <w:sz w:val="22"/>
          <w:szCs w:val="22"/>
        </w:rPr>
      </w:pPr>
      <w:r w:rsidRPr="00581F1B">
        <w:rPr>
          <w:b/>
          <w:bCs/>
          <w:sz w:val="22"/>
          <w:szCs w:val="22"/>
        </w:rPr>
        <w:t>im. Stanisława Staszica w Krakowie</w:t>
      </w:r>
    </w:p>
    <w:p w14:paraId="1FB1D250" w14:textId="77777777" w:rsidR="00BB1B9A" w:rsidRPr="002245BE" w:rsidRDefault="00BB1B9A" w:rsidP="00BB1B9A">
      <w:pPr>
        <w:spacing w:after="40"/>
        <w:rPr>
          <w:b/>
          <w:bCs/>
          <w:sz w:val="22"/>
          <w:szCs w:val="22"/>
        </w:rPr>
      </w:pPr>
      <w:r w:rsidRPr="00581F1B">
        <w:rPr>
          <w:b/>
          <w:bCs/>
          <w:sz w:val="22"/>
          <w:szCs w:val="22"/>
        </w:rPr>
        <w:t>Dział Zamówień Publicznych</w:t>
      </w:r>
    </w:p>
    <w:p w14:paraId="03DDFFDD" w14:textId="77777777" w:rsidR="00BB1B9A" w:rsidRPr="002245BE" w:rsidRDefault="00BB1B9A" w:rsidP="00BB1B9A">
      <w:pPr>
        <w:rPr>
          <w:sz w:val="22"/>
          <w:szCs w:val="22"/>
        </w:rPr>
      </w:pPr>
      <w:r w:rsidRPr="00581F1B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581F1B">
        <w:rPr>
          <w:sz w:val="22"/>
          <w:szCs w:val="22"/>
        </w:rPr>
        <w:t>30</w:t>
      </w:r>
    </w:p>
    <w:p w14:paraId="76AD689F" w14:textId="77777777" w:rsidR="00BB1B9A" w:rsidRPr="002245BE" w:rsidRDefault="00BB1B9A" w:rsidP="00BB1B9A">
      <w:pPr>
        <w:rPr>
          <w:sz w:val="22"/>
          <w:szCs w:val="22"/>
        </w:rPr>
      </w:pPr>
      <w:r w:rsidRPr="00581F1B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581F1B">
        <w:rPr>
          <w:sz w:val="22"/>
          <w:szCs w:val="22"/>
        </w:rPr>
        <w:t>Kraków</w:t>
      </w:r>
    </w:p>
    <w:p w14:paraId="75938376" w14:textId="77777777" w:rsidR="00BB1B9A" w:rsidRDefault="00BB1B9A" w:rsidP="00BB1B9A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581F1B">
        <w:rPr>
          <w:bCs/>
          <w:sz w:val="22"/>
          <w:szCs w:val="22"/>
        </w:rPr>
        <w:t>KC-zp.272-343/23/13</w:t>
      </w:r>
    </w:p>
    <w:p w14:paraId="37272EB1" w14:textId="77777777" w:rsidR="00BB1B9A" w:rsidRDefault="00BB1B9A" w:rsidP="00BB1B9A">
      <w:pPr>
        <w:spacing w:line="276" w:lineRule="auto"/>
        <w:rPr>
          <w:sz w:val="22"/>
          <w:szCs w:val="22"/>
        </w:rPr>
      </w:pPr>
    </w:p>
    <w:p w14:paraId="75371AA2" w14:textId="77777777" w:rsidR="00BB1B9A" w:rsidRPr="00E62859" w:rsidRDefault="00BB1B9A" w:rsidP="00BB1B9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E05ACFD" w14:textId="77777777" w:rsidR="00BB1B9A" w:rsidRPr="00C65E53" w:rsidRDefault="00BB1B9A" w:rsidP="00BB1B9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ACA54BB" w14:textId="77777777" w:rsidR="00BB1B9A" w:rsidRDefault="00BB1B9A" w:rsidP="00BB1B9A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F215636" w14:textId="77777777" w:rsidR="00BB1B9A" w:rsidRDefault="00BB1B9A" w:rsidP="00BB1B9A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B1B9A" w:rsidRPr="00607F9B" w14:paraId="770429C3" w14:textId="77777777" w:rsidTr="00E97EDC">
        <w:trPr>
          <w:trHeight w:val="638"/>
        </w:trPr>
        <w:tc>
          <w:tcPr>
            <w:tcW w:w="959" w:type="dxa"/>
            <w:shd w:val="clear" w:color="auto" w:fill="auto"/>
          </w:tcPr>
          <w:p w14:paraId="1CF52C03" w14:textId="77777777" w:rsidR="00BB1B9A" w:rsidRPr="00607F9B" w:rsidRDefault="00BB1B9A" w:rsidP="00E97E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A63321" w14:textId="77777777" w:rsidR="00BB1B9A" w:rsidRPr="00607F9B" w:rsidRDefault="00BB1B9A" w:rsidP="00E97E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1F1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1F1B">
              <w:rPr>
                <w:b/>
                <w:bCs/>
                <w:sz w:val="22"/>
                <w:szCs w:val="22"/>
              </w:rPr>
              <w:t>dostawa serwerów dla Jednostek AGH - KC-zp.272-343/23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5C3278E" w14:textId="77777777" w:rsidR="00BB1B9A" w:rsidRDefault="00BB1B9A" w:rsidP="00BB1B9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0303EE">
        <w:t xml:space="preserve"> </w:t>
      </w:r>
      <w:r w:rsidRPr="000303EE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B1B9A" w14:paraId="7D0D95C1" w14:textId="77777777" w:rsidTr="00E97EDC">
        <w:trPr>
          <w:cantSplit/>
        </w:trPr>
        <w:tc>
          <w:tcPr>
            <w:tcW w:w="9498" w:type="dxa"/>
          </w:tcPr>
          <w:p w14:paraId="5AD16D64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Storio</w:t>
            </w:r>
            <w:proofErr w:type="spellEnd"/>
            <w:r>
              <w:rPr>
                <w:b/>
                <w:sz w:val="22"/>
                <w:szCs w:val="22"/>
              </w:rPr>
              <w:t xml:space="preserve"> sp. z o.o. </w:t>
            </w:r>
            <w:r w:rsidRPr="00581F1B">
              <w:rPr>
                <w:b/>
                <w:sz w:val="22"/>
                <w:szCs w:val="22"/>
              </w:rPr>
              <w:t>sp.k</w:t>
            </w:r>
            <w:r>
              <w:rPr>
                <w:b/>
                <w:sz w:val="22"/>
                <w:szCs w:val="22"/>
              </w:rPr>
              <w:t>.</w:t>
            </w:r>
          </w:p>
          <w:p w14:paraId="2F5E8A71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Reformacka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F1E738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Wieliczka</w:t>
            </w:r>
          </w:p>
          <w:p w14:paraId="534024D6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D2093F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 xml:space="preserve">dostawa serwera macierzowego dla </w:t>
            </w:r>
            <w:proofErr w:type="spellStart"/>
            <w:r w:rsidRPr="00581F1B">
              <w:rPr>
                <w:sz w:val="22"/>
                <w:szCs w:val="22"/>
              </w:rPr>
              <w:t>WWNiG</w:t>
            </w:r>
            <w:proofErr w:type="spellEnd"/>
            <w:r w:rsidRPr="00581F1B">
              <w:rPr>
                <w:sz w:val="22"/>
                <w:szCs w:val="22"/>
              </w:rPr>
              <w:t xml:space="preserve">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669 206.10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B9981E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5CB7E4BD" w14:textId="77777777" w:rsidTr="00E97EDC">
        <w:trPr>
          <w:cantSplit/>
        </w:trPr>
        <w:tc>
          <w:tcPr>
            <w:tcW w:w="9498" w:type="dxa"/>
          </w:tcPr>
          <w:p w14:paraId="0D370BAC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1F1B">
              <w:rPr>
                <w:b/>
                <w:sz w:val="22"/>
                <w:szCs w:val="22"/>
              </w:rPr>
              <w:t>PROGRESS Systemy Komputerowe Sp. z o.o.</w:t>
            </w:r>
          </w:p>
          <w:p w14:paraId="13C77105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4794BF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Kraków</w:t>
            </w:r>
          </w:p>
          <w:p w14:paraId="06224B9E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BB92E9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>dostawa serwera plików typu NAS dla Kwestury AGH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51 866.70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FFDC6B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5DE3A3E1" w14:textId="77777777" w:rsidTr="00E97EDC">
        <w:trPr>
          <w:cantSplit/>
        </w:trPr>
        <w:tc>
          <w:tcPr>
            <w:tcW w:w="9498" w:type="dxa"/>
          </w:tcPr>
          <w:p w14:paraId="15CF07D8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1F1B">
              <w:rPr>
                <w:b/>
                <w:sz w:val="22"/>
                <w:szCs w:val="22"/>
              </w:rPr>
              <w:t>Euvic</w:t>
            </w:r>
            <w:proofErr w:type="spellEnd"/>
            <w:r w:rsidRPr="00581F1B">
              <w:rPr>
                <w:b/>
                <w:sz w:val="22"/>
                <w:szCs w:val="22"/>
              </w:rPr>
              <w:t xml:space="preserve"> Solutions Spółka Akcyjna</w:t>
            </w:r>
          </w:p>
          <w:p w14:paraId="426CB380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98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2EFAA8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Warszawa</w:t>
            </w:r>
          </w:p>
          <w:p w14:paraId="2852F1F9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19A95D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>dostawa serwerów dla WZ 3 sztuki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143 910.00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830857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7CAF5387" w14:textId="77777777" w:rsidTr="00E97EDC">
        <w:trPr>
          <w:cantSplit/>
        </w:trPr>
        <w:tc>
          <w:tcPr>
            <w:tcW w:w="9498" w:type="dxa"/>
          </w:tcPr>
          <w:p w14:paraId="0112EA60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1F1B">
              <w:rPr>
                <w:b/>
                <w:sz w:val="22"/>
                <w:szCs w:val="22"/>
              </w:rPr>
              <w:lastRenderedPageBreak/>
              <w:t>PROGRESS Systemy Komputerowe Sp. z o.o.</w:t>
            </w:r>
          </w:p>
          <w:p w14:paraId="4DB60D1C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21D9C4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Kraków</w:t>
            </w:r>
          </w:p>
          <w:p w14:paraId="19AC1D68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F0D327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 xml:space="preserve">dostawa serwera plików typu NAS dla </w:t>
            </w:r>
            <w:proofErr w:type="spellStart"/>
            <w:r w:rsidRPr="00581F1B">
              <w:rPr>
                <w:sz w:val="22"/>
                <w:szCs w:val="22"/>
              </w:rPr>
              <w:t>WEiP</w:t>
            </w:r>
            <w:proofErr w:type="spellEnd"/>
            <w:r w:rsidRPr="00581F1B">
              <w:rPr>
                <w:sz w:val="22"/>
                <w:szCs w:val="22"/>
              </w:rPr>
              <w:t xml:space="preserve">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2 976.60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E17E1A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7ABC7BA2" w14:textId="77777777" w:rsidTr="00E97EDC">
        <w:trPr>
          <w:cantSplit/>
        </w:trPr>
        <w:tc>
          <w:tcPr>
            <w:tcW w:w="9498" w:type="dxa"/>
          </w:tcPr>
          <w:p w14:paraId="6D246910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1F1B">
              <w:rPr>
                <w:b/>
                <w:sz w:val="22"/>
                <w:szCs w:val="22"/>
              </w:rPr>
              <w:t>System Data Sp. z o.o.</w:t>
            </w:r>
          </w:p>
          <w:p w14:paraId="28DF70F1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Sienkiewicza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FC9735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Mielec</w:t>
            </w:r>
          </w:p>
          <w:p w14:paraId="5B4194EF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FB7601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 xml:space="preserve">dostawa serwera dla </w:t>
            </w:r>
            <w:proofErr w:type="spellStart"/>
            <w:r w:rsidRPr="00581F1B">
              <w:rPr>
                <w:sz w:val="22"/>
                <w:szCs w:val="22"/>
              </w:rPr>
              <w:t>ACMiN</w:t>
            </w:r>
            <w:proofErr w:type="spellEnd"/>
            <w:r w:rsidRPr="00581F1B">
              <w:rPr>
                <w:sz w:val="22"/>
                <w:szCs w:val="22"/>
              </w:rPr>
              <w:t xml:space="preserve">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37 602.33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EAF4C2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61571A16" w14:textId="77777777" w:rsidTr="00E97EDC">
        <w:trPr>
          <w:cantSplit/>
        </w:trPr>
        <w:tc>
          <w:tcPr>
            <w:tcW w:w="9498" w:type="dxa"/>
          </w:tcPr>
          <w:p w14:paraId="2BDFE8CB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1F1B">
              <w:rPr>
                <w:b/>
                <w:sz w:val="22"/>
                <w:szCs w:val="22"/>
              </w:rPr>
              <w:t>PROGRESS Systemy Komputerowe Sp. z o.o.</w:t>
            </w:r>
          </w:p>
          <w:p w14:paraId="47F27FCC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1D9CF6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Kraków</w:t>
            </w:r>
          </w:p>
          <w:p w14:paraId="341B59C4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4F8A39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>dostawa serwera dla WIMIIP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56 955.15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767444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3D88CC01" w14:textId="77777777" w:rsidTr="00E97EDC">
        <w:trPr>
          <w:cantSplit/>
        </w:trPr>
        <w:tc>
          <w:tcPr>
            <w:tcW w:w="9498" w:type="dxa"/>
          </w:tcPr>
          <w:p w14:paraId="65909F79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1F1B">
              <w:rPr>
                <w:b/>
                <w:sz w:val="22"/>
                <w:szCs w:val="22"/>
              </w:rPr>
              <w:t>Euvic</w:t>
            </w:r>
            <w:proofErr w:type="spellEnd"/>
            <w:r w:rsidRPr="00581F1B">
              <w:rPr>
                <w:b/>
                <w:sz w:val="22"/>
                <w:szCs w:val="22"/>
              </w:rPr>
              <w:t xml:space="preserve"> Solutions Spółka Akcyjna</w:t>
            </w:r>
          </w:p>
          <w:p w14:paraId="7842CADB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98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6D34F6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Warszawa</w:t>
            </w:r>
          </w:p>
          <w:p w14:paraId="39958F85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AFA61A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>dostawa serwera dla WIMIIP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48 585.00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84038C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2481059E" w14:textId="77777777" w:rsidTr="00E97EDC">
        <w:trPr>
          <w:cantSplit/>
        </w:trPr>
        <w:tc>
          <w:tcPr>
            <w:tcW w:w="9498" w:type="dxa"/>
          </w:tcPr>
          <w:p w14:paraId="44071A67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1F1B">
              <w:rPr>
                <w:b/>
                <w:sz w:val="22"/>
                <w:szCs w:val="22"/>
              </w:rPr>
              <w:t>PROGRESS Systemy Komputerowe Sp. z o.o.</w:t>
            </w:r>
          </w:p>
          <w:p w14:paraId="5F8CCBAA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6E2854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Kraków</w:t>
            </w:r>
          </w:p>
          <w:p w14:paraId="180DE3C1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E7104B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 xml:space="preserve">dostawa i zainstalowanie serwerów dla celów wirtualizacji zasobów IT dla </w:t>
            </w:r>
            <w:proofErr w:type="spellStart"/>
            <w:r w:rsidRPr="00581F1B">
              <w:rPr>
                <w:sz w:val="22"/>
                <w:szCs w:val="22"/>
              </w:rPr>
              <w:t>WGGiIŚ</w:t>
            </w:r>
            <w:proofErr w:type="spellEnd"/>
            <w:r w:rsidRPr="00581F1B">
              <w:rPr>
                <w:sz w:val="22"/>
                <w:szCs w:val="22"/>
              </w:rPr>
              <w:t xml:space="preserve"> 2 sztuki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256 750.20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68FB64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BB1B9A" w14:paraId="63FBEC78" w14:textId="77777777" w:rsidTr="00E97EDC">
        <w:trPr>
          <w:cantSplit/>
        </w:trPr>
        <w:tc>
          <w:tcPr>
            <w:tcW w:w="9498" w:type="dxa"/>
          </w:tcPr>
          <w:p w14:paraId="04C15385" w14:textId="77777777" w:rsidR="00BB1B9A" w:rsidRPr="00D26ED6" w:rsidRDefault="00BB1B9A" w:rsidP="00E97E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1F1B">
              <w:rPr>
                <w:b/>
                <w:sz w:val="22"/>
                <w:szCs w:val="22"/>
              </w:rPr>
              <w:t>Euvic</w:t>
            </w:r>
            <w:proofErr w:type="spellEnd"/>
            <w:r w:rsidRPr="00581F1B">
              <w:rPr>
                <w:b/>
                <w:sz w:val="22"/>
                <w:szCs w:val="22"/>
              </w:rPr>
              <w:t xml:space="preserve"> Solutions Spółka Akcyjna</w:t>
            </w:r>
          </w:p>
          <w:p w14:paraId="07ADD5FC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Al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98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F6CEA8" w14:textId="77777777" w:rsidR="00BB1B9A" w:rsidRPr="009F0E5C" w:rsidRDefault="00BB1B9A" w:rsidP="00E97EDC">
            <w:pPr>
              <w:jc w:val="both"/>
              <w:rPr>
                <w:bCs/>
                <w:sz w:val="22"/>
                <w:szCs w:val="22"/>
              </w:rPr>
            </w:pPr>
            <w:r w:rsidRPr="00581F1B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1B">
              <w:rPr>
                <w:bCs/>
                <w:sz w:val="22"/>
                <w:szCs w:val="22"/>
              </w:rPr>
              <w:t>Warszawa</w:t>
            </w:r>
          </w:p>
          <w:p w14:paraId="4162E004" w14:textId="77777777" w:rsidR="00BB1B9A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38E341" w14:textId="77777777" w:rsidR="00BB1B9A" w:rsidRPr="00211A34" w:rsidRDefault="00BB1B9A" w:rsidP="00E97E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1F1B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1F1B">
              <w:rPr>
                <w:sz w:val="22"/>
                <w:szCs w:val="22"/>
              </w:rPr>
              <w:t xml:space="preserve">dostawa i zainstalowanie serwera </w:t>
            </w:r>
            <w:proofErr w:type="spellStart"/>
            <w:r w:rsidRPr="00581F1B">
              <w:rPr>
                <w:sz w:val="22"/>
                <w:szCs w:val="22"/>
              </w:rPr>
              <w:t>rack</w:t>
            </w:r>
            <w:proofErr w:type="spellEnd"/>
            <w:r w:rsidRPr="00581F1B">
              <w:rPr>
                <w:sz w:val="22"/>
                <w:szCs w:val="22"/>
              </w:rPr>
              <w:t xml:space="preserve"> dla ST oraz Basenu AGH 1 sztuka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1F1B">
              <w:rPr>
                <w:b/>
                <w:sz w:val="22"/>
                <w:szCs w:val="22"/>
              </w:rPr>
              <w:t>31</w:t>
            </w:r>
            <w:r>
              <w:rPr>
                <w:b/>
                <w:sz w:val="22"/>
                <w:szCs w:val="22"/>
              </w:rPr>
              <w:t> </w:t>
            </w:r>
            <w:r w:rsidRPr="00581F1B">
              <w:rPr>
                <w:b/>
                <w:sz w:val="22"/>
                <w:szCs w:val="22"/>
              </w:rPr>
              <w:t>980.00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72FA5F" w14:textId="77777777" w:rsidR="00BB1B9A" w:rsidRDefault="00BB1B9A" w:rsidP="00E97E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52ABAF41" w14:textId="77777777" w:rsidR="00BB1B9A" w:rsidRPr="00756CDA" w:rsidRDefault="00BB1B9A" w:rsidP="00BB1B9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B1B9A" w:rsidRPr="00834EF4" w14:paraId="7C6D2187" w14:textId="77777777" w:rsidTr="00E97EDC">
        <w:tc>
          <w:tcPr>
            <w:tcW w:w="2169" w:type="dxa"/>
            <w:shd w:val="clear" w:color="auto" w:fill="F3F3F3"/>
          </w:tcPr>
          <w:p w14:paraId="1F6F2D87" w14:textId="77777777" w:rsidR="00BB1B9A" w:rsidRPr="00211A34" w:rsidRDefault="00BB1B9A" w:rsidP="00E97E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7325084" w14:textId="77777777" w:rsidR="00BB1B9A" w:rsidRPr="00211A34" w:rsidRDefault="00BB1B9A" w:rsidP="00E97E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0477B78" w14:textId="77777777" w:rsidR="00BB1B9A" w:rsidRPr="00211A34" w:rsidRDefault="00BB1B9A" w:rsidP="00E97E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158882E" w14:textId="77777777" w:rsidR="00BB1B9A" w:rsidRPr="00211A34" w:rsidRDefault="00BB1B9A" w:rsidP="00E97E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B1B9A" w:rsidRPr="00834EF4" w14:paraId="4EE2DD28" w14:textId="77777777" w:rsidTr="00E97EDC">
        <w:tc>
          <w:tcPr>
            <w:tcW w:w="2169" w:type="dxa"/>
            <w:shd w:val="clear" w:color="auto" w:fill="auto"/>
          </w:tcPr>
          <w:p w14:paraId="01AC2990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serwera macierzowego dla </w:t>
            </w:r>
            <w:proofErr w:type="spellStart"/>
            <w:r w:rsidRPr="00581F1B">
              <w:rPr>
                <w:sz w:val="20"/>
                <w:szCs w:val="20"/>
              </w:rPr>
              <w:lastRenderedPageBreak/>
              <w:t>WWNiG</w:t>
            </w:r>
            <w:proofErr w:type="spellEnd"/>
            <w:r w:rsidRPr="00581F1B">
              <w:rPr>
                <w:sz w:val="20"/>
                <w:szCs w:val="20"/>
              </w:rPr>
              <w:t xml:space="preserve"> 1 sztuka</w:t>
            </w:r>
          </w:p>
        </w:tc>
        <w:tc>
          <w:tcPr>
            <w:tcW w:w="2793" w:type="dxa"/>
            <w:shd w:val="clear" w:color="auto" w:fill="auto"/>
          </w:tcPr>
          <w:p w14:paraId="44C333FB" w14:textId="77777777" w:rsidR="00BB1B9A" w:rsidRPr="0031189B" w:rsidRDefault="00BB1B9A" w:rsidP="00E97ED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31189B">
              <w:rPr>
                <w:b/>
                <w:sz w:val="20"/>
                <w:szCs w:val="20"/>
              </w:rPr>
              <w:lastRenderedPageBreak/>
              <w:t>Storio</w:t>
            </w:r>
            <w:proofErr w:type="spellEnd"/>
            <w:r w:rsidRPr="0031189B">
              <w:rPr>
                <w:b/>
                <w:sz w:val="20"/>
                <w:szCs w:val="20"/>
              </w:rPr>
              <w:t xml:space="preserve"> sp. z o.o. sp.k.</w:t>
            </w:r>
          </w:p>
          <w:p w14:paraId="0FAE06A5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Reformacka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25</w:t>
            </w:r>
          </w:p>
          <w:p w14:paraId="2241A5FC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lastRenderedPageBreak/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14:paraId="4B89774F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lastRenderedPageBreak/>
              <w:t>1 - Cena - 60.00</w:t>
            </w:r>
          </w:p>
          <w:p w14:paraId="73B2E577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1A0948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54A5A661" w14:textId="77777777" w:rsidTr="00E97EDC">
        <w:tc>
          <w:tcPr>
            <w:tcW w:w="2169" w:type="dxa"/>
            <w:shd w:val="clear" w:color="auto" w:fill="auto"/>
          </w:tcPr>
          <w:p w14:paraId="704B24BD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serwera plików typu NAS dla Kwestury AGH 1 sztuka</w:t>
            </w:r>
          </w:p>
        </w:tc>
        <w:tc>
          <w:tcPr>
            <w:tcW w:w="2793" w:type="dxa"/>
            <w:shd w:val="clear" w:color="auto" w:fill="auto"/>
          </w:tcPr>
          <w:p w14:paraId="0DCD655E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1BB6809F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43711373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4040BC0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- 40.00</w:t>
            </w:r>
          </w:p>
          <w:p w14:paraId="0A43B0F3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Wielkość dysków - 20.00</w:t>
            </w:r>
          </w:p>
          <w:p w14:paraId="61E818D7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3 - Wielkość pamięci RAM - 20.00</w:t>
            </w:r>
          </w:p>
          <w:p w14:paraId="200DE3A6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4 - Gwarancja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E30E3A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296B30B3" w14:textId="77777777" w:rsidTr="00E97EDC">
        <w:tc>
          <w:tcPr>
            <w:tcW w:w="2169" w:type="dxa"/>
            <w:shd w:val="clear" w:color="auto" w:fill="auto"/>
          </w:tcPr>
          <w:p w14:paraId="71ECB2DF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serwera plików typu NAS dla Kwestury AGH 1 sztuka</w:t>
            </w:r>
          </w:p>
        </w:tc>
        <w:tc>
          <w:tcPr>
            <w:tcW w:w="2793" w:type="dxa"/>
            <w:shd w:val="clear" w:color="auto" w:fill="auto"/>
          </w:tcPr>
          <w:p w14:paraId="20971AD6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System Data Sp. z o.o.</w:t>
            </w:r>
          </w:p>
          <w:p w14:paraId="5FED471A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42</w:t>
            </w:r>
          </w:p>
          <w:p w14:paraId="2CCD959A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65F0F0A9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- 31.91</w:t>
            </w:r>
          </w:p>
          <w:p w14:paraId="674D7AAE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Wielkość dysków - 20.00</w:t>
            </w:r>
          </w:p>
          <w:p w14:paraId="226845A5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3 - Wielkość pamięci RAM - 20.00</w:t>
            </w:r>
          </w:p>
          <w:p w14:paraId="15449C04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4 - Gwarancja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220D77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91,91</w:t>
            </w:r>
          </w:p>
        </w:tc>
      </w:tr>
      <w:tr w:rsidR="00BB1B9A" w:rsidRPr="00834EF4" w14:paraId="227D0B27" w14:textId="77777777" w:rsidTr="00E97EDC">
        <w:tc>
          <w:tcPr>
            <w:tcW w:w="2169" w:type="dxa"/>
            <w:shd w:val="clear" w:color="auto" w:fill="auto"/>
          </w:tcPr>
          <w:p w14:paraId="10380BC9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serwerów dla WZ 3 sztuki</w:t>
            </w:r>
          </w:p>
        </w:tc>
        <w:tc>
          <w:tcPr>
            <w:tcW w:w="2793" w:type="dxa"/>
            <w:shd w:val="clear" w:color="auto" w:fill="auto"/>
          </w:tcPr>
          <w:p w14:paraId="5128DFCE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1F1B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581F1B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14:paraId="281ECE1C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98</w:t>
            </w:r>
          </w:p>
          <w:p w14:paraId="40D5CDB5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54161CF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- 60.00</w:t>
            </w:r>
          </w:p>
          <w:p w14:paraId="18521FDD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Przedłużenie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9D16B6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62190440" w14:textId="77777777" w:rsidTr="00E97EDC">
        <w:tc>
          <w:tcPr>
            <w:tcW w:w="2169" w:type="dxa"/>
            <w:shd w:val="clear" w:color="auto" w:fill="auto"/>
          </w:tcPr>
          <w:p w14:paraId="32219223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serwerów dla WZ 3 sztuki</w:t>
            </w:r>
          </w:p>
        </w:tc>
        <w:tc>
          <w:tcPr>
            <w:tcW w:w="2793" w:type="dxa"/>
            <w:shd w:val="clear" w:color="auto" w:fill="auto"/>
          </w:tcPr>
          <w:p w14:paraId="4CF020AE" w14:textId="77777777" w:rsidR="00BB1B9A" w:rsidRPr="0031189B" w:rsidRDefault="00BB1B9A" w:rsidP="00E97ED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31189B">
              <w:rPr>
                <w:b/>
                <w:sz w:val="20"/>
                <w:szCs w:val="20"/>
              </w:rPr>
              <w:t>Storio</w:t>
            </w:r>
            <w:proofErr w:type="spellEnd"/>
            <w:r w:rsidRPr="0031189B">
              <w:rPr>
                <w:b/>
                <w:sz w:val="20"/>
                <w:szCs w:val="20"/>
              </w:rPr>
              <w:t xml:space="preserve"> sp. z o.o. sp.k.</w:t>
            </w:r>
          </w:p>
          <w:p w14:paraId="3322967E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Reformacka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25</w:t>
            </w:r>
          </w:p>
          <w:p w14:paraId="50F42D19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14:paraId="4273034E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- 53.08</w:t>
            </w:r>
          </w:p>
          <w:p w14:paraId="51529E67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Przedłużenie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93B1CD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93,08</w:t>
            </w:r>
          </w:p>
        </w:tc>
      </w:tr>
      <w:tr w:rsidR="00BB1B9A" w:rsidRPr="00834EF4" w14:paraId="6A9DC5E0" w14:textId="77777777" w:rsidTr="00E97EDC">
        <w:tc>
          <w:tcPr>
            <w:tcW w:w="2169" w:type="dxa"/>
            <w:shd w:val="clear" w:color="auto" w:fill="auto"/>
          </w:tcPr>
          <w:p w14:paraId="74C4F1F9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serwerów dla WZ 3 sztuki</w:t>
            </w:r>
          </w:p>
        </w:tc>
        <w:tc>
          <w:tcPr>
            <w:tcW w:w="2793" w:type="dxa"/>
            <w:shd w:val="clear" w:color="auto" w:fill="auto"/>
          </w:tcPr>
          <w:p w14:paraId="4283DEC9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58068C46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0E404FAB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43D1EB9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- 50.89</w:t>
            </w:r>
          </w:p>
          <w:p w14:paraId="47D0839C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Przedłużenie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55E0CC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90,89</w:t>
            </w:r>
          </w:p>
        </w:tc>
      </w:tr>
      <w:tr w:rsidR="00BB1B9A" w:rsidRPr="00834EF4" w14:paraId="3445BAC5" w14:textId="77777777" w:rsidTr="00E97EDC">
        <w:tc>
          <w:tcPr>
            <w:tcW w:w="2169" w:type="dxa"/>
            <w:shd w:val="clear" w:color="auto" w:fill="auto"/>
          </w:tcPr>
          <w:p w14:paraId="41BD256D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serwera plików typu NAS dla </w:t>
            </w:r>
            <w:proofErr w:type="spellStart"/>
            <w:r w:rsidRPr="00581F1B">
              <w:rPr>
                <w:sz w:val="20"/>
                <w:szCs w:val="20"/>
              </w:rPr>
              <w:t>WEiP</w:t>
            </w:r>
            <w:proofErr w:type="spellEnd"/>
            <w:r w:rsidRPr="00581F1B">
              <w:rPr>
                <w:sz w:val="20"/>
                <w:szCs w:val="20"/>
              </w:rPr>
              <w:t xml:space="preserve"> 1 sztuka</w:t>
            </w:r>
          </w:p>
        </w:tc>
        <w:tc>
          <w:tcPr>
            <w:tcW w:w="2793" w:type="dxa"/>
            <w:shd w:val="clear" w:color="auto" w:fill="auto"/>
          </w:tcPr>
          <w:p w14:paraId="10519487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24BBAEED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4F327032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D070D8C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- 40.00</w:t>
            </w:r>
          </w:p>
          <w:p w14:paraId="729F9676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Wielkość dysków - 30.00</w:t>
            </w:r>
          </w:p>
          <w:p w14:paraId="6F5C2E91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3 - Wielkość </w:t>
            </w:r>
            <w:proofErr w:type="spellStart"/>
            <w:r w:rsidRPr="00581F1B">
              <w:rPr>
                <w:sz w:val="20"/>
                <w:szCs w:val="20"/>
              </w:rPr>
              <w:t>pamięcie</w:t>
            </w:r>
            <w:proofErr w:type="spellEnd"/>
            <w:r w:rsidRPr="00581F1B">
              <w:rPr>
                <w:sz w:val="20"/>
                <w:szCs w:val="20"/>
              </w:rPr>
              <w:t xml:space="preserve"> RAM - 20.00</w:t>
            </w:r>
          </w:p>
          <w:p w14:paraId="3E735AB3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4 - Gwarancja na serwer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6B5FC3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6E7EAA7B" w14:textId="77777777" w:rsidTr="00E97EDC">
        <w:tc>
          <w:tcPr>
            <w:tcW w:w="2169" w:type="dxa"/>
            <w:shd w:val="clear" w:color="auto" w:fill="auto"/>
          </w:tcPr>
          <w:p w14:paraId="721AE5DD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serwera plików typu NAS dla </w:t>
            </w:r>
            <w:proofErr w:type="spellStart"/>
            <w:r w:rsidRPr="00581F1B">
              <w:rPr>
                <w:sz w:val="20"/>
                <w:szCs w:val="20"/>
              </w:rPr>
              <w:t>WEiP</w:t>
            </w:r>
            <w:proofErr w:type="spellEnd"/>
            <w:r w:rsidRPr="00581F1B">
              <w:rPr>
                <w:sz w:val="20"/>
                <w:szCs w:val="20"/>
              </w:rPr>
              <w:t xml:space="preserve"> 1 sztuka</w:t>
            </w:r>
          </w:p>
        </w:tc>
        <w:tc>
          <w:tcPr>
            <w:tcW w:w="2793" w:type="dxa"/>
            <w:shd w:val="clear" w:color="auto" w:fill="auto"/>
          </w:tcPr>
          <w:p w14:paraId="0CF1485F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System Data Sp. z o.o.</w:t>
            </w:r>
          </w:p>
          <w:p w14:paraId="1F722C5F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42</w:t>
            </w:r>
          </w:p>
          <w:p w14:paraId="7A1CF367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43B2ADC7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- 26.25</w:t>
            </w:r>
          </w:p>
          <w:p w14:paraId="38C192C5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Wielkość dysków - 30.00</w:t>
            </w:r>
          </w:p>
          <w:p w14:paraId="7528637C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3 - Wielkość </w:t>
            </w:r>
            <w:proofErr w:type="spellStart"/>
            <w:r w:rsidRPr="00581F1B">
              <w:rPr>
                <w:sz w:val="20"/>
                <w:szCs w:val="20"/>
              </w:rPr>
              <w:t>pamięcie</w:t>
            </w:r>
            <w:proofErr w:type="spellEnd"/>
            <w:r w:rsidRPr="00581F1B">
              <w:rPr>
                <w:sz w:val="20"/>
                <w:szCs w:val="20"/>
              </w:rPr>
              <w:t xml:space="preserve"> RAM - 20.00</w:t>
            </w:r>
          </w:p>
          <w:p w14:paraId="297D76AC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4 - Gwarancja na serwer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3E6A3E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86,25</w:t>
            </w:r>
          </w:p>
        </w:tc>
      </w:tr>
      <w:tr w:rsidR="00BB1B9A" w:rsidRPr="00834EF4" w14:paraId="1871DBD2" w14:textId="77777777" w:rsidTr="00E97EDC">
        <w:tc>
          <w:tcPr>
            <w:tcW w:w="2169" w:type="dxa"/>
            <w:shd w:val="clear" w:color="auto" w:fill="auto"/>
          </w:tcPr>
          <w:p w14:paraId="0C5F2859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serwera dla </w:t>
            </w:r>
            <w:proofErr w:type="spellStart"/>
            <w:r w:rsidRPr="00581F1B">
              <w:rPr>
                <w:sz w:val="20"/>
                <w:szCs w:val="20"/>
              </w:rPr>
              <w:t>ACMiN</w:t>
            </w:r>
            <w:proofErr w:type="spellEnd"/>
            <w:r w:rsidRPr="00581F1B">
              <w:rPr>
                <w:sz w:val="20"/>
                <w:szCs w:val="20"/>
              </w:rPr>
              <w:t xml:space="preserve"> 1 sztuka</w:t>
            </w:r>
          </w:p>
        </w:tc>
        <w:tc>
          <w:tcPr>
            <w:tcW w:w="2793" w:type="dxa"/>
            <w:shd w:val="clear" w:color="auto" w:fill="auto"/>
          </w:tcPr>
          <w:p w14:paraId="399B94F5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System Data Sp. z o.o.</w:t>
            </w:r>
          </w:p>
          <w:p w14:paraId="20AE3E71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42</w:t>
            </w:r>
          </w:p>
          <w:p w14:paraId="579E3ACF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6C42F528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- 60.00</w:t>
            </w:r>
          </w:p>
          <w:p w14:paraId="5FC3F731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EEEFC9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08AB369E" w14:textId="77777777" w:rsidTr="00E97EDC">
        <w:tc>
          <w:tcPr>
            <w:tcW w:w="2169" w:type="dxa"/>
            <w:shd w:val="clear" w:color="auto" w:fill="auto"/>
          </w:tcPr>
          <w:p w14:paraId="630ACD0C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serwera dla </w:t>
            </w:r>
            <w:proofErr w:type="spellStart"/>
            <w:r w:rsidRPr="00581F1B">
              <w:rPr>
                <w:sz w:val="20"/>
                <w:szCs w:val="20"/>
              </w:rPr>
              <w:t>ACMiN</w:t>
            </w:r>
            <w:proofErr w:type="spellEnd"/>
            <w:r w:rsidRPr="00581F1B">
              <w:rPr>
                <w:sz w:val="20"/>
                <w:szCs w:val="20"/>
              </w:rPr>
              <w:t xml:space="preserve"> 1 sztuka</w:t>
            </w:r>
          </w:p>
        </w:tc>
        <w:tc>
          <w:tcPr>
            <w:tcW w:w="2793" w:type="dxa"/>
            <w:shd w:val="clear" w:color="auto" w:fill="auto"/>
          </w:tcPr>
          <w:p w14:paraId="30692352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4C7CD216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6B9472E7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908EAC0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- 51.99</w:t>
            </w:r>
          </w:p>
          <w:p w14:paraId="262291B5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3C8AF2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91,99</w:t>
            </w:r>
          </w:p>
        </w:tc>
      </w:tr>
      <w:tr w:rsidR="00BB1B9A" w:rsidRPr="00834EF4" w14:paraId="4C5F116A" w14:textId="77777777" w:rsidTr="00E97EDC">
        <w:tc>
          <w:tcPr>
            <w:tcW w:w="2169" w:type="dxa"/>
            <w:shd w:val="clear" w:color="auto" w:fill="auto"/>
          </w:tcPr>
          <w:p w14:paraId="2B5AF091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serwera dla WIMIIP 1 sztuka</w:t>
            </w:r>
          </w:p>
        </w:tc>
        <w:tc>
          <w:tcPr>
            <w:tcW w:w="2793" w:type="dxa"/>
            <w:shd w:val="clear" w:color="auto" w:fill="auto"/>
          </w:tcPr>
          <w:p w14:paraId="5ACBA1BF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510909A2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62C35F3F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C29D417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- 60.00</w:t>
            </w:r>
          </w:p>
          <w:p w14:paraId="6BBA7F3F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B08EB1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03E8E237" w14:textId="77777777" w:rsidTr="00E97EDC">
        <w:tc>
          <w:tcPr>
            <w:tcW w:w="2169" w:type="dxa"/>
            <w:shd w:val="clear" w:color="auto" w:fill="auto"/>
          </w:tcPr>
          <w:p w14:paraId="762BE5BF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serwera dla WIMIIP 1 sztuka</w:t>
            </w:r>
          </w:p>
        </w:tc>
        <w:tc>
          <w:tcPr>
            <w:tcW w:w="2793" w:type="dxa"/>
            <w:shd w:val="clear" w:color="auto" w:fill="auto"/>
          </w:tcPr>
          <w:p w14:paraId="0D19D337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1F1B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581F1B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14:paraId="32C89E27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98</w:t>
            </w:r>
          </w:p>
          <w:p w14:paraId="55680859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315116E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- 60.00</w:t>
            </w:r>
          </w:p>
          <w:p w14:paraId="2A4A6D4C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4FC944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3182BF28" w14:textId="77777777" w:rsidTr="00E97EDC">
        <w:tc>
          <w:tcPr>
            <w:tcW w:w="2169" w:type="dxa"/>
            <w:shd w:val="clear" w:color="auto" w:fill="auto"/>
          </w:tcPr>
          <w:p w14:paraId="183B076A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>dostawa serwera dla WIMIIP 1 sztuka</w:t>
            </w:r>
          </w:p>
        </w:tc>
        <w:tc>
          <w:tcPr>
            <w:tcW w:w="2793" w:type="dxa"/>
            <w:shd w:val="clear" w:color="auto" w:fill="auto"/>
          </w:tcPr>
          <w:p w14:paraId="2B982029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061696A5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2B9DF1F0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lastRenderedPageBreak/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5574E4A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lastRenderedPageBreak/>
              <w:t>1 - Cena - 42.40</w:t>
            </w:r>
          </w:p>
          <w:p w14:paraId="61635F5F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4EAE55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82,40</w:t>
            </w:r>
          </w:p>
        </w:tc>
      </w:tr>
      <w:tr w:rsidR="00BB1B9A" w:rsidRPr="00834EF4" w14:paraId="7809F878" w14:textId="77777777" w:rsidTr="00E97EDC">
        <w:tc>
          <w:tcPr>
            <w:tcW w:w="2169" w:type="dxa"/>
            <w:shd w:val="clear" w:color="auto" w:fill="auto"/>
          </w:tcPr>
          <w:p w14:paraId="7FEC37EC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i zainstalowanie serwerów dla celów wirtualizacji zasobów IT dla </w:t>
            </w:r>
            <w:proofErr w:type="spellStart"/>
            <w:r w:rsidRPr="00581F1B">
              <w:rPr>
                <w:sz w:val="20"/>
                <w:szCs w:val="20"/>
              </w:rPr>
              <w:t>WGGiIŚ</w:t>
            </w:r>
            <w:proofErr w:type="spellEnd"/>
            <w:r w:rsidRPr="00581F1B">
              <w:rPr>
                <w:sz w:val="20"/>
                <w:szCs w:val="20"/>
              </w:rPr>
              <w:t xml:space="preserve"> 2 sztuki</w:t>
            </w:r>
          </w:p>
        </w:tc>
        <w:tc>
          <w:tcPr>
            <w:tcW w:w="2793" w:type="dxa"/>
            <w:shd w:val="clear" w:color="auto" w:fill="auto"/>
          </w:tcPr>
          <w:p w14:paraId="242A4322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045E467F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2FC33321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E8D4D48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- 60.00</w:t>
            </w:r>
          </w:p>
          <w:p w14:paraId="3DDAAA42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- 20.00</w:t>
            </w:r>
          </w:p>
          <w:p w14:paraId="08C27D6C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3 - Dodatkowy serwis gwarancyjny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524ABD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14B69568" w14:textId="77777777" w:rsidTr="00E97EDC">
        <w:tc>
          <w:tcPr>
            <w:tcW w:w="2169" w:type="dxa"/>
            <w:shd w:val="clear" w:color="auto" w:fill="auto"/>
          </w:tcPr>
          <w:p w14:paraId="318DFC32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i zainstalowanie serwerów dla celów wirtualizacji zasobów IT dla </w:t>
            </w:r>
            <w:proofErr w:type="spellStart"/>
            <w:r w:rsidRPr="00581F1B">
              <w:rPr>
                <w:sz w:val="20"/>
                <w:szCs w:val="20"/>
              </w:rPr>
              <w:t>WGGiIŚ</w:t>
            </w:r>
            <w:proofErr w:type="spellEnd"/>
            <w:r w:rsidRPr="00581F1B">
              <w:rPr>
                <w:sz w:val="20"/>
                <w:szCs w:val="20"/>
              </w:rPr>
              <w:t xml:space="preserve"> 2 sztuki</w:t>
            </w:r>
          </w:p>
        </w:tc>
        <w:tc>
          <w:tcPr>
            <w:tcW w:w="2793" w:type="dxa"/>
            <w:shd w:val="clear" w:color="auto" w:fill="auto"/>
          </w:tcPr>
          <w:p w14:paraId="2F10D385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1F1B">
              <w:rPr>
                <w:b/>
                <w:bCs/>
                <w:sz w:val="20"/>
                <w:szCs w:val="20"/>
              </w:rPr>
              <w:t>Gigaserwer</w:t>
            </w:r>
            <w:proofErr w:type="spellEnd"/>
            <w:r w:rsidRPr="00581F1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38F687D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Franciszka </w:t>
            </w:r>
            <w:proofErr w:type="spellStart"/>
            <w:r w:rsidRPr="00581F1B">
              <w:rPr>
                <w:sz w:val="20"/>
                <w:szCs w:val="20"/>
              </w:rPr>
              <w:t>Bielowicza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4</w:t>
            </w:r>
          </w:p>
          <w:p w14:paraId="1FA84EB7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32-040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ŚWIĄTNIKI GÓRNE</w:t>
            </w:r>
          </w:p>
        </w:tc>
        <w:tc>
          <w:tcPr>
            <w:tcW w:w="2976" w:type="dxa"/>
            <w:shd w:val="clear" w:color="auto" w:fill="auto"/>
          </w:tcPr>
          <w:p w14:paraId="16E08B04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- 57.98</w:t>
            </w:r>
          </w:p>
          <w:p w14:paraId="3F41C556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- 20.00</w:t>
            </w:r>
          </w:p>
          <w:p w14:paraId="593C4683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3 - Dodatkowy serwis gwarancyjny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69FA5C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97,98</w:t>
            </w:r>
          </w:p>
        </w:tc>
      </w:tr>
      <w:tr w:rsidR="00BB1B9A" w:rsidRPr="00834EF4" w14:paraId="1F4C1D57" w14:textId="77777777" w:rsidTr="00E97EDC">
        <w:tc>
          <w:tcPr>
            <w:tcW w:w="2169" w:type="dxa"/>
            <w:shd w:val="clear" w:color="auto" w:fill="auto"/>
          </w:tcPr>
          <w:p w14:paraId="3B8E8588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i zainstalowanie serwerów dla celów wirtualizacji zasobów IT dla </w:t>
            </w:r>
            <w:proofErr w:type="spellStart"/>
            <w:r w:rsidRPr="00581F1B">
              <w:rPr>
                <w:sz w:val="20"/>
                <w:szCs w:val="20"/>
              </w:rPr>
              <w:t>WGGiIŚ</w:t>
            </w:r>
            <w:proofErr w:type="spellEnd"/>
            <w:r w:rsidRPr="00581F1B">
              <w:rPr>
                <w:sz w:val="20"/>
                <w:szCs w:val="20"/>
              </w:rPr>
              <w:t xml:space="preserve"> 2 sztuki</w:t>
            </w:r>
          </w:p>
        </w:tc>
        <w:tc>
          <w:tcPr>
            <w:tcW w:w="2793" w:type="dxa"/>
            <w:shd w:val="clear" w:color="auto" w:fill="auto"/>
          </w:tcPr>
          <w:p w14:paraId="65A58892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BIZSERVER SPÓŁKA Z OGRANICZONĄ ODPOWIEDZIALNOŚCIĄ</w:t>
            </w:r>
          </w:p>
          <w:p w14:paraId="1A7544E6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Albatrosów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1</w:t>
            </w:r>
          </w:p>
          <w:p w14:paraId="1FE0E8B3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30-716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24BD6E6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- 56.93</w:t>
            </w:r>
          </w:p>
          <w:p w14:paraId="027FEE0E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- 20.00</w:t>
            </w:r>
          </w:p>
          <w:p w14:paraId="00DC40EB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3 - Dodatkowy serwis gwarancyjny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B322D6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96,93</w:t>
            </w:r>
          </w:p>
        </w:tc>
      </w:tr>
      <w:tr w:rsidR="00BB1B9A" w:rsidRPr="00834EF4" w14:paraId="735E4889" w14:textId="77777777" w:rsidTr="00E97EDC">
        <w:tc>
          <w:tcPr>
            <w:tcW w:w="2169" w:type="dxa"/>
            <w:shd w:val="clear" w:color="auto" w:fill="auto"/>
          </w:tcPr>
          <w:p w14:paraId="460E62BE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i zainstalowanie serwera </w:t>
            </w:r>
            <w:proofErr w:type="spellStart"/>
            <w:r w:rsidRPr="00581F1B">
              <w:rPr>
                <w:sz w:val="20"/>
                <w:szCs w:val="20"/>
              </w:rPr>
              <w:t>rack</w:t>
            </w:r>
            <w:proofErr w:type="spellEnd"/>
            <w:r w:rsidRPr="00581F1B">
              <w:rPr>
                <w:sz w:val="20"/>
                <w:szCs w:val="20"/>
              </w:rPr>
              <w:t xml:space="preserve"> dla ST oraz Basenu AGH 1 sztuka</w:t>
            </w:r>
          </w:p>
        </w:tc>
        <w:tc>
          <w:tcPr>
            <w:tcW w:w="2793" w:type="dxa"/>
            <w:shd w:val="clear" w:color="auto" w:fill="auto"/>
          </w:tcPr>
          <w:p w14:paraId="30EEE3D6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1F1B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581F1B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14:paraId="57A74B94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98</w:t>
            </w:r>
          </w:p>
          <w:p w14:paraId="480B4781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3C2F86D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- 60.00</w:t>
            </w:r>
          </w:p>
          <w:p w14:paraId="19C16243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E37723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100,00</w:t>
            </w:r>
          </w:p>
        </w:tc>
      </w:tr>
      <w:tr w:rsidR="00BB1B9A" w:rsidRPr="00834EF4" w14:paraId="30209CC7" w14:textId="77777777" w:rsidTr="00E97EDC">
        <w:tc>
          <w:tcPr>
            <w:tcW w:w="2169" w:type="dxa"/>
            <w:shd w:val="clear" w:color="auto" w:fill="auto"/>
          </w:tcPr>
          <w:p w14:paraId="0311B346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1F1B">
              <w:rPr>
                <w:sz w:val="20"/>
                <w:szCs w:val="20"/>
              </w:rPr>
              <w:t xml:space="preserve">dostawa i zainstalowanie serwera </w:t>
            </w:r>
            <w:proofErr w:type="spellStart"/>
            <w:r w:rsidRPr="00581F1B">
              <w:rPr>
                <w:sz w:val="20"/>
                <w:szCs w:val="20"/>
              </w:rPr>
              <w:t>rack</w:t>
            </w:r>
            <w:proofErr w:type="spellEnd"/>
            <w:r w:rsidRPr="00581F1B">
              <w:rPr>
                <w:sz w:val="20"/>
                <w:szCs w:val="20"/>
              </w:rPr>
              <w:t xml:space="preserve"> dla ST oraz Basenu AGH 1 sztuka</w:t>
            </w:r>
          </w:p>
        </w:tc>
        <w:tc>
          <w:tcPr>
            <w:tcW w:w="2793" w:type="dxa"/>
            <w:shd w:val="clear" w:color="auto" w:fill="auto"/>
          </w:tcPr>
          <w:p w14:paraId="59172F83" w14:textId="77777777" w:rsidR="00BB1B9A" w:rsidRPr="00211A34" w:rsidRDefault="00BB1B9A" w:rsidP="00E97E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1F1B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69869F70" w14:textId="77777777" w:rsidR="00BB1B9A" w:rsidRPr="00211A34" w:rsidRDefault="00BB1B9A" w:rsidP="00E97EDC">
            <w:pPr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27</w:t>
            </w:r>
          </w:p>
          <w:p w14:paraId="6C9F7D47" w14:textId="77777777" w:rsidR="00BB1B9A" w:rsidRPr="00211A34" w:rsidRDefault="00BB1B9A" w:rsidP="00E97EDC">
            <w:pPr>
              <w:spacing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1F1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D95F4B8" w14:textId="77777777" w:rsidR="00BB1B9A" w:rsidRPr="00581F1B" w:rsidRDefault="00BB1B9A" w:rsidP="00E97EDC">
            <w:pPr>
              <w:spacing w:before="40" w:after="40"/>
              <w:rPr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1 - Cena - 35.62</w:t>
            </w:r>
          </w:p>
          <w:p w14:paraId="3CDA0E49" w14:textId="77777777" w:rsidR="00BB1B9A" w:rsidRPr="00211A34" w:rsidRDefault="00BB1B9A" w:rsidP="00E97E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62DF63" w14:textId="77777777" w:rsidR="00BB1B9A" w:rsidRPr="00211A34" w:rsidRDefault="00BB1B9A" w:rsidP="00E97EDC">
            <w:pPr>
              <w:jc w:val="center"/>
              <w:rPr>
                <w:color w:val="000000"/>
                <w:sz w:val="20"/>
                <w:szCs w:val="20"/>
              </w:rPr>
            </w:pPr>
            <w:r w:rsidRPr="00581F1B">
              <w:rPr>
                <w:sz w:val="20"/>
                <w:szCs w:val="20"/>
              </w:rPr>
              <w:t xml:space="preserve">  75,62</w:t>
            </w:r>
          </w:p>
        </w:tc>
      </w:tr>
    </w:tbl>
    <w:p w14:paraId="6E2B4087" w14:textId="77777777" w:rsidR="00BB1B9A" w:rsidRDefault="00BB1B9A" w:rsidP="00BB1B9A">
      <w:pPr>
        <w:spacing w:before="120"/>
        <w:jc w:val="both"/>
        <w:rPr>
          <w:color w:val="000000"/>
        </w:rPr>
      </w:pPr>
    </w:p>
    <w:bookmarkEnd w:id="0"/>
    <w:p w14:paraId="0C576AC4" w14:textId="77777777" w:rsidR="00BB1B9A" w:rsidRPr="00B464D3" w:rsidRDefault="00BB1B9A" w:rsidP="00BB1B9A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1977291E" w14:textId="77777777" w:rsidR="008642B3" w:rsidRPr="00BB1B9A" w:rsidRDefault="008642B3" w:rsidP="00BB1B9A"/>
    <w:sectPr w:rsidR="008642B3" w:rsidRPr="00BB1B9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63599" w14:textId="77777777" w:rsidR="00A01438" w:rsidRDefault="00A01438">
      <w:r>
        <w:separator/>
      </w:r>
    </w:p>
  </w:endnote>
  <w:endnote w:type="continuationSeparator" w:id="0">
    <w:p w14:paraId="1BA2E6AC" w14:textId="77777777" w:rsidR="00A01438" w:rsidRDefault="00A0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479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7C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7531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FFC3F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57B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C7864" w14:textId="77777777" w:rsidR="00A01438" w:rsidRDefault="00A01438">
      <w:r>
        <w:separator/>
      </w:r>
    </w:p>
  </w:footnote>
  <w:footnote w:type="continuationSeparator" w:id="0">
    <w:p w14:paraId="3B44522E" w14:textId="77777777" w:rsidR="00A01438" w:rsidRDefault="00A01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A2B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1525" w14:textId="5965D5C8" w:rsidR="00BB1B9A" w:rsidRDefault="00BB1B9A" w:rsidP="00BB1B9A">
    <w:pPr>
      <w:pStyle w:val="Nagwek"/>
      <w:jc w:val="center"/>
      <w:rPr>
        <w:sz w:val="22"/>
        <w:szCs w:val="20"/>
      </w:rPr>
    </w:pPr>
    <w:bookmarkStart w:id="1" w:name="_Hlk98158565"/>
    <w:r w:rsidRPr="00BB1B9A">
      <w:rPr>
        <w:noProof/>
        <w:sz w:val="22"/>
        <w:szCs w:val="22"/>
      </w:rPr>
      <w:pict w14:anchorId="567BF5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.2pt;height:40.2pt;visibility:visible;mso-wrap-style:square">
          <v:imagedata r:id="rId1" o:title="Log_POWER_kolor"/>
        </v:shape>
      </w:pict>
    </w:r>
    <w:bookmarkEnd w:id="1"/>
  </w:p>
  <w:p w14:paraId="788695D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AD3A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438"/>
    <w:rsid w:val="00022322"/>
    <w:rsid w:val="00042497"/>
    <w:rsid w:val="000C1E6F"/>
    <w:rsid w:val="000E4E56"/>
    <w:rsid w:val="000F1BD0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438"/>
    <w:rsid w:val="00A01B08"/>
    <w:rsid w:val="00A029B8"/>
    <w:rsid w:val="00A91321"/>
    <w:rsid w:val="00AA02AC"/>
    <w:rsid w:val="00B32D12"/>
    <w:rsid w:val="00B464D3"/>
    <w:rsid w:val="00B8185B"/>
    <w:rsid w:val="00BB1B9A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53BE9"/>
  <w15:chartTrackingRefBased/>
  <w15:docId w15:val="{EA291552-BADD-4A12-B235-2E536E38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B1B9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B1B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1105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2023-08-23T10:34:00Z</cp:lastPrinted>
  <dcterms:created xsi:type="dcterms:W3CDTF">2023-08-23T10:34:00Z</dcterms:created>
  <dcterms:modified xsi:type="dcterms:W3CDTF">2023-08-23T10:34:00Z</dcterms:modified>
</cp:coreProperties>
</file>