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31C514" w14:textId="77777777" w:rsidR="00FB7F50" w:rsidRPr="002245BE" w:rsidRDefault="00167CA9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167CA9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167CA9">
        <w:rPr>
          <w:sz w:val="22"/>
          <w:szCs w:val="22"/>
        </w:rPr>
        <w:t>2023-08-18</w:t>
      </w:r>
    </w:p>
    <w:p w14:paraId="516253ED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443A85C3" w14:textId="77777777" w:rsidR="00167CA9" w:rsidRPr="00167CA9" w:rsidRDefault="00167CA9" w:rsidP="00FB7F50">
      <w:pPr>
        <w:spacing w:after="40"/>
        <w:rPr>
          <w:b/>
          <w:bCs/>
          <w:sz w:val="22"/>
          <w:szCs w:val="22"/>
        </w:rPr>
      </w:pPr>
      <w:r w:rsidRPr="00167CA9">
        <w:rPr>
          <w:b/>
          <w:bCs/>
          <w:sz w:val="22"/>
          <w:szCs w:val="22"/>
        </w:rPr>
        <w:t>Akademia Górniczo - Hutnicza</w:t>
      </w:r>
    </w:p>
    <w:p w14:paraId="142A5B71" w14:textId="77777777" w:rsidR="00167CA9" w:rsidRPr="00167CA9" w:rsidRDefault="00167CA9" w:rsidP="00FB7F50">
      <w:pPr>
        <w:spacing w:after="40"/>
        <w:rPr>
          <w:b/>
          <w:bCs/>
          <w:sz w:val="22"/>
          <w:szCs w:val="22"/>
        </w:rPr>
      </w:pPr>
      <w:r w:rsidRPr="00167CA9">
        <w:rPr>
          <w:b/>
          <w:bCs/>
          <w:sz w:val="22"/>
          <w:szCs w:val="22"/>
        </w:rPr>
        <w:t>im. Stanisława Staszica w Krakowie</w:t>
      </w:r>
    </w:p>
    <w:p w14:paraId="3802AA1C" w14:textId="77777777" w:rsidR="00FB7F50" w:rsidRPr="002245BE" w:rsidRDefault="00167CA9" w:rsidP="00FB7F50">
      <w:pPr>
        <w:spacing w:after="40"/>
        <w:rPr>
          <w:b/>
          <w:bCs/>
          <w:sz w:val="22"/>
          <w:szCs w:val="22"/>
        </w:rPr>
      </w:pPr>
      <w:r w:rsidRPr="00167CA9">
        <w:rPr>
          <w:b/>
          <w:bCs/>
          <w:sz w:val="22"/>
          <w:szCs w:val="22"/>
        </w:rPr>
        <w:t>Dział Zamówień Publicznych</w:t>
      </w:r>
    </w:p>
    <w:p w14:paraId="5944C684" w14:textId="77777777" w:rsidR="00FB7F50" w:rsidRPr="002245BE" w:rsidRDefault="00167CA9" w:rsidP="00FB7F50">
      <w:pPr>
        <w:rPr>
          <w:sz w:val="22"/>
          <w:szCs w:val="22"/>
        </w:rPr>
      </w:pPr>
      <w:r w:rsidRPr="00167CA9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167CA9">
        <w:rPr>
          <w:sz w:val="22"/>
          <w:szCs w:val="22"/>
        </w:rPr>
        <w:t>30</w:t>
      </w:r>
    </w:p>
    <w:p w14:paraId="3E80A7B2" w14:textId="77777777" w:rsidR="00FB7F50" w:rsidRPr="002245BE" w:rsidRDefault="00167CA9" w:rsidP="00FB7F50">
      <w:pPr>
        <w:rPr>
          <w:sz w:val="22"/>
          <w:szCs w:val="22"/>
        </w:rPr>
      </w:pPr>
      <w:r w:rsidRPr="00167CA9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167CA9">
        <w:rPr>
          <w:sz w:val="22"/>
          <w:szCs w:val="22"/>
        </w:rPr>
        <w:t>Kraków</w:t>
      </w:r>
    </w:p>
    <w:p w14:paraId="68AE2729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7C214561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167CA9" w:rsidRPr="00607F9B" w14:paraId="226466F7" w14:textId="77777777" w:rsidTr="00CE08FB">
        <w:trPr>
          <w:trHeight w:val="638"/>
        </w:trPr>
        <w:tc>
          <w:tcPr>
            <w:tcW w:w="959" w:type="dxa"/>
            <w:shd w:val="clear" w:color="auto" w:fill="auto"/>
          </w:tcPr>
          <w:p w14:paraId="236F9340" w14:textId="77777777" w:rsidR="00167CA9" w:rsidRPr="00607F9B" w:rsidRDefault="00167CA9" w:rsidP="00CE08F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A70BF37" w14:textId="38C2C5B5" w:rsidR="00167CA9" w:rsidRPr="00607F9B" w:rsidRDefault="00167CA9" w:rsidP="00CE08F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167CA9">
              <w:rPr>
                <w:sz w:val="22"/>
                <w:szCs w:val="22"/>
              </w:rPr>
              <w:t>przetarg</w:t>
            </w:r>
            <w:r w:rsidR="00916991">
              <w:rPr>
                <w:sz w:val="22"/>
                <w:szCs w:val="22"/>
              </w:rPr>
              <w:t>u</w:t>
            </w:r>
            <w:r w:rsidRPr="00167CA9">
              <w:rPr>
                <w:sz w:val="22"/>
                <w:szCs w:val="22"/>
              </w:rPr>
              <w:t xml:space="preserve"> nieograniczon</w:t>
            </w:r>
            <w:r w:rsidR="00916991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67CA9">
              <w:rPr>
                <w:b/>
                <w:bCs/>
                <w:sz w:val="22"/>
                <w:szCs w:val="22"/>
              </w:rPr>
              <w:t>Dostaw</w:t>
            </w:r>
            <w:r w:rsidR="00916991">
              <w:rPr>
                <w:b/>
                <w:bCs/>
                <w:sz w:val="22"/>
                <w:szCs w:val="22"/>
              </w:rPr>
              <w:t>ę</w:t>
            </w:r>
            <w:r w:rsidRPr="00167CA9">
              <w:rPr>
                <w:b/>
                <w:bCs/>
                <w:sz w:val="22"/>
                <w:szCs w:val="22"/>
              </w:rPr>
              <w:t xml:space="preserve"> komputera przenośnego na potrzeby WO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67CA9">
              <w:rPr>
                <w:b/>
                <w:sz w:val="22"/>
                <w:szCs w:val="22"/>
              </w:rPr>
              <w:t>KC-zp.272-341/23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00CEDE3D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167CA9" w14:paraId="7049AA27" w14:textId="77777777" w:rsidTr="00CE08FB">
        <w:trPr>
          <w:cantSplit/>
        </w:trPr>
        <w:tc>
          <w:tcPr>
            <w:tcW w:w="10150" w:type="dxa"/>
          </w:tcPr>
          <w:p w14:paraId="1B3068BC" w14:textId="77777777" w:rsidR="00167CA9" w:rsidRPr="00916991" w:rsidRDefault="00167CA9" w:rsidP="00CE08FB">
            <w:pPr>
              <w:spacing w:before="60" w:after="4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916991">
              <w:rPr>
                <w:b/>
                <w:sz w:val="22"/>
                <w:szCs w:val="22"/>
                <w:lang w:val="en-US"/>
              </w:rPr>
              <w:t xml:space="preserve">CORTLAND Sp. z </w:t>
            </w:r>
            <w:proofErr w:type="spellStart"/>
            <w:r w:rsidRPr="00916991">
              <w:rPr>
                <w:b/>
                <w:sz w:val="22"/>
                <w:szCs w:val="22"/>
                <w:lang w:val="en-US"/>
              </w:rPr>
              <w:t>o.o.</w:t>
            </w:r>
            <w:proofErr w:type="spellEnd"/>
          </w:p>
          <w:p w14:paraId="2B2EABF9" w14:textId="77777777" w:rsidR="00167CA9" w:rsidRPr="009F0E5C" w:rsidRDefault="00167CA9" w:rsidP="00CE08FB">
            <w:pPr>
              <w:jc w:val="both"/>
              <w:rPr>
                <w:bCs/>
                <w:sz w:val="22"/>
                <w:szCs w:val="22"/>
              </w:rPr>
            </w:pPr>
            <w:r w:rsidRPr="00167CA9">
              <w:rPr>
                <w:bCs/>
                <w:sz w:val="22"/>
                <w:szCs w:val="22"/>
              </w:rPr>
              <w:t>ul. Zgoda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67CA9">
              <w:rPr>
                <w:bCs/>
                <w:sz w:val="22"/>
                <w:szCs w:val="22"/>
              </w:rPr>
              <w:t>38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8882CDD" w14:textId="77777777" w:rsidR="00167CA9" w:rsidRPr="009F0E5C" w:rsidRDefault="00167CA9" w:rsidP="00CE08FB">
            <w:pPr>
              <w:jc w:val="both"/>
              <w:rPr>
                <w:bCs/>
                <w:sz w:val="22"/>
                <w:szCs w:val="22"/>
              </w:rPr>
            </w:pPr>
            <w:r w:rsidRPr="00167CA9">
              <w:rPr>
                <w:bCs/>
                <w:sz w:val="22"/>
                <w:szCs w:val="22"/>
              </w:rPr>
              <w:t>60-122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67CA9">
              <w:rPr>
                <w:bCs/>
                <w:sz w:val="22"/>
                <w:szCs w:val="22"/>
              </w:rPr>
              <w:t>Poznań</w:t>
            </w:r>
          </w:p>
          <w:p w14:paraId="5B2DDB5C" w14:textId="77777777" w:rsidR="00167CA9" w:rsidRPr="00D26ED6" w:rsidRDefault="00167CA9" w:rsidP="00CE08F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9453C15" w14:textId="3CF4724D" w:rsidR="00167CA9" w:rsidRPr="00D26ED6" w:rsidRDefault="00167CA9" w:rsidP="00CE08FB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167CA9">
              <w:rPr>
                <w:sz w:val="22"/>
                <w:szCs w:val="22"/>
              </w:rPr>
              <w:t>Dostaw</w:t>
            </w:r>
            <w:r w:rsidR="00916991">
              <w:rPr>
                <w:sz w:val="22"/>
                <w:szCs w:val="22"/>
              </w:rPr>
              <w:t>ę</w:t>
            </w:r>
            <w:r w:rsidRPr="00167CA9">
              <w:rPr>
                <w:sz w:val="22"/>
                <w:szCs w:val="22"/>
              </w:rPr>
              <w:t xml:space="preserve"> komputera przenośnego na potrzeby WO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167CA9">
              <w:rPr>
                <w:b/>
                <w:sz w:val="22"/>
                <w:szCs w:val="22"/>
              </w:rPr>
              <w:t>23 777.13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401E9512" w14:textId="77777777" w:rsidR="00167CA9" w:rsidRDefault="00167CA9" w:rsidP="00CE08FB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55119978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5054295B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1F3981D0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7C35CDA5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371F1EEA" w14:textId="77777777" w:rsidR="002B6761" w:rsidRPr="008567C7" w:rsidRDefault="00167CA9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67CA9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3FF1C71B" w14:textId="77777777" w:rsidR="002B6761" w:rsidRPr="008567C7" w:rsidRDefault="00167CA9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67CA9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134" w:type="dxa"/>
            <w:vAlign w:val="center"/>
          </w:tcPr>
          <w:p w14:paraId="39703751" w14:textId="77777777" w:rsidR="002B6761" w:rsidRPr="008567C7" w:rsidRDefault="00167CA9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67CA9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1134" w:type="dxa"/>
            <w:vAlign w:val="center"/>
          </w:tcPr>
          <w:p w14:paraId="2106F678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32A1D7B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21B9C0E4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6E29B00F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167CA9" w:rsidRPr="008567C7" w14:paraId="0A3411E5" w14:textId="77777777" w:rsidTr="00CE08FB">
        <w:tc>
          <w:tcPr>
            <w:tcW w:w="709" w:type="dxa"/>
            <w:vAlign w:val="center"/>
          </w:tcPr>
          <w:p w14:paraId="47C37647" w14:textId="77777777" w:rsidR="00167CA9" w:rsidRPr="008567C7" w:rsidRDefault="00167CA9" w:rsidP="00CE08F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7CA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14:paraId="309D630D" w14:textId="77777777" w:rsidR="00167CA9" w:rsidRPr="00916991" w:rsidRDefault="00167CA9" w:rsidP="00CE08FB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r w:rsidRPr="00916991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CORTLAND Sp. z </w:t>
            </w:r>
            <w:proofErr w:type="spellStart"/>
            <w:r w:rsidRPr="00916991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o.o.</w:t>
            </w:r>
            <w:proofErr w:type="spellEnd"/>
          </w:p>
          <w:p w14:paraId="20EDBAB9" w14:textId="77777777" w:rsidR="00167CA9" w:rsidRPr="008567C7" w:rsidRDefault="00167CA9" w:rsidP="00CE08F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67CA9">
              <w:rPr>
                <w:rFonts w:ascii="Times New Roman" w:hAnsi="Times New Roman" w:cs="Times New Roman"/>
                <w:bCs/>
                <w:sz w:val="18"/>
                <w:szCs w:val="18"/>
              </w:rPr>
              <w:t>ul. Zgoda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67CA9">
              <w:rPr>
                <w:rFonts w:ascii="Times New Roman" w:hAnsi="Times New Roman" w:cs="Times New Roman"/>
                <w:bCs/>
                <w:sz w:val="18"/>
                <w:szCs w:val="18"/>
              </w:rPr>
              <w:t>38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5B210C3E" w14:textId="77777777" w:rsidR="00167CA9" w:rsidRPr="001B7815" w:rsidRDefault="00167CA9" w:rsidP="00CE08FB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67CA9">
              <w:rPr>
                <w:rFonts w:ascii="Times New Roman" w:hAnsi="Times New Roman" w:cs="Times New Roman"/>
                <w:bCs/>
                <w:sz w:val="18"/>
                <w:szCs w:val="18"/>
              </w:rPr>
              <w:t>60-122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67CA9">
              <w:rPr>
                <w:rFonts w:ascii="Times New Roman" w:hAnsi="Times New Roman" w:cs="Times New Roman"/>
                <w:bCs/>
                <w:sz w:val="18"/>
                <w:szCs w:val="18"/>
              </w:rPr>
              <w:t>Poznań</w:t>
            </w:r>
          </w:p>
        </w:tc>
        <w:tc>
          <w:tcPr>
            <w:tcW w:w="1134" w:type="dxa"/>
            <w:vAlign w:val="center"/>
          </w:tcPr>
          <w:p w14:paraId="1DDF99D7" w14:textId="77777777" w:rsidR="00167CA9" w:rsidRPr="008567C7" w:rsidRDefault="00167CA9" w:rsidP="00CE08F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7CA9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261D957D" w14:textId="77777777" w:rsidR="00167CA9" w:rsidRPr="008567C7" w:rsidRDefault="00167CA9" w:rsidP="00CE08F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7CA9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57FCA1B8" w14:textId="77777777" w:rsidR="00167CA9" w:rsidRPr="008567C7" w:rsidRDefault="00167CA9" w:rsidP="00CE08F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7CA9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11D4EA5C" w14:textId="77777777" w:rsidR="00167CA9" w:rsidRPr="008567C7" w:rsidRDefault="00167CA9" w:rsidP="00CE08F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02F8F15" w14:textId="77777777" w:rsidR="00167CA9" w:rsidRPr="008567C7" w:rsidRDefault="00167CA9" w:rsidP="00CE08F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2B90F34B" w14:textId="77777777" w:rsidR="00167CA9" w:rsidRPr="008567C7" w:rsidRDefault="00167CA9" w:rsidP="00CE08F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72D255D7" w14:textId="77777777" w:rsidR="00167CA9" w:rsidRPr="008567C7" w:rsidRDefault="00167CA9" w:rsidP="00CE08F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7CA9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167CA9" w:rsidRPr="008567C7" w14:paraId="3BD08A69" w14:textId="77777777" w:rsidTr="00CE08FB">
        <w:tc>
          <w:tcPr>
            <w:tcW w:w="709" w:type="dxa"/>
            <w:vAlign w:val="center"/>
          </w:tcPr>
          <w:p w14:paraId="0A9F2A2E" w14:textId="77777777" w:rsidR="00167CA9" w:rsidRPr="008567C7" w:rsidRDefault="00167CA9" w:rsidP="00CE08F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7CA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1721CBBA" w14:textId="77777777" w:rsidR="00167CA9" w:rsidRPr="002B6761" w:rsidRDefault="00167CA9" w:rsidP="00CE08FB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167CA9">
              <w:rPr>
                <w:rFonts w:ascii="Times New Roman" w:hAnsi="Times New Roman" w:cs="Times New Roman"/>
                <w:b/>
                <w:sz w:val="18"/>
                <w:szCs w:val="18"/>
              </w:rPr>
              <w:t>Zycom</w:t>
            </w:r>
            <w:proofErr w:type="spellEnd"/>
            <w:r w:rsidRPr="00167CA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Polska sp. z o.o.</w:t>
            </w:r>
          </w:p>
          <w:p w14:paraId="06916E13" w14:textId="77777777" w:rsidR="00167CA9" w:rsidRPr="008567C7" w:rsidRDefault="00167CA9" w:rsidP="00CE08F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67CA9">
              <w:rPr>
                <w:rFonts w:ascii="Times New Roman" w:hAnsi="Times New Roman" w:cs="Times New Roman"/>
                <w:bCs/>
                <w:sz w:val="18"/>
                <w:szCs w:val="18"/>
              </w:rPr>
              <w:t>Puszczyka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67CA9">
              <w:rPr>
                <w:rFonts w:ascii="Times New Roman" w:hAnsi="Times New Roman" w:cs="Times New Roman"/>
                <w:bCs/>
                <w:sz w:val="18"/>
                <w:szCs w:val="18"/>
              </w:rPr>
              <w:t>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143877AB" w14:textId="77777777" w:rsidR="00167CA9" w:rsidRPr="001B7815" w:rsidRDefault="00167CA9" w:rsidP="00CE08FB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67CA9">
              <w:rPr>
                <w:rFonts w:ascii="Times New Roman" w:hAnsi="Times New Roman" w:cs="Times New Roman"/>
                <w:bCs/>
                <w:sz w:val="18"/>
                <w:szCs w:val="18"/>
              </w:rPr>
              <w:t>02-785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67CA9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14:paraId="55538767" w14:textId="77777777" w:rsidR="00167CA9" w:rsidRPr="008567C7" w:rsidRDefault="00167CA9" w:rsidP="00CE08F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7CA9">
              <w:rPr>
                <w:rFonts w:ascii="Times New Roman" w:hAnsi="Times New Roman" w:cs="Times New Roman"/>
                <w:sz w:val="18"/>
                <w:szCs w:val="18"/>
              </w:rPr>
              <w:t xml:space="preserve">  59,05</w:t>
            </w:r>
          </w:p>
        </w:tc>
        <w:tc>
          <w:tcPr>
            <w:tcW w:w="1134" w:type="dxa"/>
            <w:vAlign w:val="center"/>
          </w:tcPr>
          <w:p w14:paraId="007E61AC" w14:textId="77777777" w:rsidR="00167CA9" w:rsidRPr="008567C7" w:rsidRDefault="00167CA9" w:rsidP="00CE08F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7CA9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0B75C281" w14:textId="77777777" w:rsidR="00167CA9" w:rsidRPr="008567C7" w:rsidRDefault="00167CA9" w:rsidP="00CE08F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7CA9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3FB37920" w14:textId="77777777" w:rsidR="00167CA9" w:rsidRPr="008567C7" w:rsidRDefault="00167CA9" w:rsidP="00CE08F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33A90AF" w14:textId="77777777" w:rsidR="00167CA9" w:rsidRPr="008567C7" w:rsidRDefault="00167CA9" w:rsidP="00CE08F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58CD79D1" w14:textId="77777777" w:rsidR="00167CA9" w:rsidRPr="008567C7" w:rsidRDefault="00167CA9" w:rsidP="00CE08F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5DC72482" w14:textId="77777777" w:rsidR="00167CA9" w:rsidRPr="008567C7" w:rsidRDefault="00167CA9" w:rsidP="00CE08F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7CA9">
              <w:rPr>
                <w:rFonts w:ascii="Times New Roman" w:hAnsi="Times New Roman" w:cs="Times New Roman"/>
                <w:sz w:val="18"/>
                <w:szCs w:val="18"/>
              </w:rPr>
              <w:t xml:space="preserve">  99,05</w:t>
            </w:r>
          </w:p>
        </w:tc>
      </w:tr>
    </w:tbl>
    <w:p w14:paraId="4A5AA94C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51A3A8CC" w14:textId="77777777" w:rsidR="00AB3F0A" w:rsidRPr="001B7815" w:rsidRDefault="00AB3F0A" w:rsidP="00AB3F0A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 nie dotyczy</w:t>
      </w:r>
    </w:p>
    <w:p w14:paraId="0E8F8629" w14:textId="77777777" w:rsidR="00AB3F0A" w:rsidRDefault="00AB3F0A" w:rsidP="00AB3F0A">
      <w:pPr>
        <w:spacing w:after="40" w:line="276" w:lineRule="auto"/>
        <w:jc w:val="both"/>
      </w:pPr>
      <w:r>
        <w:t>Informacja o terminie zawarcia umowy:</w:t>
      </w:r>
    </w:p>
    <w:p w14:paraId="331A8386" w14:textId="77777777" w:rsidR="00AB3F0A" w:rsidRPr="00B464D3" w:rsidRDefault="00AB3F0A" w:rsidP="00AB3F0A">
      <w:pPr>
        <w:spacing w:after="120" w:line="276" w:lineRule="auto"/>
        <w:jc w:val="both"/>
        <w:rPr>
          <w:bCs/>
          <w:sz w:val="22"/>
          <w:szCs w:val="22"/>
        </w:rPr>
      </w:pPr>
      <w:r>
        <w:rPr>
          <w:sz w:val="22"/>
          <w:szCs w:val="22"/>
        </w:rPr>
        <w:t>U</w:t>
      </w:r>
      <w:r w:rsidRPr="00F33C66">
        <w:rPr>
          <w:sz w:val="22"/>
          <w:szCs w:val="22"/>
        </w:rPr>
        <w:t>mowa w sprawie zamówienia publicznego</w:t>
      </w:r>
      <w:r>
        <w:rPr>
          <w:sz w:val="22"/>
          <w:szCs w:val="22"/>
        </w:rPr>
        <w:t xml:space="preserve">, zgodnie z art. 264 ust. 1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, zostanie</w:t>
      </w:r>
      <w:r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, </w:t>
      </w:r>
      <w:r w:rsidRPr="00F33C66">
        <w:rPr>
          <w:sz w:val="22"/>
          <w:szCs w:val="22"/>
        </w:rPr>
        <w:t>w terminie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>nie krótszym niż 1</w:t>
      </w:r>
      <w:r>
        <w:rPr>
          <w:sz w:val="22"/>
          <w:szCs w:val="22"/>
        </w:rPr>
        <w:t>0</w:t>
      </w:r>
      <w:r w:rsidRPr="00F33C66">
        <w:rPr>
          <w:sz w:val="22"/>
          <w:szCs w:val="22"/>
        </w:rPr>
        <w:t xml:space="preserve"> dni od dnia przesłania niniejszego zawiadomienia o wyborze najkorzystniejszej oferty.</w:t>
      </w:r>
    </w:p>
    <w:bookmarkEnd w:id="0"/>
    <w:p w14:paraId="73FEFB29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44F1FF" w14:textId="77777777" w:rsidR="00C83D48" w:rsidRDefault="00C83D48">
      <w:r>
        <w:separator/>
      </w:r>
    </w:p>
  </w:endnote>
  <w:endnote w:type="continuationSeparator" w:id="0">
    <w:p w14:paraId="49A3C5D7" w14:textId="77777777" w:rsidR="00C83D48" w:rsidRDefault="00C83D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D52730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05127D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4A30FBD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E9FA6B1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22C9A0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275C4C" w14:textId="77777777" w:rsidR="00C83D48" w:rsidRDefault="00C83D48">
      <w:r>
        <w:separator/>
      </w:r>
    </w:p>
  </w:footnote>
  <w:footnote w:type="continuationSeparator" w:id="0">
    <w:p w14:paraId="31A7E89F" w14:textId="77777777" w:rsidR="00C83D48" w:rsidRDefault="00C83D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7ED6B2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1B3F2D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D1FDE1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83D48"/>
    <w:rsid w:val="00005838"/>
    <w:rsid w:val="00022322"/>
    <w:rsid w:val="00042497"/>
    <w:rsid w:val="000C1E6F"/>
    <w:rsid w:val="000E4E56"/>
    <w:rsid w:val="00167CA9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16991"/>
    <w:rsid w:val="00952256"/>
    <w:rsid w:val="0097748A"/>
    <w:rsid w:val="009F0E5C"/>
    <w:rsid w:val="00A029B8"/>
    <w:rsid w:val="00A17CDB"/>
    <w:rsid w:val="00AA02AC"/>
    <w:rsid w:val="00AB3F0A"/>
    <w:rsid w:val="00B32D12"/>
    <w:rsid w:val="00B464D3"/>
    <w:rsid w:val="00B8185B"/>
    <w:rsid w:val="00BD2174"/>
    <w:rsid w:val="00C423DD"/>
    <w:rsid w:val="00C60D7B"/>
    <w:rsid w:val="00C65E53"/>
    <w:rsid w:val="00C83D48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8A490B9"/>
  <w15:chartTrackingRefBased/>
  <w15:docId w15:val="{39432EFE-79B2-42A5-BFBA-5D17810EE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239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2</cp:revision>
  <cp:lastPrinted>2023-08-18T08:47:00Z</cp:lastPrinted>
  <dcterms:created xsi:type="dcterms:W3CDTF">2023-08-18T08:49:00Z</dcterms:created>
  <dcterms:modified xsi:type="dcterms:W3CDTF">2023-08-18T08:49:00Z</dcterms:modified>
</cp:coreProperties>
</file>