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4A5" w:rsidRDefault="004F64A5" w:rsidP="004F64A5">
      <w:pPr>
        <w:spacing w:after="240"/>
        <w:jc w:val="right"/>
        <w:rPr>
          <w:sz w:val="22"/>
          <w:szCs w:val="22"/>
        </w:rPr>
      </w:pPr>
      <w:bookmarkStart w:id="0" w:name="_Hlk53520193"/>
    </w:p>
    <w:p w:rsidR="004F64A5" w:rsidRPr="002245BE" w:rsidRDefault="004F270A" w:rsidP="004F64A5">
      <w:pPr>
        <w:spacing w:after="240"/>
        <w:jc w:val="right"/>
        <w:rPr>
          <w:sz w:val="22"/>
          <w:szCs w:val="22"/>
        </w:rPr>
      </w:pPr>
      <w:bookmarkStart w:id="1" w:name="_GoBack"/>
      <w:bookmarkEnd w:id="1"/>
      <w:r w:rsidRPr="004F270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F270A">
        <w:rPr>
          <w:sz w:val="22"/>
          <w:szCs w:val="22"/>
        </w:rPr>
        <w:t>2023-08-17</w:t>
      </w:r>
    </w:p>
    <w:p w:rsidR="004F270A" w:rsidRPr="004F270A" w:rsidRDefault="004F270A" w:rsidP="00FB7F50">
      <w:pPr>
        <w:spacing w:after="40"/>
        <w:rPr>
          <w:b/>
          <w:bCs/>
          <w:sz w:val="22"/>
          <w:szCs w:val="22"/>
        </w:rPr>
      </w:pPr>
      <w:r w:rsidRPr="004F270A">
        <w:rPr>
          <w:b/>
          <w:bCs/>
          <w:sz w:val="22"/>
          <w:szCs w:val="22"/>
        </w:rPr>
        <w:t>Akademia Górniczo - Hutnicza</w:t>
      </w:r>
    </w:p>
    <w:p w:rsidR="004F270A" w:rsidRPr="004F270A" w:rsidRDefault="004F270A" w:rsidP="00FB7F50">
      <w:pPr>
        <w:spacing w:after="40"/>
        <w:rPr>
          <w:b/>
          <w:bCs/>
          <w:sz w:val="22"/>
          <w:szCs w:val="22"/>
        </w:rPr>
      </w:pPr>
      <w:r w:rsidRPr="004F270A">
        <w:rPr>
          <w:b/>
          <w:bCs/>
          <w:sz w:val="22"/>
          <w:szCs w:val="22"/>
        </w:rPr>
        <w:t>im. Stanisława Staszica w Krakowie</w:t>
      </w:r>
    </w:p>
    <w:p w:rsidR="00FB7F50" w:rsidRPr="002245BE" w:rsidRDefault="004F270A" w:rsidP="00FB7F50">
      <w:pPr>
        <w:spacing w:after="40"/>
        <w:rPr>
          <w:b/>
          <w:bCs/>
          <w:sz w:val="22"/>
          <w:szCs w:val="22"/>
        </w:rPr>
      </w:pPr>
      <w:r w:rsidRPr="004F270A">
        <w:rPr>
          <w:b/>
          <w:bCs/>
          <w:sz w:val="22"/>
          <w:szCs w:val="22"/>
        </w:rPr>
        <w:t>Dział Zamówień Publicznych</w:t>
      </w:r>
    </w:p>
    <w:p w:rsidR="00FB7F50" w:rsidRPr="002245BE" w:rsidRDefault="004F270A" w:rsidP="00FB7F50">
      <w:pPr>
        <w:rPr>
          <w:sz w:val="22"/>
          <w:szCs w:val="22"/>
        </w:rPr>
      </w:pPr>
      <w:r w:rsidRPr="004F270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F270A">
        <w:rPr>
          <w:sz w:val="22"/>
          <w:szCs w:val="22"/>
        </w:rPr>
        <w:t>30</w:t>
      </w:r>
    </w:p>
    <w:p w:rsidR="00FB7F50" w:rsidRPr="002245BE" w:rsidRDefault="004F270A" w:rsidP="00FB7F50">
      <w:pPr>
        <w:rPr>
          <w:sz w:val="22"/>
          <w:szCs w:val="22"/>
        </w:rPr>
      </w:pPr>
      <w:r w:rsidRPr="004F270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F270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4F270A" w:rsidRPr="00607F9B" w:rsidTr="00ED2ECB">
        <w:trPr>
          <w:trHeight w:val="638"/>
        </w:trPr>
        <w:tc>
          <w:tcPr>
            <w:tcW w:w="959" w:type="dxa"/>
            <w:shd w:val="clear" w:color="auto" w:fill="auto"/>
          </w:tcPr>
          <w:p w:rsidR="004F270A" w:rsidRPr="00607F9B" w:rsidRDefault="004F270A" w:rsidP="00ED2E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F270A" w:rsidRPr="00607F9B" w:rsidRDefault="004F270A" w:rsidP="00ED2E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F270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F270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F270A">
              <w:rPr>
                <w:b/>
                <w:bCs/>
                <w:sz w:val="22"/>
                <w:szCs w:val="22"/>
              </w:rPr>
              <w:t>Kurs języka angielskiego 1 na 1 dla pracowników administracyjnych  AGH w ramach projektu POWR.03.05.00-00-Z307/17 - KC-zp.272-337/23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F270A">
              <w:rPr>
                <w:b/>
                <w:sz w:val="22"/>
                <w:szCs w:val="22"/>
              </w:rPr>
              <w:t>KC-zp.272-337/23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F270A" w:rsidTr="00ED2ECB">
        <w:trPr>
          <w:cantSplit/>
        </w:trPr>
        <w:tc>
          <w:tcPr>
            <w:tcW w:w="10150" w:type="dxa"/>
          </w:tcPr>
          <w:p w:rsidR="004F270A" w:rsidRPr="00D26ED6" w:rsidRDefault="004F64A5" w:rsidP="00ED2EC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F64A5">
              <w:rPr>
                <w:b/>
                <w:sz w:val="22"/>
                <w:szCs w:val="22"/>
              </w:rPr>
              <w:t>Lingopro</w:t>
            </w:r>
            <w:proofErr w:type="spellEnd"/>
            <w:r w:rsidRPr="004F64A5">
              <w:rPr>
                <w:b/>
                <w:sz w:val="22"/>
                <w:szCs w:val="22"/>
              </w:rPr>
              <w:t xml:space="preserve"> Aleksandra</w:t>
            </w:r>
            <w:r w:rsidR="004F270A" w:rsidRPr="004F27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4F270A" w:rsidRPr="004F270A">
              <w:rPr>
                <w:b/>
                <w:sz w:val="22"/>
                <w:szCs w:val="22"/>
              </w:rPr>
              <w:t>Świątelska</w:t>
            </w:r>
            <w:proofErr w:type="spellEnd"/>
            <w:r w:rsidR="004F270A" w:rsidRPr="004F270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4F270A" w:rsidRPr="004F270A">
              <w:rPr>
                <w:b/>
                <w:sz w:val="22"/>
                <w:szCs w:val="22"/>
              </w:rPr>
              <w:t>sp.j</w:t>
            </w:r>
            <w:proofErr w:type="spellEnd"/>
            <w:r w:rsidR="004F270A" w:rsidRPr="004F270A">
              <w:rPr>
                <w:b/>
                <w:sz w:val="22"/>
                <w:szCs w:val="22"/>
              </w:rPr>
              <w:t>.</w:t>
            </w:r>
          </w:p>
          <w:p w:rsidR="004F270A" w:rsidRPr="009F0E5C" w:rsidRDefault="004F270A" w:rsidP="00ED2ECB">
            <w:pPr>
              <w:jc w:val="both"/>
              <w:rPr>
                <w:bCs/>
                <w:sz w:val="22"/>
                <w:szCs w:val="22"/>
              </w:rPr>
            </w:pPr>
            <w:r w:rsidRPr="004F270A">
              <w:rPr>
                <w:bCs/>
                <w:sz w:val="22"/>
                <w:szCs w:val="22"/>
              </w:rPr>
              <w:t>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270A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F270A">
              <w:rPr>
                <w:bCs/>
                <w:sz w:val="22"/>
                <w:szCs w:val="22"/>
              </w:rPr>
              <w:t>/21</w:t>
            </w:r>
          </w:p>
          <w:p w:rsidR="004F270A" w:rsidRPr="009F0E5C" w:rsidRDefault="004F270A" w:rsidP="00ED2ECB">
            <w:pPr>
              <w:jc w:val="both"/>
              <w:rPr>
                <w:bCs/>
                <w:sz w:val="22"/>
                <w:szCs w:val="22"/>
              </w:rPr>
            </w:pPr>
            <w:r w:rsidRPr="004F270A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270A">
              <w:rPr>
                <w:bCs/>
                <w:sz w:val="22"/>
                <w:szCs w:val="22"/>
              </w:rPr>
              <w:t>Tychy</w:t>
            </w:r>
          </w:p>
          <w:p w:rsidR="004F270A" w:rsidRPr="00D26ED6" w:rsidRDefault="004F270A" w:rsidP="00ED2EC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F270A">
              <w:rPr>
                <w:b/>
                <w:sz w:val="22"/>
                <w:szCs w:val="22"/>
              </w:rPr>
              <w:t>26 700.00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F270A" w:rsidRDefault="004F270A" w:rsidP="00ED2EC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513D07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843"/>
        <w:gridCol w:w="1842"/>
        <w:gridCol w:w="2127"/>
      </w:tblGrid>
      <w:tr w:rsidR="00473211" w:rsidRPr="008567C7" w:rsidTr="00473211">
        <w:trPr>
          <w:trHeight w:val="510"/>
        </w:trPr>
        <w:tc>
          <w:tcPr>
            <w:tcW w:w="709" w:type="dxa"/>
            <w:vAlign w:val="center"/>
          </w:tcPr>
          <w:p w:rsidR="00473211" w:rsidRPr="008567C7" w:rsidRDefault="0047321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473211" w:rsidRPr="008567C7" w:rsidRDefault="0047321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473211" w:rsidRPr="008567C7" w:rsidRDefault="0047321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:rsidR="00473211" w:rsidRPr="008567C7" w:rsidRDefault="0047321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</w:t>
            </w:r>
          </w:p>
        </w:tc>
        <w:tc>
          <w:tcPr>
            <w:tcW w:w="2127" w:type="dxa"/>
            <w:vAlign w:val="center"/>
          </w:tcPr>
          <w:p w:rsidR="00473211" w:rsidRPr="008567C7" w:rsidRDefault="0047321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8121E5" w:rsidRPr="008567C7" w:rsidTr="00473211">
        <w:trPr>
          <w:trHeight w:val="510"/>
        </w:trPr>
        <w:tc>
          <w:tcPr>
            <w:tcW w:w="709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686" w:type="dxa"/>
            <w:vAlign w:val="center"/>
          </w:tcPr>
          <w:p w:rsidR="008121E5" w:rsidRPr="002B6761" w:rsidRDefault="008121E5" w:rsidP="008121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Lingopro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Aleksandra</w:t>
            </w:r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>Świątelska</w:t>
            </w:r>
            <w:proofErr w:type="spellEnd"/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>sp.j</w:t>
            </w:r>
            <w:proofErr w:type="spellEnd"/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8121E5" w:rsidRPr="008567C7" w:rsidRDefault="008121E5" w:rsidP="008121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Jana Pawła II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/21</w:t>
            </w:r>
          </w:p>
          <w:p w:rsidR="008121E5" w:rsidRPr="001B7815" w:rsidRDefault="008121E5" w:rsidP="008121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43-100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Tychy</w:t>
            </w:r>
          </w:p>
        </w:tc>
        <w:tc>
          <w:tcPr>
            <w:tcW w:w="1843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47,12</w:t>
            </w:r>
          </w:p>
        </w:tc>
        <w:tc>
          <w:tcPr>
            <w:tcW w:w="1842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87,12</w:t>
            </w:r>
          </w:p>
        </w:tc>
      </w:tr>
      <w:tr w:rsidR="008121E5" w:rsidRPr="008567C7" w:rsidTr="00473211">
        <w:trPr>
          <w:trHeight w:val="510"/>
        </w:trPr>
        <w:tc>
          <w:tcPr>
            <w:tcW w:w="709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686" w:type="dxa"/>
            <w:vAlign w:val="center"/>
          </w:tcPr>
          <w:p w:rsidR="008121E5" w:rsidRPr="002B6761" w:rsidRDefault="008121E5" w:rsidP="008121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>TRINITY akademia językowa Anna Włodarczyk-Czubak</w:t>
            </w:r>
          </w:p>
          <w:p w:rsidR="008121E5" w:rsidRPr="008567C7" w:rsidRDefault="008121E5" w:rsidP="008121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Królewska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/47</w:t>
            </w:r>
          </w:p>
          <w:p w:rsidR="008121E5" w:rsidRPr="001B7815" w:rsidRDefault="008121E5" w:rsidP="008121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843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1842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2127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84,00</w:t>
            </w:r>
          </w:p>
        </w:tc>
      </w:tr>
      <w:bookmarkEnd w:id="2"/>
      <w:tr w:rsidR="00473211" w:rsidRPr="008567C7" w:rsidTr="00473211">
        <w:tc>
          <w:tcPr>
            <w:tcW w:w="709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473211" w:rsidRPr="002B6761" w:rsidRDefault="00473211" w:rsidP="00ED2EC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Skrzydła Wyobraźni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473211" w:rsidRPr="008567C7" w:rsidRDefault="00473211" w:rsidP="00ED2EC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Wierzbowa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61A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473211" w:rsidRPr="001B7815" w:rsidRDefault="00473211" w:rsidP="00ED2EC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843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43,24</w:t>
            </w:r>
          </w:p>
        </w:tc>
        <w:tc>
          <w:tcPr>
            <w:tcW w:w="1842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83,24</w:t>
            </w:r>
          </w:p>
        </w:tc>
      </w:tr>
      <w:tr w:rsidR="008121E5" w:rsidRPr="008567C7" w:rsidTr="00473211">
        <w:tc>
          <w:tcPr>
            <w:tcW w:w="709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6" w:type="dxa"/>
            <w:vAlign w:val="center"/>
          </w:tcPr>
          <w:p w:rsidR="008121E5" w:rsidRPr="002B6761" w:rsidRDefault="008121E5" w:rsidP="008121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>Cambridge School of English</w:t>
            </w:r>
          </w:p>
          <w:p w:rsidR="008121E5" w:rsidRPr="008567C7" w:rsidRDefault="008121E5" w:rsidP="008121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Widok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8121E5" w:rsidRPr="001B7815" w:rsidRDefault="008121E5" w:rsidP="008121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00-023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42,41</w:t>
            </w:r>
          </w:p>
        </w:tc>
        <w:tc>
          <w:tcPr>
            <w:tcW w:w="1842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82,41</w:t>
            </w:r>
          </w:p>
        </w:tc>
      </w:tr>
      <w:tr w:rsidR="00473211" w:rsidRPr="008567C7" w:rsidTr="00473211">
        <w:tc>
          <w:tcPr>
            <w:tcW w:w="709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6" w:type="dxa"/>
            <w:vAlign w:val="center"/>
          </w:tcPr>
          <w:p w:rsidR="00473211" w:rsidRPr="002B6761" w:rsidRDefault="00473211" w:rsidP="00ED2EC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>FES Centrum Edukacji Zagranicz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</w:t>
            </w:r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>ej Andrzej Nowak</w:t>
            </w:r>
          </w:p>
          <w:p w:rsidR="00473211" w:rsidRPr="008567C7" w:rsidRDefault="00473211" w:rsidP="00ED2EC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Rybnicka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59/9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73211" w:rsidRPr="001B7815" w:rsidRDefault="00473211" w:rsidP="00ED2EC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02-432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41,99</w:t>
            </w:r>
          </w:p>
        </w:tc>
        <w:tc>
          <w:tcPr>
            <w:tcW w:w="1842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81,99</w:t>
            </w:r>
          </w:p>
        </w:tc>
      </w:tr>
      <w:tr w:rsidR="00473211" w:rsidRPr="008567C7" w:rsidTr="00473211">
        <w:tc>
          <w:tcPr>
            <w:tcW w:w="709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686" w:type="dxa"/>
            <w:vAlign w:val="center"/>
          </w:tcPr>
          <w:p w:rsidR="00473211" w:rsidRPr="002B6761" w:rsidRDefault="00473211" w:rsidP="00ED2EC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>Centrum Edukacji-Szkoła Języków Obcych ARKANA Zbigniew Kokoszka</w:t>
            </w:r>
          </w:p>
          <w:p w:rsidR="00473211" w:rsidRPr="008567C7" w:rsidRDefault="00473211" w:rsidP="00ED2EC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Okulickiego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/26</w:t>
            </w:r>
          </w:p>
          <w:p w:rsidR="00473211" w:rsidRPr="001B7815" w:rsidRDefault="00473211" w:rsidP="00ED2EC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37-450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STALOWA WOLA</w:t>
            </w:r>
          </w:p>
        </w:tc>
        <w:tc>
          <w:tcPr>
            <w:tcW w:w="1843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48,21</w:t>
            </w:r>
          </w:p>
        </w:tc>
        <w:tc>
          <w:tcPr>
            <w:tcW w:w="1842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127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78,21</w:t>
            </w:r>
          </w:p>
        </w:tc>
      </w:tr>
      <w:tr w:rsidR="00473211" w:rsidRPr="008567C7" w:rsidTr="00473211">
        <w:tc>
          <w:tcPr>
            <w:tcW w:w="709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473211" w:rsidRPr="002B6761" w:rsidRDefault="00473211" w:rsidP="00ED2EC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>EDUCAFE SP. Z O.O.</w:t>
            </w:r>
          </w:p>
          <w:p w:rsidR="00334977" w:rsidRPr="00334977" w:rsidRDefault="00334977" w:rsidP="0033497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4977">
              <w:rPr>
                <w:rFonts w:ascii="Times New Roman" w:hAnsi="Times New Roman" w:cs="Times New Roman"/>
                <w:bCs/>
                <w:sz w:val="18"/>
                <w:szCs w:val="18"/>
              </w:rPr>
              <w:t>Małachowskiego 2/1</w:t>
            </w:r>
          </w:p>
          <w:p w:rsidR="00473211" w:rsidRPr="001B7815" w:rsidRDefault="00334977" w:rsidP="0033497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4977">
              <w:rPr>
                <w:rFonts w:ascii="Times New Roman" w:hAnsi="Times New Roman" w:cs="Times New Roman"/>
                <w:bCs/>
                <w:sz w:val="18"/>
                <w:szCs w:val="18"/>
              </w:rPr>
              <w:t>61-129 Poznań</w:t>
            </w:r>
          </w:p>
        </w:tc>
        <w:tc>
          <w:tcPr>
            <w:tcW w:w="1843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 w:rsidR="008121E5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2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 w:rsidR="008121E5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473211" w:rsidRPr="008567C7" w:rsidRDefault="00473211" w:rsidP="00ED2E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 w:rsidR="008121E5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8121E5" w:rsidRPr="008567C7" w:rsidTr="00473211">
        <w:tc>
          <w:tcPr>
            <w:tcW w:w="709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4F64A5" w:rsidRDefault="004F64A5" w:rsidP="008121E5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F64A5">
              <w:rPr>
                <w:rFonts w:ascii="Times New Roman" w:hAnsi="Times New Roman" w:cs="Times New Roman"/>
                <w:b/>
                <w:sz w:val="18"/>
                <w:szCs w:val="18"/>
              </w:rPr>
              <w:t>Veritum</w:t>
            </w:r>
            <w:proofErr w:type="spellEnd"/>
            <w:r w:rsidRPr="004F64A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Centrum </w:t>
            </w:r>
            <w:proofErr w:type="spellStart"/>
            <w:r w:rsidRPr="004F64A5">
              <w:rPr>
                <w:rFonts w:ascii="Times New Roman" w:hAnsi="Times New Roman" w:cs="Times New Roman"/>
                <w:b/>
                <w:sz w:val="18"/>
                <w:szCs w:val="18"/>
              </w:rPr>
              <w:t>Szkoleniowe</w:t>
            </w:r>
          </w:p>
          <w:p w:rsidR="008121E5" w:rsidRPr="008567C7" w:rsidRDefault="008121E5" w:rsidP="008121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End"/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21E5" w:rsidRPr="001B7815" w:rsidRDefault="008121E5" w:rsidP="008121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15-002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843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2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8121E5" w:rsidRPr="008567C7" w:rsidTr="00473211">
        <w:tc>
          <w:tcPr>
            <w:tcW w:w="709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686" w:type="dxa"/>
            <w:vAlign w:val="center"/>
          </w:tcPr>
          <w:p w:rsidR="008121E5" w:rsidRPr="002B6761" w:rsidRDefault="008121E5" w:rsidP="008121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>BUKAL CORPORATE TRAINING AND TRANSLATIONS SZYMON BUKAL</w:t>
            </w:r>
          </w:p>
          <w:p w:rsidR="008121E5" w:rsidRPr="008567C7" w:rsidRDefault="008121E5" w:rsidP="008121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Goduli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21E5" w:rsidRPr="001B7815" w:rsidRDefault="008121E5" w:rsidP="008121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41-712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Ruda Śląska</w:t>
            </w:r>
          </w:p>
        </w:tc>
        <w:tc>
          <w:tcPr>
            <w:tcW w:w="1843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2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8121E5" w:rsidRPr="008567C7" w:rsidTr="00473211">
        <w:tc>
          <w:tcPr>
            <w:tcW w:w="709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686" w:type="dxa"/>
            <w:vAlign w:val="center"/>
          </w:tcPr>
          <w:p w:rsidR="008121E5" w:rsidRPr="002B6761" w:rsidRDefault="008121E5" w:rsidP="008121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Oxford </w:t>
            </w:r>
            <w:proofErr w:type="spellStart"/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>Academy</w:t>
            </w:r>
            <w:proofErr w:type="spellEnd"/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of English </w:t>
            </w:r>
            <w:proofErr w:type="spellStart"/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>Ltd</w:t>
            </w:r>
            <w:proofErr w:type="spellEnd"/>
          </w:p>
          <w:p w:rsidR="008121E5" w:rsidRPr="008567C7" w:rsidRDefault="008121E5" w:rsidP="008121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Kings </w:t>
            </w:r>
            <w:proofErr w:type="spellStart"/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Meadow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1&amp;3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121E5" w:rsidRPr="001B7815" w:rsidRDefault="008121E5" w:rsidP="008121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OX2 0D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Oxford</w:t>
            </w:r>
          </w:p>
        </w:tc>
        <w:tc>
          <w:tcPr>
            <w:tcW w:w="1843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2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8121E5" w:rsidRPr="008567C7" w:rsidTr="00473211">
        <w:tc>
          <w:tcPr>
            <w:tcW w:w="709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686" w:type="dxa"/>
            <w:vAlign w:val="center"/>
          </w:tcPr>
          <w:p w:rsidR="008121E5" w:rsidRPr="002B6761" w:rsidRDefault="008121E5" w:rsidP="008121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/>
                <w:sz w:val="18"/>
                <w:szCs w:val="18"/>
              </w:rPr>
              <w:t>Multi Lingua Joanna Maria Olejek</w:t>
            </w:r>
          </w:p>
          <w:p w:rsidR="008121E5" w:rsidRPr="008567C7" w:rsidRDefault="008121E5" w:rsidP="008121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Rembielińska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/45</w:t>
            </w:r>
          </w:p>
          <w:p w:rsidR="008121E5" w:rsidRPr="001B7815" w:rsidRDefault="008121E5" w:rsidP="008121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03-352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270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2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8121E5" w:rsidRPr="008567C7" w:rsidRDefault="008121E5" w:rsidP="008121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270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bookmarkEnd w:id="0"/>
    <w:p w:rsidR="00F960D7" w:rsidRPr="008121E5" w:rsidRDefault="008121E5" w:rsidP="00F960D7">
      <w:pPr>
        <w:spacing w:line="360" w:lineRule="auto"/>
        <w:jc w:val="both"/>
        <w:rPr>
          <w:bCs/>
          <w:i/>
        </w:rPr>
      </w:pPr>
      <w:r w:rsidRPr="008121E5">
        <w:rPr>
          <w:i/>
          <w:color w:val="000000"/>
        </w:rPr>
        <w:t>*nie przyznano punktów, gdyż oferta podlega odrzuceniu</w:t>
      </w:r>
    </w:p>
    <w:sectPr w:rsidR="00F960D7" w:rsidRPr="008121E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C6E" w:rsidRDefault="00C75C6E">
      <w:r>
        <w:separator/>
      </w:r>
    </w:p>
  </w:endnote>
  <w:endnote w:type="continuationSeparator" w:id="0">
    <w:p w:rsidR="00C75C6E" w:rsidRDefault="00C75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C6E" w:rsidRDefault="00C75C6E">
      <w:r>
        <w:separator/>
      </w:r>
    </w:p>
  </w:footnote>
  <w:footnote w:type="continuationSeparator" w:id="0">
    <w:p w:rsidR="00C75C6E" w:rsidRDefault="00C75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73211">
    <w:pPr>
      <w:pStyle w:val="Nagwek"/>
    </w:pPr>
    <w:r>
      <w:t xml:space="preserve">                        </w:t>
    </w:r>
    <w:r w:rsidR="00786865">
      <w:rPr>
        <w:noProof/>
      </w:rPr>
      <w:drawing>
        <wp:inline distT="0" distB="0" distL="0" distR="0">
          <wp:extent cx="4905375" cy="447675"/>
          <wp:effectExtent l="0" t="0" r="0" b="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CA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34977"/>
    <w:rsid w:val="003445A0"/>
    <w:rsid w:val="003A0AFC"/>
    <w:rsid w:val="003D611C"/>
    <w:rsid w:val="00431C0B"/>
    <w:rsid w:val="00437CAD"/>
    <w:rsid w:val="004657DA"/>
    <w:rsid w:val="00473211"/>
    <w:rsid w:val="004B2665"/>
    <w:rsid w:val="004C3459"/>
    <w:rsid w:val="004E324A"/>
    <w:rsid w:val="004E7234"/>
    <w:rsid w:val="004F270A"/>
    <w:rsid w:val="004F64A5"/>
    <w:rsid w:val="00513D07"/>
    <w:rsid w:val="0054734E"/>
    <w:rsid w:val="00596FD7"/>
    <w:rsid w:val="005E5BFF"/>
    <w:rsid w:val="00607F9B"/>
    <w:rsid w:val="00644DCB"/>
    <w:rsid w:val="00657C1E"/>
    <w:rsid w:val="006A4CAE"/>
    <w:rsid w:val="006B585D"/>
    <w:rsid w:val="006E3089"/>
    <w:rsid w:val="00712C39"/>
    <w:rsid w:val="0075025B"/>
    <w:rsid w:val="00756CDA"/>
    <w:rsid w:val="00786865"/>
    <w:rsid w:val="007E2ACC"/>
    <w:rsid w:val="007E68C5"/>
    <w:rsid w:val="008121E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404"/>
    <w:rsid w:val="00BD2174"/>
    <w:rsid w:val="00C423DD"/>
    <w:rsid w:val="00C60D7B"/>
    <w:rsid w:val="00C65E53"/>
    <w:rsid w:val="00C75C6E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15C1AC"/>
  <w15:chartTrackingRefBased/>
  <w15:docId w15:val="{A6A11839-EAC0-413F-B507-6214199F0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4</cp:revision>
  <cp:lastPrinted>2023-08-17T09:41:00Z</cp:lastPrinted>
  <dcterms:created xsi:type="dcterms:W3CDTF">2023-08-17T09:32:00Z</dcterms:created>
  <dcterms:modified xsi:type="dcterms:W3CDTF">2023-08-17T09:41:00Z</dcterms:modified>
</cp:coreProperties>
</file>