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233C2" w14:textId="6250BEB0" w:rsidR="009759D1" w:rsidRPr="002245BE" w:rsidRDefault="009759D1" w:rsidP="009759D1">
      <w:pPr>
        <w:spacing w:after="240"/>
        <w:jc w:val="right"/>
        <w:rPr>
          <w:sz w:val="22"/>
          <w:szCs w:val="22"/>
        </w:rPr>
      </w:pPr>
      <w:bookmarkStart w:id="0" w:name="_Hlk53520193"/>
      <w:r w:rsidRPr="00171A04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171A04">
        <w:rPr>
          <w:sz w:val="22"/>
          <w:szCs w:val="22"/>
        </w:rPr>
        <w:t>2023-08-</w:t>
      </w:r>
      <w:r>
        <w:rPr>
          <w:sz w:val="22"/>
          <w:szCs w:val="22"/>
        </w:rPr>
        <w:t>2</w:t>
      </w:r>
      <w:r>
        <w:rPr>
          <w:sz w:val="22"/>
          <w:szCs w:val="22"/>
        </w:rPr>
        <w:t>3</w:t>
      </w:r>
    </w:p>
    <w:p w14:paraId="3D689928" w14:textId="77777777" w:rsidR="009759D1" w:rsidRPr="00171A04" w:rsidRDefault="009759D1" w:rsidP="009759D1">
      <w:pPr>
        <w:spacing w:after="40"/>
        <w:rPr>
          <w:b/>
          <w:bCs/>
          <w:sz w:val="22"/>
          <w:szCs w:val="22"/>
        </w:rPr>
      </w:pPr>
      <w:r w:rsidRPr="00171A04">
        <w:rPr>
          <w:b/>
          <w:bCs/>
          <w:sz w:val="22"/>
          <w:szCs w:val="22"/>
        </w:rPr>
        <w:t>Akademia Górniczo - Hutnicza</w:t>
      </w:r>
    </w:p>
    <w:p w14:paraId="70C85AC9" w14:textId="77777777" w:rsidR="009759D1" w:rsidRPr="00171A04" w:rsidRDefault="009759D1" w:rsidP="009759D1">
      <w:pPr>
        <w:spacing w:after="40"/>
        <w:rPr>
          <w:b/>
          <w:bCs/>
          <w:sz w:val="22"/>
          <w:szCs w:val="22"/>
        </w:rPr>
      </w:pPr>
      <w:r w:rsidRPr="00171A04">
        <w:rPr>
          <w:b/>
          <w:bCs/>
          <w:sz w:val="22"/>
          <w:szCs w:val="22"/>
        </w:rPr>
        <w:t>im. Stanisława Staszica w Krakowie</w:t>
      </w:r>
    </w:p>
    <w:p w14:paraId="514FC741" w14:textId="77777777" w:rsidR="009759D1" w:rsidRPr="002245BE" w:rsidRDefault="009759D1" w:rsidP="009759D1">
      <w:pPr>
        <w:spacing w:after="40"/>
        <w:rPr>
          <w:b/>
          <w:bCs/>
          <w:sz w:val="22"/>
          <w:szCs w:val="22"/>
        </w:rPr>
      </w:pPr>
      <w:r w:rsidRPr="00171A04">
        <w:rPr>
          <w:b/>
          <w:bCs/>
          <w:sz w:val="22"/>
          <w:szCs w:val="22"/>
        </w:rPr>
        <w:t>Dział Zamówień Publicznych</w:t>
      </w:r>
    </w:p>
    <w:p w14:paraId="7C9BFABA" w14:textId="77777777" w:rsidR="009759D1" w:rsidRPr="002245BE" w:rsidRDefault="009759D1" w:rsidP="009759D1">
      <w:pPr>
        <w:rPr>
          <w:sz w:val="22"/>
          <w:szCs w:val="22"/>
        </w:rPr>
      </w:pPr>
      <w:r w:rsidRPr="00171A04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171A04">
        <w:rPr>
          <w:sz w:val="22"/>
          <w:szCs w:val="22"/>
        </w:rPr>
        <w:t>30</w:t>
      </w:r>
    </w:p>
    <w:p w14:paraId="06EEA3EA" w14:textId="77777777" w:rsidR="009759D1" w:rsidRPr="002245BE" w:rsidRDefault="009759D1" w:rsidP="009759D1">
      <w:pPr>
        <w:rPr>
          <w:sz w:val="22"/>
          <w:szCs w:val="22"/>
        </w:rPr>
      </w:pPr>
      <w:r w:rsidRPr="00171A04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171A04">
        <w:rPr>
          <w:sz w:val="22"/>
          <w:szCs w:val="22"/>
        </w:rPr>
        <w:t>Kraków</w:t>
      </w:r>
    </w:p>
    <w:p w14:paraId="0C1302AE" w14:textId="77777777" w:rsidR="009759D1" w:rsidRDefault="009759D1" w:rsidP="009759D1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171A04">
        <w:rPr>
          <w:bCs/>
          <w:sz w:val="22"/>
          <w:szCs w:val="22"/>
        </w:rPr>
        <w:t>KC-zp.272-422/23</w:t>
      </w:r>
    </w:p>
    <w:p w14:paraId="505A894E" w14:textId="77777777" w:rsidR="009759D1" w:rsidRPr="00E62859" w:rsidRDefault="009759D1" w:rsidP="009759D1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C5242BD" w14:textId="77777777" w:rsidR="009759D1" w:rsidRPr="00C65E53" w:rsidRDefault="009759D1" w:rsidP="009759D1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AD7187D" w14:textId="77777777" w:rsidR="009759D1" w:rsidRDefault="009759D1" w:rsidP="009759D1">
      <w:pPr>
        <w:pStyle w:val="Nagwek1"/>
        <w:spacing w:before="0" w:after="0"/>
        <w:rPr>
          <w:sz w:val="28"/>
        </w:rPr>
      </w:pPr>
    </w:p>
    <w:p w14:paraId="68D3465B" w14:textId="1413A5BB" w:rsidR="009759D1" w:rsidRDefault="009759D1" w:rsidP="009759D1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0C3EEDD3" w14:textId="77777777" w:rsidR="009759D1" w:rsidRDefault="009759D1" w:rsidP="009759D1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6536662E" w14:textId="77777777" w:rsidR="009759D1" w:rsidRDefault="009759D1" w:rsidP="009759D1">
      <w:pPr>
        <w:jc w:val="center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-CZYNNOŚCI NOWE/POWTÓRZONE – </w:t>
      </w:r>
    </w:p>
    <w:p w14:paraId="72FAEB31" w14:textId="77777777" w:rsidR="009759D1" w:rsidRPr="00875545" w:rsidRDefault="009759D1" w:rsidP="009759D1">
      <w:pPr>
        <w:jc w:val="center"/>
        <w:rPr>
          <w:b/>
          <w:color w:val="FF0000"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59D1" w:rsidRPr="00607F9B" w14:paraId="7E076527" w14:textId="77777777" w:rsidTr="0010379A">
        <w:trPr>
          <w:trHeight w:val="638"/>
        </w:trPr>
        <w:tc>
          <w:tcPr>
            <w:tcW w:w="1023" w:type="dxa"/>
            <w:shd w:val="clear" w:color="auto" w:fill="auto"/>
          </w:tcPr>
          <w:p w14:paraId="1F1DBA01" w14:textId="77777777" w:rsidR="009759D1" w:rsidRPr="00607F9B" w:rsidRDefault="009759D1" w:rsidP="001037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756DF0" w14:textId="77777777" w:rsidR="009759D1" w:rsidRPr="00607F9B" w:rsidRDefault="009759D1" w:rsidP="001037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1A0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1A0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1A04">
              <w:rPr>
                <w:b/>
                <w:bCs/>
                <w:sz w:val="22"/>
                <w:szCs w:val="22"/>
              </w:rPr>
              <w:t>Remont pomieszczeń nr 311B, 312A, 312B, 313A i 313B WMS w P-A3-A4 AGH w Krakowie - KC-zp.272-422/23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CC0889E" w14:textId="77777777" w:rsidR="009759D1" w:rsidRDefault="009759D1" w:rsidP="009759D1">
      <w:pPr>
        <w:jc w:val="both"/>
        <w:rPr>
          <w:sz w:val="22"/>
          <w:szCs w:val="22"/>
        </w:rPr>
      </w:pPr>
    </w:p>
    <w:p w14:paraId="0146148E" w14:textId="77777777" w:rsidR="009759D1" w:rsidRPr="00875545" w:rsidRDefault="009759D1" w:rsidP="009759D1">
      <w:pPr>
        <w:jc w:val="both"/>
        <w:rPr>
          <w:sz w:val="22"/>
          <w:szCs w:val="22"/>
        </w:rPr>
      </w:pPr>
      <w:r w:rsidRPr="00875545">
        <w:rPr>
          <w:sz w:val="22"/>
          <w:szCs w:val="22"/>
        </w:rPr>
        <w:t>Zamawiający, na podstawie art. 223 ust. 1 ustawy z dnia 11 września 2019r. Prawo zamówień publicznych (</w:t>
      </w:r>
      <w:proofErr w:type="spellStart"/>
      <w:r w:rsidRPr="00875545">
        <w:rPr>
          <w:sz w:val="22"/>
          <w:szCs w:val="22"/>
        </w:rPr>
        <w:t>t.j</w:t>
      </w:r>
      <w:proofErr w:type="spellEnd"/>
      <w:r w:rsidRPr="00875545">
        <w:rPr>
          <w:sz w:val="22"/>
          <w:szCs w:val="22"/>
        </w:rPr>
        <w:t xml:space="preserve">. Dz.U. z 2022 r. poz. 1710 ze zm.), zwanej dalej „ustawą </w:t>
      </w:r>
      <w:proofErr w:type="spellStart"/>
      <w:r w:rsidRPr="00875545">
        <w:rPr>
          <w:sz w:val="22"/>
          <w:szCs w:val="22"/>
        </w:rPr>
        <w:t>Pzp</w:t>
      </w:r>
      <w:proofErr w:type="spellEnd"/>
      <w:r w:rsidRPr="00875545">
        <w:rPr>
          <w:sz w:val="22"/>
          <w:szCs w:val="22"/>
        </w:rPr>
        <w:t xml:space="preserve">”, wezwał w dniu 22/08/2023 r.  wykonawcę </w:t>
      </w:r>
      <w:r w:rsidRPr="00875545">
        <w:rPr>
          <w:bCs/>
          <w:sz w:val="22"/>
          <w:szCs w:val="22"/>
          <w:lang w:val="de-DE"/>
        </w:rPr>
        <w:t xml:space="preserve">F.H.U „BARTEK” Roman </w:t>
      </w:r>
      <w:proofErr w:type="spellStart"/>
      <w:r w:rsidRPr="00875545">
        <w:rPr>
          <w:bCs/>
          <w:sz w:val="22"/>
          <w:szCs w:val="22"/>
          <w:lang w:val="de-DE"/>
        </w:rPr>
        <w:t>Żurek</w:t>
      </w:r>
      <w:proofErr w:type="spellEnd"/>
      <w:r w:rsidRPr="00875545">
        <w:rPr>
          <w:sz w:val="22"/>
          <w:szCs w:val="22"/>
        </w:rPr>
        <w:t xml:space="preserve"> do złożenia wyjaśnień dotyczących treści złożonej oferty, w zakresie: </w:t>
      </w:r>
    </w:p>
    <w:p w14:paraId="788F4880" w14:textId="77777777" w:rsidR="009759D1" w:rsidRPr="00875545" w:rsidRDefault="009759D1" w:rsidP="009759D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i/>
          <w:sz w:val="22"/>
          <w:szCs w:val="22"/>
        </w:rPr>
      </w:pPr>
      <w:r w:rsidRPr="00875545">
        <w:rPr>
          <w:sz w:val="22"/>
          <w:szCs w:val="22"/>
        </w:rPr>
        <w:t>Zamawiający w SWZ oraz w Ogłoszeniu o zamówieniu określił termin realizacji zamówienia: 35 dni od daty podpisania umowy.</w:t>
      </w:r>
    </w:p>
    <w:p w14:paraId="2BDD4A31" w14:textId="77777777" w:rsidR="009759D1" w:rsidRPr="00875545" w:rsidRDefault="009759D1" w:rsidP="009759D1">
      <w:pPr>
        <w:pStyle w:val="Tekstpodstawowy"/>
        <w:spacing w:line="240" w:lineRule="auto"/>
        <w:rPr>
          <w:sz w:val="22"/>
          <w:szCs w:val="22"/>
          <w:lang w:eastAsia="ar-SA"/>
        </w:rPr>
      </w:pPr>
      <w:r w:rsidRPr="00875545">
        <w:rPr>
          <w:sz w:val="22"/>
          <w:szCs w:val="22"/>
          <w:lang w:eastAsia="ar-SA"/>
        </w:rPr>
        <w:t xml:space="preserve">Wykonawca na formularzu oferty nie wskazał terminu realizacji. Jednocześnie Wykonawca </w:t>
      </w:r>
      <w:r w:rsidRPr="00875545">
        <w:rPr>
          <w:bCs/>
          <w:iCs/>
          <w:sz w:val="22"/>
          <w:szCs w:val="22"/>
        </w:rPr>
        <w:t>oświadczył, że zapoznał się z postanowieniami umowy, określonymi w  SWZ i zobowiązał się do zawarcia umowy na warunkach określonych w Specyfikacji Warunków Zamówienia.</w:t>
      </w:r>
    </w:p>
    <w:p w14:paraId="63740A32" w14:textId="77777777" w:rsidR="009759D1" w:rsidRPr="00875545" w:rsidRDefault="009759D1" w:rsidP="009759D1">
      <w:pPr>
        <w:pStyle w:val="Tekstpodstawowy"/>
        <w:spacing w:line="240" w:lineRule="auto"/>
        <w:rPr>
          <w:bCs/>
          <w:iCs/>
          <w:sz w:val="22"/>
          <w:szCs w:val="22"/>
        </w:rPr>
      </w:pPr>
      <w:r w:rsidRPr="00875545">
        <w:rPr>
          <w:bCs/>
          <w:iCs/>
          <w:sz w:val="22"/>
          <w:szCs w:val="22"/>
        </w:rPr>
        <w:t>Wykonawca pismem z dnia 22/08/2023 r. potwierdził,</w:t>
      </w:r>
      <w:r>
        <w:rPr>
          <w:b/>
          <w:bCs/>
          <w:iCs/>
          <w:sz w:val="22"/>
          <w:szCs w:val="22"/>
          <w:u w:val="single"/>
        </w:rPr>
        <w:t xml:space="preserve"> </w:t>
      </w:r>
      <w:r w:rsidRPr="00875545">
        <w:rPr>
          <w:sz w:val="22"/>
          <w:szCs w:val="22"/>
          <w:shd w:val="clear" w:color="auto" w:fill="FFFFFF"/>
        </w:rPr>
        <w:t>że termin realizacji zamówienia będzie wykonany do 35 dni od daty podpisania umowy</w:t>
      </w:r>
      <w:r>
        <w:rPr>
          <w:sz w:val="22"/>
          <w:szCs w:val="22"/>
          <w:shd w:val="clear" w:color="auto" w:fill="FFFFFF"/>
        </w:rPr>
        <w:t>.</w:t>
      </w:r>
      <w:r w:rsidRPr="00875545">
        <w:rPr>
          <w:bCs/>
          <w:iCs/>
          <w:sz w:val="22"/>
          <w:szCs w:val="22"/>
        </w:rPr>
        <w:t xml:space="preserve"> </w:t>
      </w:r>
    </w:p>
    <w:p w14:paraId="75B81C8B" w14:textId="77777777" w:rsidR="009759D1" w:rsidRDefault="009759D1" w:rsidP="009759D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59D1" w14:paraId="654EA6F1" w14:textId="77777777" w:rsidTr="0010379A">
        <w:trPr>
          <w:cantSplit/>
        </w:trPr>
        <w:tc>
          <w:tcPr>
            <w:tcW w:w="10150" w:type="dxa"/>
          </w:tcPr>
          <w:p w14:paraId="332BEE6B" w14:textId="77777777" w:rsidR="009759D1" w:rsidRPr="00D26ED6" w:rsidRDefault="009759D1" w:rsidP="0010379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1A04">
              <w:rPr>
                <w:b/>
                <w:sz w:val="22"/>
                <w:szCs w:val="22"/>
              </w:rPr>
              <w:t>F.H.U "BARTEK" ROMAN ŻUREK</w:t>
            </w:r>
          </w:p>
          <w:p w14:paraId="37664455" w14:textId="77777777" w:rsidR="009759D1" w:rsidRPr="009F0E5C" w:rsidRDefault="009759D1" w:rsidP="0010379A">
            <w:pPr>
              <w:jc w:val="both"/>
              <w:rPr>
                <w:bCs/>
                <w:sz w:val="22"/>
                <w:szCs w:val="22"/>
              </w:rPr>
            </w:pPr>
            <w:r w:rsidRPr="00171A04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1A04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71A04">
              <w:rPr>
                <w:bCs/>
                <w:sz w:val="22"/>
                <w:szCs w:val="22"/>
              </w:rPr>
              <w:t>/23</w:t>
            </w:r>
          </w:p>
          <w:p w14:paraId="695832F7" w14:textId="77777777" w:rsidR="009759D1" w:rsidRPr="009F0E5C" w:rsidRDefault="009759D1" w:rsidP="0010379A">
            <w:pPr>
              <w:jc w:val="both"/>
              <w:rPr>
                <w:bCs/>
                <w:sz w:val="22"/>
                <w:szCs w:val="22"/>
              </w:rPr>
            </w:pPr>
            <w:r w:rsidRPr="00171A04">
              <w:rPr>
                <w:bCs/>
                <w:sz w:val="22"/>
                <w:szCs w:val="22"/>
              </w:rPr>
              <w:t>30-322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1A04">
              <w:rPr>
                <w:bCs/>
                <w:sz w:val="22"/>
                <w:szCs w:val="22"/>
              </w:rPr>
              <w:t>Kraków</w:t>
            </w:r>
          </w:p>
          <w:p w14:paraId="77A80F82" w14:textId="77777777" w:rsidR="009759D1" w:rsidRPr="00D26ED6" w:rsidRDefault="009759D1" w:rsidP="0010379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67F002" w14:textId="77777777" w:rsidR="009759D1" w:rsidRPr="00D26ED6" w:rsidRDefault="009759D1" w:rsidP="0010379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71A04">
              <w:rPr>
                <w:sz w:val="22"/>
                <w:szCs w:val="22"/>
              </w:rPr>
              <w:t>Remont pomieszczeń nr 311B, 312A, 312B, 313A i 313B WMS w P-A3-A4 AGH w Krakowie - KC-zp.272-422/23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1A04">
              <w:rPr>
                <w:b/>
                <w:sz w:val="22"/>
                <w:szCs w:val="22"/>
              </w:rPr>
              <w:t>79 711.95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F6F20EA" w14:textId="77777777" w:rsidR="009759D1" w:rsidRDefault="009759D1" w:rsidP="0010379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5676829" w14:textId="77777777" w:rsidR="009759D1" w:rsidRPr="00756CDA" w:rsidRDefault="009759D1" w:rsidP="009759D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9759D1" w:rsidRPr="008567C7" w14:paraId="7DDA56AD" w14:textId="77777777" w:rsidTr="0010379A">
        <w:trPr>
          <w:trHeight w:val="510"/>
        </w:trPr>
        <w:tc>
          <w:tcPr>
            <w:tcW w:w="595" w:type="pct"/>
            <w:vAlign w:val="center"/>
          </w:tcPr>
          <w:p w14:paraId="3B13A2FE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B60C9A7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B2514A3" w14:textId="77777777" w:rsidR="009759D1" w:rsidRPr="008567C7" w:rsidRDefault="009759D1" w:rsidP="0010379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68958C8D" w14:textId="77777777" w:rsidR="009759D1" w:rsidRPr="008567C7" w:rsidRDefault="009759D1" w:rsidP="0010379A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4C3DE72C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tr w:rsidR="009759D1" w:rsidRPr="008567C7" w14:paraId="574A91B3" w14:textId="77777777" w:rsidTr="0010379A">
        <w:tc>
          <w:tcPr>
            <w:tcW w:w="595" w:type="pct"/>
            <w:vAlign w:val="center"/>
          </w:tcPr>
          <w:p w14:paraId="3C3C26EE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6AAE4A81" w14:textId="77777777" w:rsidR="009759D1" w:rsidRPr="002B6761" w:rsidRDefault="009759D1" w:rsidP="001037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14:paraId="3B6D3318" w14:textId="77777777" w:rsidR="009759D1" w:rsidRPr="008567C7" w:rsidRDefault="009759D1" w:rsidP="001037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14:paraId="674DFFB3" w14:textId="77777777" w:rsidR="009759D1" w:rsidRPr="001B7815" w:rsidRDefault="009759D1" w:rsidP="001037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6576A04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528AFC2F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8F98405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759D1" w:rsidRPr="008567C7" w14:paraId="76741429" w14:textId="77777777" w:rsidTr="0010379A">
        <w:tc>
          <w:tcPr>
            <w:tcW w:w="595" w:type="pct"/>
            <w:vAlign w:val="center"/>
          </w:tcPr>
          <w:p w14:paraId="62C470B8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52523E1" w14:textId="77777777" w:rsidR="009759D1" w:rsidRPr="002B6761" w:rsidRDefault="009759D1" w:rsidP="001037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Budowlano-Ślusarski TOMBUDOS </w:t>
            </w: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Kazimierz Tomczyk</w:t>
            </w:r>
          </w:p>
          <w:p w14:paraId="1CDE2AD5" w14:textId="77777777" w:rsidR="009759D1" w:rsidRPr="008567C7" w:rsidRDefault="009759D1" w:rsidP="001037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21DFAC8" w14:textId="77777777" w:rsidR="009759D1" w:rsidRPr="001B7815" w:rsidRDefault="009759D1" w:rsidP="001037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232A967C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54,70</w:t>
            </w:r>
          </w:p>
        </w:tc>
        <w:tc>
          <w:tcPr>
            <w:tcW w:w="952" w:type="pct"/>
            <w:vAlign w:val="center"/>
          </w:tcPr>
          <w:p w14:paraId="33DBE5FE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6131E0A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94,70</w:t>
            </w:r>
          </w:p>
        </w:tc>
      </w:tr>
      <w:tr w:rsidR="009759D1" w:rsidRPr="008567C7" w14:paraId="7777ECCF" w14:textId="77777777" w:rsidTr="0010379A">
        <w:tc>
          <w:tcPr>
            <w:tcW w:w="595" w:type="pct"/>
            <w:vAlign w:val="center"/>
          </w:tcPr>
          <w:p w14:paraId="5E366161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6742A313" w14:textId="77777777" w:rsidR="009759D1" w:rsidRPr="002B6761" w:rsidRDefault="009759D1" w:rsidP="0010379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t>"RAD-REM" Usługi Remontowo Budowlane Radomir Kowalczyk</w:t>
            </w:r>
          </w:p>
          <w:p w14:paraId="0276EBC5" w14:textId="77777777" w:rsidR="009759D1" w:rsidRPr="008567C7" w:rsidRDefault="009759D1" w:rsidP="0010379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Filtrowa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14:paraId="273F8C35" w14:textId="77777777" w:rsidR="009759D1" w:rsidRPr="001B7815" w:rsidRDefault="009759D1" w:rsidP="001037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BF2841A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51,82</w:t>
            </w:r>
          </w:p>
        </w:tc>
        <w:tc>
          <w:tcPr>
            <w:tcW w:w="952" w:type="pct"/>
            <w:vAlign w:val="center"/>
          </w:tcPr>
          <w:p w14:paraId="31C2C8CA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89DC414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91,82</w:t>
            </w:r>
          </w:p>
        </w:tc>
      </w:tr>
      <w:tr w:rsidR="009759D1" w:rsidRPr="008567C7" w14:paraId="6AA0006E" w14:textId="77777777" w:rsidTr="0010379A">
        <w:tc>
          <w:tcPr>
            <w:tcW w:w="595" w:type="pct"/>
            <w:vAlign w:val="center"/>
          </w:tcPr>
          <w:p w14:paraId="4EC4AE38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6A5C7F45" w14:textId="77777777" w:rsidR="009759D1" w:rsidRDefault="009759D1" w:rsidP="0010379A">
            <w:pPr>
              <w:pStyle w:val="Zwykytekst"/>
              <w:spacing w:after="40"/>
              <w:rPr>
                <w:sz w:val="18"/>
                <w:szCs w:val="18"/>
              </w:rPr>
            </w:pPr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Lider: </w:t>
            </w:r>
            <w:proofErr w:type="spellStart"/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o.o.,</w:t>
            </w:r>
            <w:r w:rsidRPr="0062046F">
              <w:rPr>
                <w:sz w:val="18"/>
                <w:szCs w:val="18"/>
              </w:rPr>
              <w:t xml:space="preserve"> </w:t>
            </w:r>
            <w:r w:rsidRPr="003F2483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  89, 32-085 Modlnica  NIP: 9441783415;</w:t>
            </w:r>
            <w:r w:rsidRPr="0062046F">
              <w:rPr>
                <w:sz w:val="18"/>
                <w:szCs w:val="18"/>
              </w:rPr>
              <w:t xml:space="preserve"> </w:t>
            </w:r>
          </w:p>
          <w:p w14:paraId="798B6D9A" w14:textId="77777777" w:rsidR="009759D1" w:rsidRPr="001B7815" w:rsidRDefault="009759D1" w:rsidP="0010379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>Partner: 2k-Budownictwo sp. z o.o.</w:t>
            </w:r>
          </w:p>
        </w:tc>
        <w:tc>
          <w:tcPr>
            <w:tcW w:w="952" w:type="pct"/>
            <w:vAlign w:val="center"/>
          </w:tcPr>
          <w:p w14:paraId="74F8B097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41,38</w:t>
            </w:r>
          </w:p>
        </w:tc>
        <w:tc>
          <w:tcPr>
            <w:tcW w:w="952" w:type="pct"/>
            <w:vAlign w:val="center"/>
          </w:tcPr>
          <w:p w14:paraId="039B969B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2ED74A1" w14:textId="77777777" w:rsidR="009759D1" w:rsidRPr="008567C7" w:rsidRDefault="009759D1" w:rsidP="001037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81,38</w:t>
            </w:r>
          </w:p>
        </w:tc>
      </w:tr>
    </w:tbl>
    <w:p w14:paraId="173D61CB" w14:textId="77777777" w:rsidR="009759D1" w:rsidRDefault="009759D1" w:rsidP="009759D1">
      <w:pPr>
        <w:spacing w:before="120"/>
        <w:ind w:firstLine="709"/>
        <w:jc w:val="both"/>
        <w:rPr>
          <w:color w:val="000000"/>
        </w:rPr>
      </w:pPr>
    </w:p>
    <w:p w14:paraId="28DD6D75" w14:textId="77777777" w:rsidR="009759D1" w:rsidRDefault="009759D1" w:rsidP="009759D1">
      <w:pPr>
        <w:spacing w:after="240"/>
        <w:jc w:val="right"/>
        <w:rPr>
          <w:sz w:val="22"/>
          <w:szCs w:val="22"/>
        </w:rPr>
      </w:pPr>
    </w:p>
    <w:p w14:paraId="51BCEAA2" w14:textId="77777777" w:rsidR="009759D1" w:rsidRDefault="009759D1" w:rsidP="009759D1">
      <w:pPr>
        <w:spacing w:after="240"/>
        <w:jc w:val="right"/>
        <w:rPr>
          <w:sz w:val="22"/>
          <w:szCs w:val="22"/>
        </w:rPr>
      </w:pPr>
    </w:p>
    <w:p w14:paraId="57822D7B" w14:textId="77777777" w:rsidR="009759D1" w:rsidRDefault="009759D1" w:rsidP="009759D1">
      <w:pPr>
        <w:spacing w:after="240"/>
        <w:jc w:val="right"/>
        <w:rPr>
          <w:sz w:val="22"/>
          <w:szCs w:val="22"/>
        </w:rPr>
      </w:pPr>
    </w:p>
    <w:p w14:paraId="38179F5A" w14:textId="77777777" w:rsidR="009759D1" w:rsidRDefault="009759D1" w:rsidP="009759D1">
      <w:pPr>
        <w:spacing w:after="240"/>
        <w:jc w:val="right"/>
        <w:rPr>
          <w:sz w:val="22"/>
          <w:szCs w:val="22"/>
        </w:rPr>
      </w:pPr>
    </w:p>
    <w:p w14:paraId="7D490719" w14:textId="77777777" w:rsidR="009759D1" w:rsidRDefault="009759D1" w:rsidP="009759D1">
      <w:pPr>
        <w:spacing w:after="240"/>
        <w:jc w:val="right"/>
        <w:rPr>
          <w:sz w:val="22"/>
          <w:szCs w:val="22"/>
        </w:rPr>
      </w:pPr>
    </w:p>
    <w:p w14:paraId="477D5EDD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1D305CE8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5C829055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37A1C5F9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0386E0DE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444B0746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2519680B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0D87B6A3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179763B9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20DD5639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794308DF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09EA1052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2DBA2D9D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46151135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4D89635A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099D04BD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01CEFCC6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4B71CA14" w14:textId="77777777" w:rsidR="009759D1" w:rsidRDefault="009759D1" w:rsidP="00FB7F50">
      <w:pPr>
        <w:spacing w:after="240"/>
        <w:jc w:val="right"/>
        <w:rPr>
          <w:sz w:val="22"/>
          <w:szCs w:val="22"/>
        </w:rPr>
      </w:pPr>
    </w:p>
    <w:p w14:paraId="66CCC2E0" w14:textId="6368EDA5" w:rsidR="00FB7F50" w:rsidRPr="002245BE" w:rsidRDefault="002F65F1" w:rsidP="00FB7F50">
      <w:pPr>
        <w:spacing w:after="240"/>
        <w:jc w:val="right"/>
        <w:rPr>
          <w:sz w:val="22"/>
          <w:szCs w:val="22"/>
        </w:rPr>
      </w:pPr>
      <w:r w:rsidRPr="002F65F1">
        <w:rPr>
          <w:sz w:val="22"/>
          <w:szCs w:val="22"/>
        </w:rPr>
        <w:lastRenderedPageBreak/>
        <w:t>Kraków</w:t>
      </w:r>
      <w:r w:rsidR="00FB7F50" w:rsidRPr="002245BE">
        <w:rPr>
          <w:sz w:val="22"/>
          <w:szCs w:val="22"/>
        </w:rPr>
        <w:t xml:space="preserve"> dnia: </w:t>
      </w:r>
      <w:r w:rsidRPr="002F65F1">
        <w:rPr>
          <w:sz w:val="22"/>
          <w:szCs w:val="22"/>
        </w:rPr>
        <w:t>2023-08-16</w:t>
      </w:r>
    </w:p>
    <w:p w14:paraId="585CF13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09E2BF7" w14:textId="77777777" w:rsidR="002F65F1" w:rsidRPr="002F65F1" w:rsidRDefault="002F65F1" w:rsidP="00FB7F50">
      <w:pPr>
        <w:spacing w:after="40"/>
        <w:rPr>
          <w:b/>
          <w:bCs/>
          <w:sz w:val="22"/>
          <w:szCs w:val="22"/>
        </w:rPr>
      </w:pPr>
      <w:r w:rsidRPr="002F65F1">
        <w:rPr>
          <w:b/>
          <w:bCs/>
          <w:sz w:val="22"/>
          <w:szCs w:val="22"/>
        </w:rPr>
        <w:t>Akademia Górniczo - Hutnicza</w:t>
      </w:r>
    </w:p>
    <w:p w14:paraId="4F094E90" w14:textId="77777777" w:rsidR="002F65F1" w:rsidRPr="002F65F1" w:rsidRDefault="002F65F1" w:rsidP="00FB7F50">
      <w:pPr>
        <w:spacing w:after="40"/>
        <w:rPr>
          <w:b/>
          <w:bCs/>
          <w:sz w:val="22"/>
          <w:szCs w:val="22"/>
        </w:rPr>
      </w:pPr>
      <w:r w:rsidRPr="002F65F1">
        <w:rPr>
          <w:b/>
          <w:bCs/>
          <w:sz w:val="22"/>
          <w:szCs w:val="22"/>
        </w:rPr>
        <w:t>im. Stanisława Staszica w Krakowie</w:t>
      </w:r>
    </w:p>
    <w:p w14:paraId="3317CE1F" w14:textId="77777777" w:rsidR="00FB7F50" w:rsidRPr="002245BE" w:rsidRDefault="002F65F1" w:rsidP="00FB7F50">
      <w:pPr>
        <w:spacing w:after="40"/>
        <w:rPr>
          <w:b/>
          <w:bCs/>
          <w:sz w:val="22"/>
          <w:szCs w:val="22"/>
        </w:rPr>
      </w:pPr>
      <w:r w:rsidRPr="002F65F1">
        <w:rPr>
          <w:b/>
          <w:bCs/>
          <w:sz w:val="22"/>
          <w:szCs w:val="22"/>
        </w:rPr>
        <w:t>Dział Zamówień Publicznych</w:t>
      </w:r>
    </w:p>
    <w:p w14:paraId="334B381B" w14:textId="77777777" w:rsidR="00FB7F50" w:rsidRPr="002245BE" w:rsidRDefault="002F65F1" w:rsidP="00FB7F50">
      <w:pPr>
        <w:rPr>
          <w:sz w:val="22"/>
          <w:szCs w:val="22"/>
        </w:rPr>
      </w:pPr>
      <w:r w:rsidRPr="002F65F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F65F1">
        <w:rPr>
          <w:sz w:val="22"/>
          <w:szCs w:val="22"/>
        </w:rPr>
        <w:t>30</w:t>
      </w:r>
    </w:p>
    <w:p w14:paraId="67B42A2A" w14:textId="77777777" w:rsidR="00FB7F50" w:rsidRPr="002245BE" w:rsidRDefault="002F65F1" w:rsidP="00FB7F50">
      <w:pPr>
        <w:rPr>
          <w:sz w:val="22"/>
          <w:szCs w:val="22"/>
        </w:rPr>
      </w:pPr>
      <w:r w:rsidRPr="002F65F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F65F1">
        <w:rPr>
          <w:sz w:val="22"/>
          <w:szCs w:val="22"/>
        </w:rPr>
        <w:t>Kraków</w:t>
      </w:r>
    </w:p>
    <w:p w14:paraId="05C27C9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1BC8" w:rsidRPr="00607F9B" w14:paraId="2BADB149" w14:textId="77777777" w:rsidTr="00A0711C">
        <w:trPr>
          <w:trHeight w:val="638"/>
        </w:trPr>
        <w:tc>
          <w:tcPr>
            <w:tcW w:w="959" w:type="dxa"/>
            <w:shd w:val="clear" w:color="auto" w:fill="auto"/>
          </w:tcPr>
          <w:bookmarkEnd w:id="0"/>
          <w:p w14:paraId="1132F6A4" w14:textId="77777777" w:rsidR="00C21BC8" w:rsidRPr="00607F9B" w:rsidRDefault="00C21BC8" w:rsidP="00A071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2CAB1F" w14:textId="77777777" w:rsidR="00C21BC8" w:rsidRPr="00607F9B" w:rsidRDefault="00C21BC8" w:rsidP="00A071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71A0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71A0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1A04">
              <w:rPr>
                <w:b/>
                <w:bCs/>
                <w:sz w:val="22"/>
                <w:szCs w:val="22"/>
              </w:rPr>
              <w:t>Remont pomieszczeń nr 311B, 312A, 312B, 313A i 313B WMS w P-A3-A4 AGH w Krakowie - KC-zp.272-422/23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1A04">
              <w:rPr>
                <w:b/>
                <w:sz w:val="22"/>
                <w:szCs w:val="22"/>
              </w:rPr>
              <w:t>KC-zp.272-422/23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76FC16" w14:textId="77777777" w:rsidR="00C21BC8" w:rsidRDefault="00C21BC8" w:rsidP="00C21BC8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(Dz.U.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1BC8" w14:paraId="28A09BF2" w14:textId="77777777" w:rsidTr="00A0711C">
        <w:trPr>
          <w:cantSplit/>
        </w:trPr>
        <w:tc>
          <w:tcPr>
            <w:tcW w:w="10150" w:type="dxa"/>
          </w:tcPr>
          <w:p w14:paraId="0CB1A52C" w14:textId="77777777" w:rsidR="00C21BC8" w:rsidRPr="00D26ED6" w:rsidRDefault="00C21BC8" w:rsidP="00A071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71A04">
              <w:rPr>
                <w:b/>
                <w:sz w:val="22"/>
                <w:szCs w:val="22"/>
              </w:rPr>
              <w:t>F.H.U "BARTEK" ROMAN ŻUREK</w:t>
            </w:r>
          </w:p>
          <w:p w14:paraId="161A3FE9" w14:textId="77777777" w:rsidR="00C21BC8" w:rsidRPr="009F0E5C" w:rsidRDefault="00C21BC8" w:rsidP="00A0711C">
            <w:pPr>
              <w:jc w:val="both"/>
              <w:rPr>
                <w:bCs/>
                <w:sz w:val="22"/>
                <w:szCs w:val="22"/>
              </w:rPr>
            </w:pPr>
            <w:r w:rsidRPr="00171A04">
              <w:rPr>
                <w:bCs/>
                <w:sz w:val="22"/>
                <w:szCs w:val="22"/>
              </w:rPr>
              <w:t>Praska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1A04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71A04">
              <w:rPr>
                <w:bCs/>
                <w:sz w:val="22"/>
                <w:szCs w:val="22"/>
              </w:rPr>
              <w:t>/23</w:t>
            </w:r>
          </w:p>
          <w:p w14:paraId="08128698" w14:textId="77777777" w:rsidR="00C21BC8" w:rsidRPr="009F0E5C" w:rsidRDefault="00C21BC8" w:rsidP="00A0711C">
            <w:pPr>
              <w:jc w:val="both"/>
              <w:rPr>
                <w:bCs/>
                <w:sz w:val="22"/>
                <w:szCs w:val="22"/>
              </w:rPr>
            </w:pPr>
            <w:r w:rsidRPr="00171A04">
              <w:rPr>
                <w:bCs/>
                <w:sz w:val="22"/>
                <w:szCs w:val="22"/>
              </w:rPr>
              <w:t>30-322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71A04">
              <w:rPr>
                <w:bCs/>
                <w:sz w:val="22"/>
                <w:szCs w:val="22"/>
              </w:rPr>
              <w:t>Kraków</w:t>
            </w:r>
          </w:p>
          <w:p w14:paraId="49C22A7E" w14:textId="77777777" w:rsidR="00C21BC8" w:rsidRPr="00D26ED6" w:rsidRDefault="00C21BC8" w:rsidP="00A071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8E5033C" w14:textId="77777777" w:rsidR="00C21BC8" w:rsidRPr="00D26ED6" w:rsidRDefault="00C21BC8" w:rsidP="00A0711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71A04">
              <w:rPr>
                <w:sz w:val="22"/>
                <w:szCs w:val="22"/>
              </w:rPr>
              <w:t>Remont pomieszczeń nr 311B, 312A, 312B, 313A i 313B WMS w P-A3-A4 AGH w Krakowie - KC-zp.272-422/23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71A04">
              <w:rPr>
                <w:b/>
                <w:sz w:val="22"/>
                <w:szCs w:val="22"/>
              </w:rPr>
              <w:t>79 711.95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4B9D802" w14:textId="77777777" w:rsidR="00C21BC8" w:rsidRDefault="00C21BC8" w:rsidP="00A0711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48B56E0" w14:textId="77777777" w:rsidR="00C21BC8" w:rsidRPr="00756CDA" w:rsidRDefault="00C21BC8" w:rsidP="00C21BC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21BC8" w:rsidRPr="008567C7" w14:paraId="7E6749FD" w14:textId="77777777" w:rsidTr="00A0711C">
        <w:trPr>
          <w:trHeight w:val="510"/>
        </w:trPr>
        <w:tc>
          <w:tcPr>
            <w:tcW w:w="595" w:type="pct"/>
            <w:vAlign w:val="center"/>
          </w:tcPr>
          <w:p w14:paraId="60909F8C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745A556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5E4A82A" w14:textId="77777777" w:rsidR="00C21BC8" w:rsidRPr="008567C7" w:rsidRDefault="00C21BC8" w:rsidP="00A071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20141785" w14:textId="77777777" w:rsidR="00C21BC8" w:rsidRPr="008567C7" w:rsidRDefault="00C21BC8" w:rsidP="00A0711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DD70F00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1BC8" w:rsidRPr="008567C7" w14:paraId="3700F2D4" w14:textId="77777777" w:rsidTr="00A0711C">
        <w:tc>
          <w:tcPr>
            <w:tcW w:w="595" w:type="pct"/>
            <w:vAlign w:val="center"/>
          </w:tcPr>
          <w:p w14:paraId="5B8E6AB1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19FE4D7" w14:textId="77777777" w:rsidR="00C21BC8" w:rsidRPr="002B6761" w:rsidRDefault="00C21BC8" w:rsidP="00A071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t>F.H.U "BARTEK" ROMAN ŻUREK</w:t>
            </w:r>
          </w:p>
          <w:p w14:paraId="6E1ACC17" w14:textId="77777777" w:rsidR="00C21BC8" w:rsidRPr="008567C7" w:rsidRDefault="00C21BC8" w:rsidP="00A071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Praska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/23</w:t>
            </w:r>
          </w:p>
          <w:p w14:paraId="15149335" w14:textId="77777777" w:rsidR="00C21BC8" w:rsidRPr="001B7815" w:rsidRDefault="00C21BC8" w:rsidP="00A071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30-322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1601937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6EB43F53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3EE4605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21BC8" w:rsidRPr="008567C7" w14:paraId="70ACC948" w14:textId="77777777" w:rsidTr="00A0711C">
        <w:tc>
          <w:tcPr>
            <w:tcW w:w="595" w:type="pct"/>
            <w:vAlign w:val="center"/>
          </w:tcPr>
          <w:p w14:paraId="3A706DA8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62B9A2E" w14:textId="77777777" w:rsidR="00C21BC8" w:rsidRPr="002B6761" w:rsidRDefault="00C21BC8" w:rsidP="00A071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51C68983" w14:textId="77777777" w:rsidR="00C21BC8" w:rsidRPr="008567C7" w:rsidRDefault="00C21BC8" w:rsidP="00A071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964646" w14:textId="77777777" w:rsidR="00C21BC8" w:rsidRPr="001B7815" w:rsidRDefault="00C21BC8" w:rsidP="00A071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4812C38C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54,70</w:t>
            </w:r>
          </w:p>
        </w:tc>
        <w:tc>
          <w:tcPr>
            <w:tcW w:w="952" w:type="pct"/>
            <w:vAlign w:val="center"/>
          </w:tcPr>
          <w:p w14:paraId="12E49CB7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75CDD90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94,70</w:t>
            </w:r>
          </w:p>
        </w:tc>
      </w:tr>
      <w:tr w:rsidR="00C21BC8" w:rsidRPr="008567C7" w14:paraId="5C6199B2" w14:textId="77777777" w:rsidTr="00A0711C">
        <w:tc>
          <w:tcPr>
            <w:tcW w:w="595" w:type="pct"/>
            <w:vAlign w:val="center"/>
          </w:tcPr>
          <w:p w14:paraId="2FB2C58B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78513F08" w14:textId="77777777" w:rsidR="00C21BC8" w:rsidRPr="002B6761" w:rsidRDefault="00C21BC8" w:rsidP="00A071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/>
                <w:sz w:val="18"/>
                <w:szCs w:val="18"/>
              </w:rPr>
              <w:t>"RAD-REM" Usługi Remontowo Budowlane Radomir Kowalczyk</w:t>
            </w:r>
          </w:p>
          <w:p w14:paraId="5FEC186E" w14:textId="77777777" w:rsidR="00C21BC8" w:rsidRPr="008567C7" w:rsidRDefault="00C21BC8" w:rsidP="00A071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Filtrowa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/22</w:t>
            </w:r>
          </w:p>
          <w:p w14:paraId="7F721DFB" w14:textId="77777777" w:rsidR="00C21BC8" w:rsidRPr="001B7815" w:rsidRDefault="00C21BC8" w:rsidP="00A071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30-148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71A0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7F52736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51,82</w:t>
            </w:r>
          </w:p>
        </w:tc>
        <w:tc>
          <w:tcPr>
            <w:tcW w:w="952" w:type="pct"/>
            <w:vAlign w:val="center"/>
          </w:tcPr>
          <w:p w14:paraId="72EE145C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2901425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91,82</w:t>
            </w:r>
          </w:p>
        </w:tc>
      </w:tr>
      <w:tr w:rsidR="00C21BC8" w:rsidRPr="008567C7" w14:paraId="4073D3CF" w14:textId="77777777" w:rsidTr="00A0711C">
        <w:tc>
          <w:tcPr>
            <w:tcW w:w="595" w:type="pct"/>
            <w:vAlign w:val="center"/>
          </w:tcPr>
          <w:p w14:paraId="27521BBB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3FE9526" w14:textId="77777777" w:rsidR="00C21BC8" w:rsidRDefault="00C21BC8" w:rsidP="00A0711C">
            <w:pPr>
              <w:pStyle w:val="Zwykytekst"/>
              <w:spacing w:after="40"/>
              <w:rPr>
                <w:sz w:val="18"/>
                <w:szCs w:val="18"/>
              </w:rPr>
            </w:pPr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 Lider: </w:t>
            </w:r>
            <w:proofErr w:type="spellStart"/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>Stambud</w:t>
            </w:r>
            <w:proofErr w:type="spellEnd"/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o.o.,</w:t>
            </w:r>
            <w:r w:rsidRPr="0062046F">
              <w:rPr>
                <w:sz w:val="18"/>
                <w:szCs w:val="18"/>
              </w:rPr>
              <w:t xml:space="preserve"> </w:t>
            </w:r>
            <w:r w:rsidRPr="003F2483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  89, 32-085 Modlnica  NIP: 9441783415;</w:t>
            </w:r>
            <w:r w:rsidRPr="0062046F">
              <w:rPr>
                <w:sz w:val="18"/>
                <w:szCs w:val="18"/>
              </w:rPr>
              <w:t xml:space="preserve"> </w:t>
            </w:r>
          </w:p>
          <w:p w14:paraId="28AC9FD5" w14:textId="77777777" w:rsidR="00C21BC8" w:rsidRPr="001B7815" w:rsidRDefault="00C21BC8" w:rsidP="00A071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2483">
              <w:rPr>
                <w:rFonts w:ascii="Times New Roman" w:hAnsi="Times New Roman" w:cs="Times New Roman"/>
                <w:b/>
                <w:sz w:val="18"/>
                <w:szCs w:val="18"/>
              </w:rPr>
              <w:t>Partner: 2k-Budownictwo sp. z o.o.</w:t>
            </w:r>
          </w:p>
        </w:tc>
        <w:tc>
          <w:tcPr>
            <w:tcW w:w="952" w:type="pct"/>
            <w:vAlign w:val="center"/>
          </w:tcPr>
          <w:p w14:paraId="017C7DBB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41,38</w:t>
            </w:r>
          </w:p>
        </w:tc>
        <w:tc>
          <w:tcPr>
            <w:tcW w:w="952" w:type="pct"/>
            <w:vAlign w:val="center"/>
          </w:tcPr>
          <w:p w14:paraId="1FF03020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C72F026" w14:textId="77777777" w:rsidR="00C21BC8" w:rsidRPr="008567C7" w:rsidRDefault="00C21BC8" w:rsidP="00A071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1A04">
              <w:rPr>
                <w:rFonts w:ascii="Times New Roman" w:hAnsi="Times New Roman" w:cs="Times New Roman"/>
                <w:sz w:val="18"/>
                <w:szCs w:val="18"/>
              </w:rPr>
              <w:t xml:space="preserve">  81,38</w:t>
            </w:r>
          </w:p>
        </w:tc>
      </w:tr>
    </w:tbl>
    <w:p w14:paraId="369180DE" w14:textId="77777777" w:rsidR="00C21BC8" w:rsidRDefault="00C21BC8" w:rsidP="00C21BC8">
      <w:pPr>
        <w:spacing w:before="120"/>
        <w:ind w:firstLine="709"/>
        <w:jc w:val="both"/>
        <w:rPr>
          <w:color w:val="000000"/>
        </w:rPr>
      </w:pPr>
    </w:p>
    <w:p w14:paraId="0709A83B" w14:textId="77777777" w:rsidR="00F960D7" w:rsidRDefault="00F960D7" w:rsidP="00C21BC8">
      <w:pPr>
        <w:spacing w:after="480"/>
        <w:jc w:val="center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B7491" w14:textId="77777777" w:rsidR="00C04938" w:rsidRDefault="00C04938">
      <w:r>
        <w:separator/>
      </w:r>
    </w:p>
  </w:endnote>
  <w:endnote w:type="continuationSeparator" w:id="0">
    <w:p w14:paraId="471890AA" w14:textId="77777777" w:rsidR="00C04938" w:rsidRDefault="00C0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EE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1B0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08BD3A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F438E0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AD8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7A246" w14:textId="77777777" w:rsidR="00C04938" w:rsidRDefault="00C04938">
      <w:r>
        <w:separator/>
      </w:r>
    </w:p>
  </w:footnote>
  <w:footnote w:type="continuationSeparator" w:id="0">
    <w:p w14:paraId="26F6B667" w14:textId="77777777" w:rsidR="00C04938" w:rsidRDefault="00C049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7C58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7FDA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E8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93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F65F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9D1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4938"/>
    <w:rsid w:val="00C21BC8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DE16B"/>
  <w15:chartTrackingRefBased/>
  <w15:docId w15:val="{54CA90AB-675C-476B-ABF2-482D2E41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759D1"/>
    <w:rPr>
      <w:b/>
      <w:kern w:val="28"/>
      <w:sz w:val="24"/>
    </w:rPr>
  </w:style>
  <w:style w:type="character" w:customStyle="1" w:styleId="NagwekZnak">
    <w:name w:val="Nagłówek Znak"/>
    <w:link w:val="Nagwek"/>
    <w:rsid w:val="009759D1"/>
    <w:rPr>
      <w:sz w:val="24"/>
      <w:szCs w:val="24"/>
    </w:rPr>
  </w:style>
  <w:style w:type="character" w:customStyle="1" w:styleId="TekstpodstawowyZnak">
    <w:name w:val="Tekst podstawowy Znak"/>
    <w:link w:val="Tekstpodstawowy"/>
    <w:rsid w:val="009759D1"/>
    <w:rPr>
      <w:sz w:val="24"/>
    </w:rPr>
  </w:style>
  <w:style w:type="character" w:customStyle="1" w:styleId="ZwykytekstZnak">
    <w:name w:val="Zwykły tekst Znak"/>
    <w:link w:val="Zwykytekst"/>
    <w:rsid w:val="009759D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595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2023-08-16T10:48:00Z</dcterms:created>
  <dcterms:modified xsi:type="dcterms:W3CDTF">2023-08-23T11:22:00Z</dcterms:modified>
</cp:coreProperties>
</file>