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4A653" w14:textId="14775A17" w:rsidR="00FB7F50" w:rsidRPr="002245BE" w:rsidRDefault="00137D9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37D9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37D92">
        <w:rPr>
          <w:sz w:val="22"/>
          <w:szCs w:val="22"/>
        </w:rPr>
        <w:t>2023-08-1</w:t>
      </w:r>
      <w:r w:rsidR="00383B6E">
        <w:rPr>
          <w:sz w:val="22"/>
          <w:szCs w:val="22"/>
        </w:rPr>
        <w:t>4</w:t>
      </w:r>
    </w:p>
    <w:p w14:paraId="78FD7DB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FCBCA57" w14:textId="77777777" w:rsidR="00137D92" w:rsidRPr="00137D92" w:rsidRDefault="00137D92" w:rsidP="00FB7F50">
      <w:pPr>
        <w:spacing w:after="40"/>
        <w:rPr>
          <w:b/>
          <w:bCs/>
          <w:sz w:val="22"/>
          <w:szCs w:val="22"/>
        </w:rPr>
      </w:pPr>
      <w:r w:rsidRPr="00137D92">
        <w:rPr>
          <w:b/>
          <w:bCs/>
          <w:sz w:val="22"/>
          <w:szCs w:val="22"/>
        </w:rPr>
        <w:t>Akademia Górniczo - Hutnicza</w:t>
      </w:r>
    </w:p>
    <w:p w14:paraId="381E454C" w14:textId="77777777" w:rsidR="00137D92" w:rsidRPr="00137D92" w:rsidRDefault="00137D92" w:rsidP="00FB7F50">
      <w:pPr>
        <w:spacing w:after="40"/>
        <w:rPr>
          <w:b/>
          <w:bCs/>
          <w:sz w:val="22"/>
          <w:szCs w:val="22"/>
        </w:rPr>
      </w:pPr>
      <w:r w:rsidRPr="00137D92">
        <w:rPr>
          <w:b/>
          <w:bCs/>
          <w:sz w:val="22"/>
          <w:szCs w:val="22"/>
        </w:rPr>
        <w:t>im. Stanisława Staszica w Krakowie</w:t>
      </w:r>
    </w:p>
    <w:p w14:paraId="7C553857" w14:textId="77777777" w:rsidR="00FB7F50" w:rsidRPr="002245BE" w:rsidRDefault="00137D92" w:rsidP="00FB7F50">
      <w:pPr>
        <w:spacing w:after="40"/>
        <w:rPr>
          <w:b/>
          <w:bCs/>
          <w:sz w:val="22"/>
          <w:szCs w:val="22"/>
        </w:rPr>
      </w:pPr>
      <w:r w:rsidRPr="00137D92">
        <w:rPr>
          <w:b/>
          <w:bCs/>
          <w:sz w:val="22"/>
          <w:szCs w:val="22"/>
        </w:rPr>
        <w:t>Dział Zamówień Publicznych</w:t>
      </w:r>
    </w:p>
    <w:p w14:paraId="6C5F6999" w14:textId="77777777" w:rsidR="00FB7F50" w:rsidRPr="002245BE" w:rsidRDefault="00137D92" w:rsidP="00FB7F50">
      <w:pPr>
        <w:rPr>
          <w:sz w:val="22"/>
          <w:szCs w:val="22"/>
        </w:rPr>
      </w:pPr>
      <w:r w:rsidRPr="00137D9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37D92">
        <w:rPr>
          <w:sz w:val="22"/>
          <w:szCs w:val="22"/>
        </w:rPr>
        <w:t>30</w:t>
      </w:r>
    </w:p>
    <w:p w14:paraId="23630680" w14:textId="77777777" w:rsidR="00FB7F50" w:rsidRPr="002245BE" w:rsidRDefault="00137D92" w:rsidP="00FB7F50">
      <w:pPr>
        <w:rPr>
          <w:sz w:val="22"/>
          <w:szCs w:val="22"/>
        </w:rPr>
      </w:pPr>
      <w:r w:rsidRPr="00137D9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37D92">
        <w:rPr>
          <w:sz w:val="22"/>
          <w:szCs w:val="22"/>
        </w:rPr>
        <w:t>Kraków</w:t>
      </w:r>
    </w:p>
    <w:p w14:paraId="28FD0FF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F5ABB7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37D92" w:rsidRPr="00607F9B" w14:paraId="549BEFCC" w14:textId="77777777" w:rsidTr="00477194">
        <w:trPr>
          <w:trHeight w:val="638"/>
        </w:trPr>
        <w:tc>
          <w:tcPr>
            <w:tcW w:w="959" w:type="dxa"/>
            <w:shd w:val="clear" w:color="auto" w:fill="auto"/>
          </w:tcPr>
          <w:p w14:paraId="26D7AA2A" w14:textId="77777777" w:rsidR="00137D92" w:rsidRPr="00607F9B" w:rsidRDefault="00137D92" w:rsidP="004771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AA7DB7C" w14:textId="77777777" w:rsidR="00137D92" w:rsidRPr="00607F9B" w:rsidRDefault="00137D92" w:rsidP="004771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37D9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37D9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37D92">
              <w:rPr>
                <w:b/>
                <w:bCs/>
                <w:sz w:val="22"/>
                <w:szCs w:val="22"/>
              </w:rPr>
              <w:t>Remont laboratorium nr 110 w pawilonie B-1 AGH w Krakowie  - KC.zp.272-433/23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92">
              <w:rPr>
                <w:b/>
                <w:sz w:val="22"/>
                <w:szCs w:val="22"/>
              </w:rPr>
              <w:t>KC.zp.272-433/23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D4B577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37D92" w14:paraId="67757919" w14:textId="77777777" w:rsidTr="00477194">
        <w:trPr>
          <w:cantSplit/>
        </w:trPr>
        <w:tc>
          <w:tcPr>
            <w:tcW w:w="10150" w:type="dxa"/>
          </w:tcPr>
          <w:p w14:paraId="4E66B7A9" w14:textId="77777777" w:rsidR="00137D92" w:rsidRPr="00D26ED6" w:rsidRDefault="00137D92" w:rsidP="0047719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37D92">
              <w:rPr>
                <w:b/>
                <w:sz w:val="22"/>
                <w:szCs w:val="22"/>
              </w:rPr>
              <w:t>Zakład Budowlano-Ślusarski TOMBUDOS Kazimierz Tomczyk</w:t>
            </w:r>
          </w:p>
          <w:p w14:paraId="55A0A2FD" w14:textId="77777777" w:rsidR="00137D92" w:rsidRPr="009F0E5C" w:rsidRDefault="00137D92" w:rsidP="00477194">
            <w:pPr>
              <w:jc w:val="both"/>
              <w:rPr>
                <w:bCs/>
                <w:sz w:val="22"/>
                <w:szCs w:val="22"/>
              </w:rPr>
            </w:pPr>
            <w:r w:rsidRPr="00137D92">
              <w:rPr>
                <w:bCs/>
                <w:sz w:val="22"/>
                <w:szCs w:val="22"/>
              </w:rPr>
              <w:t>Zręczyce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37D92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E99A086" w14:textId="77777777" w:rsidR="00137D92" w:rsidRPr="009F0E5C" w:rsidRDefault="00137D92" w:rsidP="00477194">
            <w:pPr>
              <w:jc w:val="both"/>
              <w:rPr>
                <w:bCs/>
                <w:sz w:val="22"/>
                <w:szCs w:val="22"/>
              </w:rPr>
            </w:pPr>
            <w:r w:rsidRPr="00137D92">
              <w:rPr>
                <w:bCs/>
                <w:sz w:val="22"/>
                <w:szCs w:val="22"/>
              </w:rPr>
              <w:t>32-420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37D92">
              <w:rPr>
                <w:bCs/>
                <w:sz w:val="22"/>
                <w:szCs w:val="22"/>
              </w:rPr>
              <w:t>Gdów</w:t>
            </w:r>
          </w:p>
          <w:p w14:paraId="36AFFBA3" w14:textId="77777777" w:rsidR="00137D92" w:rsidRPr="00D26ED6" w:rsidRDefault="00137D92" w:rsidP="0047719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8557695" w14:textId="77777777" w:rsidR="00137D92" w:rsidRPr="00D26ED6" w:rsidRDefault="00137D92" w:rsidP="0047719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37D92">
              <w:rPr>
                <w:sz w:val="22"/>
                <w:szCs w:val="22"/>
              </w:rPr>
              <w:t>Remont laboratorium nr 110 w pawilonie B-1 AGH w Krakowie  - KC.zp.272-433/23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37D92">
              <w:rPr>
                <w:b/>
                <w:sz w:val="22"/>
                <w:szCs w:val="22"/>
              </w:rPr>
              <w:t>31 750.65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1B2E7DB" w14:textId="77777777" w:rsidR="00137D92" w:rsidRDefault="00137D92" w:rsidP="0047719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0B3AB4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1276"/>
        <w:gridCol w:w="1984"/>
        <w:gridCol w:w="2127"/>
      </w:tblGrid>
      <w:tr w:rsidR="008B41CE" w:rsidRPr="008567C7" w14:paraId="040DE0D8" w14:textId="77777777" w:rsidTr="008B41CE">
        <w:trPr>
          <w:trHeight w:val="510"/>
        </w:trPr>
        <w:tc>
          <w:tcPr>
            <w:tcW w:w="709" w:type="dxa"/>
            <w:vAlign w:val="center"/>
          </w:tcPr>
          <w:p w14:paraId="27BF35B6" w14:textId="77777777" w:rsidR="008B41CE" w:rsidRPr="008567C7" w:rsidRDefault="008B41C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14:paraId="6D7C5C4F" w14:textId="77777777" w:rsidR="008B41CE" w:rsidRPr="008567C7" w:rsidRDefault="008B41C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14:paraId="56EE30B1" w14:textId="77777777" w:rsidR="008B41CE" w:rsidRPr="008567C7" w:rsidRDefault="008B41C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D9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14:paraId="0ACEE905" w14:textId="77777777" w:rsidR="008B41CE" w:rsidRPr="008567C7" w:rsidRDefault="008B41C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D92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2127" w:type="dxa"/>
            <w:vAlign w:val="center"/>
          </w:tcPr>
          <w:p w14:paraId="3ECE1BD0" w14:textId="77777777" w:rsidR="008B41CE" w:rsidRPr="008567C7" w:rsidRDefault="008B41C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B41CE" w:rsidRPr="008567C7" w14:paraId="430043A4" w14:textId="77777777" w:rsidTr="008B41CE">
        <w:tc>
          <w:tcPr>
            <w:tcW w:w="709" w:type="dxa"/>
            <w:vAlign w:val="center"/>
          </w:tcPr>
          <w:p w14:paraId="23776FA0" w14:textId="77777777" w:rsidR="008B41CE" w:rsidRPr="008567C7" w:rsidRDefault="008B41CE" w:rsidP="0047719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D9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11" w:type="dxa"/>
            <w:vAlign w:val="center"/>
          </w:tcPr>
          <w:p w14:paraId="38020699" w14:textId="77777777" w:rsidR="008B41CE" w:rsidRPr="002B6761" w:rsidRDefault="008B41CE" w:rsidP="0047719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37D92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14:paraId="40C3DB45" w14:textId="77777777" w:rsidR="008B41CE" w:rsidRPr="008567C7" w:rsidRDefault="008B41CE" w:rsidP="0047719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D92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7D92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4BFCF0B" w14:textId="77777777" w:rsidR="008B41CE" w:rsidRPr="001B7815" w:rsidRDefault="008B41CE" w:rsidP="0047719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D92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7D92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1276" w:type="dxa"/>
            <w:vAlign w:val="center"/>
          </w:tcPr>
          <w:p w14:paraId="3D769ED4" w14:textId="77777777" w:rsidR="008B41CE" w:rsidRPr="008567C7" w:rsidRDefault="008B41CE" w:rsidP="0047719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D9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14:paraId="0AB80FF3" w14:textId="77777777" w:rsidR="008B41CE" w:rsidRPr="008567C7" w:rsidRDefault="008B41CE" w:rsidP="0047719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D9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52488417" w14:textId="77777777" w:rsidR="008B41CE" w:rsidRPr="008567C7" w:rsidRDefault="008B41CE" w:rsidP="0047719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D9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B41CE" w:rsidRPr="008567C7" w14:paraId="3E1D4B5E" w14:textId="77777777" w:rsidTr="008B41CE">
        <w:tc>
          <w:tcPr>
            <w:tcW w:w="709" w:type="dxa"/>
            <w:vAlign w:val="center"/>
          </w:tcPr>
          <w:p w14:paraId="7C2FC9E2" w14:textId="77777777" w:rsidR="008B41CE" w:rsidRPr="008567C7" w:rsidRDefault="008B41CE" w:rsidP="0047719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D9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11" w:type="dxa"/>
            <w:vAlign w:val="center"/>
          </w:tcPr>
          <w:p w14:paraId="5060E51A" w14:textId="77777777" w:rsidR="008B41CE" w:rsidRPr="002B6761" w:rsidRDefault="008B41CE" w:rsidP="0047719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37D92">
              <w:rPr>
                <w:rFonts w:ascii="Times New Roman" w:hAnsi="Times New Roman" w:cs="Times New Roman"/>
                <w:b/>
                <w:sz w:val="18"/>
                <w:szCs w:val="18"/>
              </w:rPr>
              <w:t>FRB "MASTER" Bartłomiej Żurek</w:t>
            </w:r>
          </w:p>
          <w:p w14:paraId="3041F5FB" w14:textId="77777777" w:rsidR="008B41CE" w:rsidRPr="008567C7" w:rsidRDefault="008B41CE" w:rsidP="0047719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D92">
              <w:rPr>
                <w:rFonts w:ascii="Times New Roman" w:hAnsi="Times New Roman" w:cs="Times New Roman"/>
                <w:bCs/>
                <w:sz w:val="18"/>
                <w:szCs w:val="18"/>
              </w:rPr>
              <w:t>Bęczarka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7D92">
              <w:rPr>
                <w:rFonts w:ascii="Times New Roman" w:hAnsi="Times New Roman" w:cs="Times New Roman"/>
                <w:bCs/>
                <w:sz w:val="18"/>
                <w:szCs w:val="18"/>
              </w:rPr>
              <w:t>270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7D92">
              <w:rPr>
                <w:rFonts w:ascii="Times New Roman" w:hAnsi="Times New Roman" w:cs="Times New Roman"/>
                <w:bCs/>
                <w:sz w:val="18"/>
                <w:szCs w:val="18"/>
              </w:rPr>
              <w:t>/270</w:t>
            </w:r>
          </w:p>
          <w:p w14:paraId="6D86685C" w14:textId="77777777" w:rsidR="008B41CE" w:rsidRPr="001B7815" w:rsidRDefault="008B41CE" w:rsidP="0047719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D92">
              <w:rPr>
                <w:rFonts w:ascii="Times New Roman" w:hAnsi="Times New Roman" w:cs="Times New Roman"/>
                <w:bCs/>
                <w:sz w:val="18"/>
                <w:szCs w:val="18"/>
              </w:rPr>
              <w:t>32-444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7D92">
              <w:rPr>
                <w:rFonts w:ascii="Times New Roman" w:hAnsi="Times New Roman" w:cs="Times New Roman"/>
                <w:bCs/>
                <w:sz w:val="18"/>
                <w:szCs w:val="18"/>
              </w:rPr>
              <w:t>Bęczarka</w:t>
            </w:r>
          </w:p>
        </w:tc>
        <w:tc>
          <w:tcPr>
            <w:tcW w:w="1276" w:type="dxa"/>
            <w:vAlign w:val="center"/>
          </w:tcPr>
          <w:p w14:paraId="585E8AE1" w14:textId="77777777" w:rsidR="008B41CE" w:rsidRPr="008567C7" w:rsidRDefault="008B41CE" w:rsidP="0047719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D92">
              <w:rPr>
                <w:rFonts w:ascii="Times New Roman" w:hAnsi="Times New Roman" w:cs="Times New Roman"/>
                <w:sz w:val="18"/>
                <w:szCs w:val="18"/>
              </w:rPr>
              <w:t xml:space="preserve">  51,76</w:t>
            </w:r>
          </w:p>
        </w:tc>
        <w:tc>
          <w:tcPr>
            <w:tcW w:w="1984" w:type="dxa"/>
            <w:vAlign w:val="center"/>
          </w:tcPr>
          <w:p w14:paraId="3E02C483" w14:textId="77777777" w:rsidR="008B41CE" w:rsidRPr="008567C7" w:rsidRDefault="008B41CE" w:rsidP="0047719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D9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0B39A937" w14:textId="77777777" w:rsidR="008B41CE" w:rsidRPr="008567C7" w:rsidRDefault="008B41CE" w:rsidP="0047719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D92">
              <w:rPr>
                <w:rFonts w:ascii="Times New Roman" w:hAnsi="Times New Roman" w:cs="Times New Roman"/>
                <w:sz w:val="18"/>
                <w:szCs w:val="18"/>
              </w:rPr>
              <w:t xml:space="preserve">  91,76</w:t>
            </w:r>
          </w:p>
        </w:tc>
      </w:tr>
      <w:tr w:rsidR="008B41CE" w:rsidRPr="008567C7" w14:paraId="636901ED" w14:textId="77777777" w:rsidTr="008B41CE">
        <w:tc>
          <w:tcPr>
            <w:tcW w:w="709" w:type="dxa"/>
            <w:vAlign w:val="center"/>
          </w:tcPr>
          <w:p w14:paraId="04E12B52" w14:textId="77777777" w:rsidR="008B41CE" w:rsidRPr="008567C7" w:rsidRDefault="008B41CE" w:rsidP="0047719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D9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14:paraId="4D4797EB" w14:textId="77777777" w:rsidR="008B41CE" w:rsidRPr="002B6761" w:rsidRDefault="008B41CE" w:rsidP="0047719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37D92">
              <w:rPr>
                <w:rFonts w:ascii="Times New Roman" w:hAnsi="Times New Roman" w:cs="Times New Roman"/>
                <w:b/>
                <w:sz w:val="18"/>
                <w:szCs w:val="18"/>
              </w:rPr>
              <w:t>Stambud</w:t>
            </w:r>
            <w:proofErr w:type="spellEnd"/>
            <w:r w:rsidRPr="00137D9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4E9BF5E0" w14:textId="77777777" w:rsidR="008B41CE" w:rsidRPr="008567C7" w:rsidRDefault="008B41CE" w:rsidP="0047719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D92">
              <w:rPr>
                <w:rFonts w:ascii="Times New Roman" w:hAnsi="Times New Roman" w:cs="Times New Roman"/>
                <w:bCs/>
                <w:sz w:val="18"/>
                <w:szCs w:val="18"/>
              </w:rPr>
              <w:t>Św. Wojciecha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7D92">
              <w:rPr>
                <w:rFonts w:ascii="Times New Roman" w:hAnsi="Times New Roman" w:cs="Times New Roman"/>
                <w:bCs/>
                <w:sz w:val="18"/>
                <w:szCs w:val="18"/>
              </w:rPr>
              <w:t>89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034749B" w14:textId="77777777" w:rsidR="008B41CE" w:rsidRPr="001B7815" w:rsidRDefault="008B41CE" w:rsidP="0047719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7D92">
              <w:rPr>
                <w:rFonts w:ascii="Times New Roman" w:hAnsi="Times New Roman" w:cs="Times New Roman"/>
                <w:bCs/>
                <w:sz w:val="18"/>
                <w:szCs w:val="18"/>
              </w:rPr>
              <w:t>32-085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7D92">
              <w:rPr>
                <w:rFonts w:ascii="Times New Roman" w:hAnsi="Times New Roman" w:cs="Times New Roman"/>
                <w:bCs/>
                <w:sz w:val="18"/>
                <w:szCs w:val="18"/>
              </w:rPr>
              <w:t>Modlnica</w:t>
            </w:r>
          </w:p>
        </w:tc>
        <w:tc>
          <w:tcPr>
            <w:tcW w:w="1276" w:type="dxa"/>
            <w:vAlign w:val="center"/>
          </w:tcPr>
          <w:p w14:paraId="076A3D2C" w14:textId="77777777" w:rsidR="008B41CE" w:rsidRPr="008567C7" w:rsidRDefault="008B41CE" w:rsidP="0047719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D92">
              <w:rPr>
                <w:rFonts w:ascii="Times New Roman" w:hAnsi="Times New Roman" w:cs="Times New Roman"/>
                <w:sz w:val="18"/>
                <w:szCs w:val="18"/>
              </w:rPr>
              <w:t xml:space="preserve">  34,94</w:t>
            </w:r>
          </w:p>
        </w:tc>
        <w:tc>
          <w:tcPr>
            <w:tcW w:w="1984" w:type="dxa"/>
            <w:vAlign w:val="center"/>
          </w:tcPr>
          <w:p w14:paraId="11B972D1" w14:textId="77777777" w:rsidR="008B41CE" w:rsidRPr="008567C7" w:rsidRDefault="008B41CE" w:rsidP="0047719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D9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12766763" w14:textId="77777777" w:rsidR="008B41CE" w:rsidRPr="008567C7" w:rsidRDefault="008B41CE" w:rsidP="0047719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7D92">
              <w:rPr>
                <w:rFonts w:ascii="Times New Roman" w:hAnsi="Times New Roman" w:cs="Times New Roman"/>
                <w:sz w:val="18"/>
                <w:szCs w:val="18"/>
              </w:rPr>
              <w:t xml:space="preserve">  74,94</w:t>
            </w:r>
          </w:p>
        </w:tc>
      </w:tr>
    </w:tbl>
    <w:p w14:paraId="4E7BCD72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E855AEA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CFDAE4E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E66B19" w14:textId="77777777" w:rsidR="00662A8D" w:rsidRDefault="00662A8D">
      <w:r>
        <w:separator/>
      </w:r>
    </w:p>
  </w:endnote>
  <w:endnote w:type="continuationSeparator" w:id="0">
    <w:p w14:paraId="3CEC4529" w14:textId="77777777" w:rsidR="00662A8D" w:rsidRDefault="00662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3D9E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63A1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AEEE6A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A14A41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855B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4C460" w14:textId="77777777" w:rsidR="00662A8D" w:rsidRDefault="00662A8D">
      <w:r>
        <w:separator/>
      </w:r>
    </w:p>
  </w:footnote>
  <w:footnote w:type="continuationSeparator" w:id="0">
    <w:p w14:paraId="3CFAD315" w14:textId="77777777" w:rsidR="00662A8D" w:rsidRDefault="00662A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12D9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A8F8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24F0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2A8D"/>
    <w:rsid w:val="00005838"/>
    <w:rsid w:val="00022322"/>
    <w:rsid w:val="00042497"/>
    <w:rsid w:val="000C1E6F"/>
    <w:rsid w:val="000E4E56"/>
    <w:rsid w:val="00137D92"/>
    <w:rsid w:val="001A1468"/>
    <w:rsid w:val="001B7815"/>
    <w:rsid w:val="001C31ED"/>
    <w:rsid w:val="002B1E4F"/>
    <w:rsid w:val="002B6761"/>
    <w:rsid w:val="003445A0"/>
    <w:rsid w:val="00383B6E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62A8D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41CE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2FB5BD"/>
  <w15:chartTrackingRefBased/>
  <w15:docId w15:val="{F2FFBF55-DA34-4C7E-972D-875E6F3E7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137D9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218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Sylwia Lempart</cp:lastModifiedBy>
  <cp:revision>2</cp:revision>
  <cp:lastPrinted>2023-08-14T08:37:00Z</cp:lastPrinted>
  <dcterms:created xsi:type="dcterms:W3CDTF">2023-08-14T08:37:00Z</dcterms:created>
  <dcterms:modified xsi:type="dcterms:W3CDTF">2023-08-14T08:37:00Z</dcterms:modified>
</cp:coreProperties>
</file>