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19DB7" w14:textId="77777777" w:rsidR="00FB7F50" w:rsidRPr="002245BE" w:rsidRDefault="00EA56E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A56E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A56E2">
        <w:rPr>
          <w:sz w:val="22"/>
          <w:szCs w:val="22"/>
        </w:rPr>
        <w:t>2023-08-11</w:t>
      </w:r>
    </w:p>
    <w:p w14:paraId="431C5EC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26BF3D2" w14:textId="77777777" w:rsidR="00EA56E2" w:rsidRPr="00EA56E2" w:rsidRDefault="00EA56E2" w:rsidP="00FB7F50">
      <w:pPr>
        <w:spacing w:after="40"/>
        <w:rPr>
          <w:b/>
          <w:bCs/>
          <w:sz w:val="22"/>
          <w:szCs w:val="22"/>
        </w:rPr>
      </w:pPr>
      <w:r w:rsidRPr="00EA56E2">
        <w:rPr>
          <w:b/>
          <w:bCs/>
          <w:sz w:val="22"/>
          <w:szCs w:val="22"/>
        </w:rPr>
        <w:t>Akademia Górniczo - Hutnicza</w:t>
      </w:r>
    </w:p>
    <w:p w14:paraId="727593BB" w14:textId="77777777" w:rsidR="00EA56E2" w:rsidRPr="00EA56E2" w:rsidRDefault="00EA56E2" w:rsidP="00FB7F50">
      <w:pPr>
        <w:spacing w:after="40"/>
        <w:rPr>
          <w:b/>
          <w:bCs/>
          <w:sz w:val="22"/>
          <w:szCs w:val="22"/>
        </w:rPr>
      </w:pPr>
      <w:r w:rsidRPr="00EA56E2">
        <w:rPr>
          <w:b/>
          <w:bCs/>
          <w:sz w:val="22"/>
          <w:szCs w:val="22"/>
        </w:rPr>
        <w:t>im. Stanisława Staszica w Krakowie</w:t>
      </w:r>
    </w:p>
    <w:p w14:paraId="23B161F9" w14:textId="77777777" w:rsidR="00FB7F50" w:rsidRPr="002245BE" w:rsidRDefault="00EA56E2" w:rsidP="00FB7F50">
      <w:pPr>
        <w:spacing w:after="40"/>
        <w:rPr>
          <w:b/>
          <w:bCs/>
          <w:sz w:val="22"/>
          <w:szCs w:val="22"/>
        </w:rPr>
      </w:pPr>
      <w:r w:rsidRPr="00EA56E2">
        <w:rPr>
          <w:b/>
          <w:bCs/>
          <w:sz w:val="22"/>
          <w:szCs w:val="22"/>
        </w:rPr>
        <w:t>Dział Zamówień Publicznych</w:t>
      </w:r>
    </w:p>
    <w:p w14:paraId="67085CCE" w14:textId="77777777" w:rsidR="00FB7F50" w:rsidRPr="002245BE" w:rsidRDefault="00EA56E2" w:rsidP="00FB7F50">
      <w:pPr>
        <w:rPr>
          <w:sz w:val="22"/>
          <w:szCs w:val="22"/>
        </w:rPr>
      </w:pPr>
      <w:r w:rsidRPr="00EA56E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A56E2">
        <w:rPr>
          <w:sz w:val="22"/>
          <w:szCs w:val="22"/>
        </w:rPr>
        <w:t>30</w:t>
      </w:r>
    </w:p>
    <w:p w14:paraId="46DD3263" w14:textId="77777777" w:rsidR="00FB7F50" w:rsidRPr="002245BE" w:rsidRDefault="00EA56E2" w:rsidP="00FB7F50">
      <w:pPr>
        <w:rPr>
          <w:sz w:val="22"/>
          <w:szCs w:val="22"/>
        </w:rPr>
      </w:pPr>
      <w:r w:rsidRPr="00EA56E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A56E2">
        <w:rPr>
          <w:sz w:val="22"/>
          <w:szCs w:val="22"/>
        </w:rPr>
        <w:t>Kraków</w:t>
      </w:r>
    </w:p>
    <w:p w14:paraId="2EE2DAD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FF2C3B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A56E2" w:rsidRPr="00607F9B" w14:paraId="7AB5C90A" w14:textId="77777777" w:rsidTr="00326ED1">
        <w:trPr>
          <w:trHeight w:val="638"/>
        </w:trPr>
        <w:tc>
          <w:tcPr>
            <w:tcW w:w="959" w:type="dxa"/>
            <w:shd w:val="clear" w:color="auto" w:fill="auto"/>
          </w:tcPr>
          <w:p w14:paraId="2F4A7016" w14:textId="77777777" w:rsidR="00EA56E2" w:rsidRPr="00607F9B" w:rsidRDefault="00EA56E2" w:rsidP="00326E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BACF76" w14:textId="77777777" w:rsidR="00EA56E2" w:rsidRPr="00607F9B" w:rsidRDefault="00EA56E2" w:rsidP="00326E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A56E2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A56E2">
              <w:rPr>
                <w:b/>
                <w:bCs/>
                <w:sz w:val="22"/>
                <w:szCs w:val="22"/>
              </w:rPr>
              <w:t>Usługa dostarczenia biletów lotniczych na trasie Kraków-Turyn-Kraków: dla 2 osób przelot w dn. 07-17.09.2023 r.; 1 osoby - przelot w dniach 10-17.09.2023 r. - KC-zp. 272-413/23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A56E2">
              <w:rPr>
                <w:b/>
                <w:sz w:val="22"/>
                <w:szCs w:val="22"/>
              </w:rPr>
              <w:t>KC-zp. 272-413/23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AEE8968" w14:textId="5F0AB08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</w:t>
      </w:r>
      <w:r w:rsidR="009412F8">
        <w:rPr>
          <w:sz w:val="22"/>
          <w:szCs w:val="22"/>
        </w:rPr>
        <w:t xml:space="preserve">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A56E2" w14:paraId="0E3B5146" w14:textId="77777777" w:rsidTr="00326E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C1A2F87" w14:textId="41902F6B" w:rsidR="00EA56E2" w:rsidRPr="00D26ED6" w:rsidRDefault="00EA56E2" w:rsidP="00326ED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A56E2">
              <w:rPr>
                <w:b/>
                <w:sz w:val="22"/>
                <w:szCs w:val="22"/>
              </w:rPr>
              <w:t>Albatros Biuro podróży s.c</w:t>
            </w:r>
            <w:r w:rsidR="00E105AE">
              <w:rPr>
                <w:b/>
                <w:sz w:val="22"/>
                <w:szCs w:val="22"/>
              </w:rPr>
              <w:t xml:space="preserve">. </w:t>
            </w:r>
            <w:r w:rsidRPr="00EA56E2">
              <w:rPr>
                <w:b/>
                <w:sz w:val="22"/>
                <w:szCs w:val="22"/>
              </w:rPr>
              <w:t>Adam Śle</w:t>
            </w:r>
            <w:r w:rsidR="00E105AE">
              <w:rPr>
                <w:b/>
                <w:sz w:val="22"/>
                <w:szCs w:val="22"/>
              </w:rPr>
              <w:t>c</w:t>
            </w:r>
            <w:r w:rsidRPr="00EA56E2">
              <w:rPr>
                <w:b/>
                <w:sz w:val="22"/>
                <w:szCs w:val="22"/>
              </w:rPr>
              <w:t>zek Agnieszka Ślęczek</w:t>
            </w:r>
          </w:p>
          <w:p w14:paraId="339E123B" w14:textId="77777777" w:rsidR="00EA56E2" w:rsidRPr="009F0E5C" w:rsidRDefault="00EA56E2" w:rsidP="00326ED1">
            <w:pPr>
              <w:jc w:val="both"/>
              <w:rPr>
                <w:bCs/>
                <w:sz w:val="22"/>
                <w:szCs w:val="22"/>
              </w:rPr>
            </w:pPr>
            <w:r w:rsidRPr="00EA56E2">
              <w:rPr>
                <w:bCs/>
                <w:sz w:val="22"/>
                <w:szCs w:val="22"/>
              </w:rPr>
              <w:t>ul. Szpitalna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56E2">
              <w:rPr>
                <w:bCs/>
                <w:sz w:val="22"/>
                <w:szCs w:val="22"/>
              </w:rPr>
              <w:t>20-22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22E2026" w14:textId="3B9B9E7B" w:rsidR="00EA56E2" w:rsidRPr="009F0E5C" w:rsidRDefault="00EA56E2" w:rsidP="00326ED1">
            <w:pPr>
              <w:jc w:val="both"/>
              <w:rPr>
                <w:bCs/>
                <w:sz w:val="22"/>
                <w:szCs w:val="22"/>
              </w:rPr>
            </w:pPr>
            <w:r w:rsidRPr="00EA56E2">
              <w:rPr>
                <w:bCs/>
                <w:sz w:val="22"/>
                <w:szCs w:val="22"/>
              </w:rPr>
              <w:t>31024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E105AE">
              <w:rPr>
                <w:bCs/>
                <w:sz w:val="22"/>
                <w:szCs w:val="22"/>
              </w:rPr>
              <w:t>K</w:t>
            </w:r>
            <w:r w:rsidRPr="00EA56E2">
              <w:rPr>
                <w:bCs/>
                <w:sz w:val="22"/>
                <w:szCs w:val="22"/>
              </w:rPr>
              <w:t>raków</w:t>
            </w:r>
          </w:p>
          <w:p w14:paraId="4E942CEB" w14:textId="77777777" w:rsidR="00EA56E2" w:rsidRPr="00D26ED6" w:rsidRDefault="00EA56E2" w:rsidP="00326E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8C086B" w14:textId="77777777" w:rsidR="00EA56E2" w:rsidRPr="00D26ED6" w:rsidRDefault="00EA56E2" w:rsidP="00326ED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A56E2">
              <w:rPr>
                <w:sz w:val="22"/>
                <w:szCs w:val="22"/>
              </w:rPr>
              <w:t>Usługa dostarczenia biletów lotniczych na trasie Kraków-Turyn-Kraków: dla 2 osób przelot w dn. 07-17.09.2023 r.; 1 osoby - przelot w dniach 10-17.09.2023 r. - KC-zp. 272-413/23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A56E2">
              <w:rPr>
                <w:b/>
                <w:sz w:val="22"/>
                <w:szCs w:val="22"/>
              </w:rPr>
              <w:t>6 000.00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82BAA92" w14:textId="77777777" w:rsidR="00EA56E2" w:rsidRDefault="00EA56E2" w:rsidP="00326ED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4A9A0A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2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851"/>
      </w:tblGrid>
      <w:tr w:rsidR="00DA5962" w:rsidRPr="008567C7" w14:paraId="1B442439" w14:textId="77777777" w:rsidTr="00DA5962">
        <w:trPr>
          <w:trHeight w:val="510"/>
        </w:trPr>
        <w:tc>
          <w:tcPr>
            <w:tcW w:w="709" w:type="dxa"/>
            <w:vAlign w:val="center"/>
          </w:tcPr>
          <w:p w14:paraId="4A85FA2B" w14:textId="77777777" w:rsidR="00DA5962" w:rsidRPr="008567C7" w:rsidRDefault="00DA596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0DB1DFD" w14:textId="77777777" w:rsidR="00DA5962" w:rsidRPr="008567C7" w:rsidRDefault="00DA596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11A28A2" w14:textId="77777777" w:rsidR="00DA5962" w:rsidRPr="008567C7" w:rsidRDefault="00DA596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395B1C2" w14:textId="77777777" w:rsidR="00DA5962" w:rsidRPr="008567C7" w:rsidRDefault="00DA596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bCs/>
                <w:sz w:val="18"/>
                <w:szCs w:val="18"/>
              </w:rPr>
              <w:t>Liczba przesiadek</w:t>
            </w:r>
          </w:p>
        </w:tc>
        <w:tc>
          <w:tcPr>
            <w:tcW w:w="1134" w:type="dxa"/>
            <w:vAlign w:val="center"/>
          </w:tcPr>
          <w:p w14:paraId="40D13053" w14:textId="77777777" w:rsidR="00DA5962" w:rsidRPr="008567C7" w:rsidRDefault="00DA596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bCs/>
                <w:sz w:val="18"/>
                <w:szCs w:val="18"/>
              </w:rPr>
              <w:t>Czas przelotu jednej osoby</w:t>
            </w:r>
          </w:p>
        </w:tc>
        <w:tc>
          <w:tcPr>
            <w:tcW w:w="1134" w:type="dxa"/>
            <w:vAlign w:val="center"/>
          </w:tcPr>
          <w:p w14:paraId="3437B99E" w14:textId="01406EDE" w:rsidR="00DA5962" w:rsidRPr="008567C7" w:rsidRDefault="00DA596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bCs/>
                <w:sz w:val="18"/>
                <w:szCs w:val="18"/>
              </w:rPr>
              <w:t>Czas przelotu jednej osoby</w:t>
            </w:r>
          </w:p>
        </w:tc>
        <w:tc>
          <w:tcPr>
            <w:tcW w:w="851" w:type="dxa"/>
            <w:vAlign w:val="center"/>
          </w:tcPr>
          <w:p w14:paraId="086EBC8D" w14:textId="77777777" w:rsidR="00DA5962" w:rsidRPr="008567C7" w:rsidRDefault="00DA596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A5962" w:rsidRPr="008567C7" w14:paraId="477D7BCF" w14:textId="77777777" w:rsidTr="00DA5962">
        <w:tc>
          <w:tcPr>
            <w:tcW w:w="709" w:type="dxa"/>
            <w:vAlign w:val="center"/>
          </w:tcPr>
          <w:p w14:paraId="202E5EA0" w14:textId="77777777" w:rsidR="00DA5962" w:rsidRPr="008567C7" w:rsidRDefault="00DA5962" w:rsidP="00326E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DF0D148" w14:textId="77777777" w:rsidR="00DA5962" w:rsidRPr="002B6761" w:rsidRDefault="00DA5962" w:rsidP="00326ED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b/>
                <w:sz w:val="18"/>
                <w:szCs w:val="18"/>
              </w:rPr>
              <w:t>Albatros Biuro podróży s.c .Adam Śleęzek Agnieszka Ślęczek</w:t>
            </w:r>
          </w:p>
          <w:p w14:paraId="0A9970A1" w14:textId="77777777" w:rsidR="00DA5962" w:rsidRPr="008567C7" w:rsidRDefault="00DA5962" w:rsidP="00326ED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bCs/>
                <w:sz w:val="18"/>
                <w:szCs w:val="18"/>
              </w:rPr>
              <w:t>ul. Szpitalna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56E2">
              <w:rPr>
                <w:rFonts w:ascii="Times New Roman" w:hAnsi="Times New Roman" w:cs="Times New Roman"/>
                <w:bCs/>
                <w:sz w:val="18"/>
                <w:szCs w:val="18"/>
              </w:rPr>
              <w:t>20-22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B82902E" w14:textId="77777777" w:rsidR="00DA5962" w:rsidRPr="001B7815" w:rsidRDefault="00DA5962" w:rsidP="00326ED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bCs/>
                <w:sz w:val="18"/>
                <w:szCs w:val="18"/>
              </w:rPr>
              <w:t>31024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56E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1AE1F753" w14:textId="77777777" w:rsidR="00DA5962" w:rsidRPr="008567C7" w:rsidRDefault="00DA5962" w:rsidP="00326E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9D9F0FC" w14:textId="77777777" w:rsidR="00DA5962" w:rsidRPr="008567C7" w:rsidRDefault="00DA5962" w:rsidP="00326E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68FED879" w14:textId="6C4CF433" w:rsidR="00DA5962" w:rsidRPr="008567C7" w:rsidRDefault="00DA5962" w:rsidP="00326E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A56E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13C38D80" w14:textId="6F4B5387" w:rsidR="00DA5962" w:rsidRPr="008567C7" w:rsidRDefault="00DA5962" w:rsidP="00326E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851" w:type="dxa"/>
            <w:vAlign w:val="center"/>
          </w:tcPr>
          <w:p w14:paraId="57D95422" w14:textId="77777777" w:rsidR="00DA5962" w:rsidRPr="008567C7" w:rsidRDefault="00DA5962" w:rsidP="00326E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DA5962" w:rsidRPr="008567C7" w14:paraId="7FC37128" w14:textId="77777777" w:rsidTr="00DA5962">
        <w:tc>
          <w:tcPr>
            <w:tcW w:w="709" w:type="dxa"/>
            <w:vAlign w:val="center"/>
          </w:tcPr>
          <w:p w14:paraId="34039DC6" w14:textId="77777777" w:rsidR="00DA5962" w:rsidRPr="008567C7" w:rsidRDefault="00DA5962" w:rsidP="00326E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09C88C26" w14:textId="77777777" w:rsidR="00DA5962" w:rsidRPr="002B6761" w:rsidRDefault="00DA5962" w:rsidP="00326ED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14:paraId="6DB551C3" w14:textId="77777777" w:rsidR="00DA5962" w:rsidRPr="008567C7" w:rsidRDefault="00DA5962" w:rsidP="00326ED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bCs/>
                <w:sz w:val="18"/>
                <w:szCs w:val="18"/>
              </w:rPr>
              <w:t>ul. 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56E2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00E9C60" w14:textId="77777777" w:rsidR="00DA5962" w:rsidRPr="001B7815" w:rsidRDefault="00DA5962" w:rsidP="00326ED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56E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2B91F681" w14:textId="77777777" w:rsidR="00DA5962" w:rsidRPr="008567C7" w:rsidRDefault="00DA5962" w:rsidP="00326E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sz w:val="18"/>
                <w:szCs w:val="18"/>
              </w:rPr>
              <w:t xml:space="preserve">  40,45</w:t>
            </w:r>
          </w:p>
        </w:tc>
        <w:tc>
          <w:tcPr>
            <w:tcW w:w="1134" w:type="dxa"/>
            <w:vAlign w:val="center"/>
          </w:tcPr>
          <w:p w14:paraId="19AA6E5C" w14:textId="77777777" w:rsidR="00DA5962" w:rsidRPr="008567C7" w:rsidRDefault="00DA5962" w:rsidP="00326E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3A587B71" w14:textId="37D06565" w:rsidR="00DA5962" w:rsidRPr="008567C7" w:rsidRDefault="00DA5962" w:rsidP="00326E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6F84647B" w14:textId="3EA6FEC5" w:rsidR="00DA5962" w:rsidRPr="008567C7" w:rsidRDefault="00DA5962" w:rsidP="00326E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851" w:type="dxa"/>
            <w:vAlign w:val="center"/>
          </w:tcPr>
          <w:p w14:paraId="2C276E69" w14:textId="77777777" w:rsidR="00DA5962" w:rsidRPr="008567C7" w:rsidRDefault="00DA5962" w:rsidP="00326E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6E2">
              <w:rPr>
                <w:rFonts w:ascii="Times New Roman" w:hAnsi="Times New Roman" w:cs="Times New Roman"/>
                <w:sz w:val="18"/>
                <w:szCs w:val="18"/>
              </w:rPr>
              <w:t xml:space="preserve">  65,45</w:t>
            </w:r>
          </w:p>
        </w:tc>
      </w:tr>
    </w:tbl>
    <w:p w14:paraId="07D9028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B426CE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E57AEE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15026" w14:textId="77777777" w:rsidR="003B6E44" w:rsidRDefault="003B6E44">
      <w:r>
        <w:separator/>
      </w:r>
    </w:p>
  </w:endnote>
  <w:endnote w:type="continuationSeparator" w:id="0">
    <w:p w14:paraId="200AB659" w14:textId="77777777" w:rsidR="003B6E44" w:rsidRDefault="003B6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9074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8F82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F4111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1403F9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36BC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E24FF" w14:textId="77777777" w:rsidR="003B6E44" w:rsidRDefault="003B6E44">
      <w:r>
        <w:separator/>
      </w:r>
    </w:p>
  </w:footnote>
  <w:footnote w:type="continuationSeparator" w:id="0">
    <w:p w14:paraId="2374B6EB" w14:textId="77777777" w:rsidR="003B6E44" w:rsidRDefault="003B6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A848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9D8A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7893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6E4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B6E44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12F8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A5962"/>
    <w:rsid w:val="00DE4BF6"/>
    <w:rsid w:val="00E105AE"/>
    <w:rsid w:val="00E30B2D"/>
    <w:rsid w:val="00E62859"/>
    <w:rsid w:val="00E85D70"/>
    <w:rsid w:val="00EA56E2"/>
    <w:rsid w:val="00F33C66"/>
    <w:rsid w:val="00F960D7"/>
    <w:rsid w:val="00FB7F50"/>
    <w:rsid w:val="00FC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38871C"/>
  <w15:chartTrackingRefBased/>
  <w15:docId w15:val="{C65EA724-E003-4AE9-890E-0CC0E33E2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256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Lepa</dc:creator>
  <cp:keywords/>
  <dc:description/>
  <cp:lastModifiedBy>Maria Lepa</cp:lastModifiedBy>
  <cp:revision>6</cp:revision>
  <cp:lastPrinted>1601-01-01T00:00:00Z</cp:lastPrinted>
  <dcterms:created xsi:type="dcterms:W3CDTF">2023-08-11T12:51:00Z</dcterms:created>
  <dcterms:modified xsi:type="dcterms:W3CDTF">2023-08-11T12:52:00Z</dcterms:modified>
</cp:coreProperties>
</file>