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45788" w:rsidRDefault="00145788" w:rsidP="00145788">
      <w:pPr>
        <w:keepNext/>
        <w:spacing w:after="0" w:line="360" w:lineRule="auto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bookmarkStart w:id="0" w:name="_GoBack"/>
      <w:bookmarkEnd w:id="0"/>
      <w:r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Sprawa nr 40/2023</w:t>
      </w:r>
      <w:r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="00BC121E"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="000D6FD1">
        <w:rPr>
          <w:rFonts w:ascii="Arial Narrow" w:eastAsia="Times New Roman" w:hAnsi="Arial Narrow" w:cs="Arial"/>
          <w:b/>
          <w:bCs/>
          <w:i/>
          <w:sz w:val="24"/>
          <w:szCs w:val="24"/>
          <w:lang w:eastAsia="pl-PL"/>
        </w:rPr>
        <w:t xml:space="preserve">7 </w:t>
      </w:r>
      <w:r>
        <w:rPr>
          <w:rFonts w:ascii="Arial Narrow" w:eastAsia="Times New Roman" w:hAnsi="Arial Narrow" w:cs="Arial"/>
          <w:b/>
          <w:bCs/>
          <w:i/>
          <w:sz w:val="24"/>
          <w:szCs w:val="24"/>
          <w:lang w:eastAsia="pl-PL"/>
        </w:rPr>
        <w:t xml:space="preserve"> </w:t>
      </w:r>
      <w:r w:rsidR="00BC121E" w:rsidRPr="001457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do SWZ</w:t>
      </w:r>
    </w:p>
    <w:p w:rsidR="00BC121E" w:rsidRPr="00145788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145788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145788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45788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145788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14578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4578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45788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145788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4578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145788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14578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45788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45788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14578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3F23" w:rsidRPr="00145788" w:rsidTr="00BC6DE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63F23" w:rsidRPr="00145788" w:rsidRDefault="00363F23" w:rsidP="00BC6DE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63F23" w:rsidRPr="00145788" w:rsidRDefault="00363F23" w:rsidP="00BC6DEF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4578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45788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14578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4578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363F23" w:rsidRPr="00145788" w:rsidRDefault="00363F23" w:rsidP="00BC6DE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63F23" w:rsidRPr="00145788" w:rsidRDefault="00363F23" w:rsidP="00BC6DE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45788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14578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788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145788" w:rsidRDefault="00363F2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4578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materiałów eksploatacyjnych do aparatury medycznej na 24 miesiące</w:t>
      </w:r>
    </w:p>
    <w:p w:rsidR="00BC121E" w:rsidRPr="0014578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457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63F23" w:rsidRPr="00145788">
        <w:rPr>
          <w:rFonts w:ascii="Arial Narrow" w:eastAsia="Times New Roman" w:hAnsi="Arial Narrow" w:cs="Arial"/>
          <w:b/>
          <w:sz w:val="24"/>
          <w:szCs w:val="24"/>
          <w:lang w:eastAsia="pl-PL"/>
        </w:rPr>
        <w:t>40/2023</w:t>
      </w:r>
    </w:p>
    <w:p w:rsidR="00BC121E" w:rsidRPr="0014578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457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363F23" w:rsidRPr="0014578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14578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1457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14578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4578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4578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14578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14578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4578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78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14578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14578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78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4578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4578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4578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457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4578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4578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14578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4578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14578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4578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4578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4578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4578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45788" w:rsidTr="00620E37">
        <w:tc>
          <w:tcPr>
            <w:tcW w:w="2660" w:type="dxa"/>
            <w:shd w:val="clear" w:color="auto" w:fill="auto"/>
          </w:tcPr>
          <w:p w:rsidR="00BC121E" w:rsidRPr="001457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457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14578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457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457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45788" w:rsidRDefault="00363F2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4578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14578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45788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145788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145788" w:rsidRDefault="00106AC7" w:rsidP="00BC121E">
      <w:pPr>
        <w:rPr>
          <w:rFonts w:ascii="Arial Narrow" w:hAnsi="Arial Narrow"/>
        </w:rPr>
      </w:pPr>
    </w:p>
    <w:sectPr w:rsidR="00106AC7" w:rsidRPr="00145788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A11" w:rsidRDefault="00164A11">
      <w:r>
        <w:separator/>
      </w:r>
    </w:p>
  </w:endnote>
  <w:endnote w:type="continuationSeparator" w:id="0">
    <w:p w:rsidR="00164A11" w:rsidRDefault="0016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D4C4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4C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4C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F23" w:rsidRDefault="00363F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A11" w:rsidRDefault="00164A11">
      <w:r>
        <w:separator/>
      </w:r>
    </w:p>
  </w:footnote>
  <w:footnote w:type="continuationSeparator" w:id="0">
    <w:p w:rsidR="00164A11" w:rsidRDefault="00164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F23" w:rsidRDefault="00363F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F23" w:rsidRDefault="00363F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F23" w:rsidRDefault="00363F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A11"/>
    <w:rsid w:val="0000184A"/>
    <w:rsid w:val="00012997"/>
    <w:rsid w:val="000621A2"/>
    <w:rsid w:val="00067B62"/>
    <w:rsid w:val="000719DC"/>
    <w:rsid w:val="00075CEC"/>
    <w:rsid w:val="000D6FD1"/>
    <w:rsid w:val="000E0467"/>
    <w:rsid w:val="00106AC7"/>
    <w:rsid w:val="00111985"/>
    <w:rsid w:val="00145788"/>
    <w:rsid w:val="00147532"/>
    <w:rsid w:val="001614BA"/>
    <w:rsid w:val="00164A11"/>
    <w:rsid w:val="001C385E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3F2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4C47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A5C56-040F-4595-8F41-58E25095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2023-03-20T08:10:00Z</cp:lastPrinted>
  <dcterms:created xsi:type="dcterms:W3CDTF">2023-03-20T08:10:00Z</dcterms:created>
  <dcterms:modified xsi:type="dcterms:W3CDTF">2023-03-20T08:10:00Z</dcterms:modified>
</cp:coreProperties>
</file>