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D40B4" w14:textId="77777777" w:rsidR="00D665F5" w:rsidRDefault="00C523CC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C523C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523CC">
        <w:rPr>
          <w:sz w:val="22"/>
          <w:szCs w:val="22"/>
        </w:rPr>
        <w:t>2021-09-23</w:t>
      </w:r>
    </w:p>
    <w:p w14:paraId="0807E64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219DDB4" w14:textId="77777777" w:rsidR="00C523CC" w:rsidRPr="00C523CC" w:rsidRDefault="00C523CC" w:rsidP="00577BC6">
      <w:pPr>
        <w:spacing w:after="40"/>
        <w:rPr>
          <w:b/>
          <w:bCs/>
          <w:sz w:val="22"/>
          <w:szCs w:val="22"/>
        </w:rPr>
      </w:pPr>
      <w:r w:rsidRPr="00C523CC">
        <w:rPr>
          <w:b/>
          <w:bCs/>
          <w:sz w:val="22"/>
          <w:szCs w:val="22"/>
        </w:rPr>
        <w:t>Akademia Górniczo - Hutnicza</w:t>
      </w:r>
    </w:p>
    <w:p w14:paraId="255B06CD" w14:textId="77777777" w:rsidR="00C523CC" w:rsidRPr="00C523CC" w:rsidRDefault="00C523CC" w:rsidP="00577BC6">
      <w:pPr>
        <w:spacing w:after="40"/>
        <w:rPr>
          <w:b/>
          <w:bCs/>
          <w:sz w:val="22"/>
          <w:szCs w:val="22"/>
        </w:rPr>
      </w:pPr>
      <w:r w:rsidRPr="00C523CC">
        <w:rPr>
          <w:b/>
          <w:bCs/>
          <w:sz w:val="22"/>
          <w:szCs w:val="22"/>
        </w:rPr>
        <w:t>im. Stanisława Staszica w Krakowie</w:t>
      </w:r>
    </w:p>
    <w:p w14:paraId="3020BA18" w14:textId="77777777" w:rsidR="00D665F5" w:rsidRPr="00D91931" w:rsidRDefault="00C523CC" w:rsidP="00577BC6">
      <w:pPr>
        <w:spacing w:after="40"/>
        <w:rPr>
          <w:b/>
          <w:bCs/>
          <w:sz w:val="22"/>
          <w:szCs w:val="22"/>
        </w:rPr>
      </w:pPr>
      <w:r w:rsidRPr="00C523CC">
        <w:rPr>
          <w:b/>
          <w:bCs/>
          <w:sz w:val="22"/>
          <w:szCs w:val="22"/>
        </w:rPr>
        <w:t>Dział Zamówień Publicznych</w:t>
      </w:r>
    </w:p>
    <w:p w14:paraId="728FF977" w14:textId="77777777" w:rsidR="00D665F5" w:rsidRPr="00BD5546" w:rsidRDefault="00C523CC" w:rsidP="00D665F5">
      <w:pPr>
        <w:rPr>
          <w:sz w:val="22"/>
          <w:szCs w:val="22"/>
        </w:rPr>
      </w:pPr>
      <w:r w:rsidRPr="00C523C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523CC">
        <w:rPr>
          <w:sz w:val="22"/>
          <w:szCs w:val="22"/>
        </w:rPr>
        <w:t>30</w:t>
      </w:r>
    </w:p>
    <w:p w14:paraId="186246C4" w14:textId="77777777" w:rsidR="00D665F5" w:rsidRPr="00BD5546" w:rsidRDefault="00C523CC" w:rsidP="00D665F5">
      <w:pPr>
        <w:rPr>
          <w:sz w:val="22"/>
          <w:szCs w:val="22"/>
        </w:rPr>
      </w:pPr>
      <w:r w:rsidRPr="00C523C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523CC">
        <w:rPr>
          <w:sz w:val="22"/>
          <w:szCs w:val="22"/>
        </w:rPr>
        <w:t>Kraków</w:t>
      </w:r>
    </w:p>
    <w:p w14:paraId="0D417C7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4516C2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2ADE19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25421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23CC" w:rsidRPr="00C523CC">
        <w:rPr>
          <w:b/>
          <w:sz w:val="22"/>
          <w:szCs w:val="22"/>
        </w:rPr>
        <w:t>KC-</w:t>
      </w:r>
      <w:proofErr w:type="spellStart"/>
      <w:r w:rsidR="00C523CC" w:rsidRPr="00C523CC">
        <w:rPr>
          <w:b/>
          <w:sz w:val="22"/>
          <w:szCs w:val="22"/>
        </w:rPr>
        <w:t>zp</w:t>
      </w:r>
      <w:proofErr w:type="spellEnd"/>
      <w:r w:rsidR="00C523CC" w:rsidRPr="00C523CC">
        <w:rPr>
          <w:b/>
          <w:sz w:val="22"/>
          <w:szCs w:val="22"/>
        </w:rPr>
        <w:t>. 272-406/21</w:t>
      </w:r>
      <w:r w:rsidR="00A80738">
        <w:rPr>
          <w:sz w:val="24"/>
        </w:rPr>
        <w:tab/>
        <w:t xml:space="preserve"> </w:t>
      </w:r>
    </w:p>
    <w:p w14:paraId="0B653B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A1F0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9799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FB3D2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B66BF1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FBDA3B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523CC" w:rsidRPr="00C523C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193F2DB4" w14:textId="47A38B62" w:rsidR="00A80738" w:rsidRPr="00577BC6" w:rsidRDefault="00C523C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523CC">
        <w:rPr>
          <w:b/>
          <w:sz w:val="22"/>
          <w:szCs w:val="22"/>
        </w:rPr>
        <w:t>Dostaw</w:t>
      </w:r>
      <w:r w:rsidR="009939D3">
        <w:rPr>
          <w:b/>
          <w:sz w:val="22"/>
          <w:szCs w:val="22"/>
        </w:rPr>
        <w:t>ę</w:t>
      </w:r>
      <w:r w:rsidRPr="00C523CC">
        <w:rPr>
          <w:b/>
          <w:sz w:val="22"/>
          <w:szCs w:val="22"/>
        </w:rPr>
        <w:t xml:space="preserve"> zestawu komputera obliczeniowego i jednostki centralnej (serwera obliczeniowego) - KC-</w:t>
      </w:r>
      <w:proofErr w:type="spellStart"/>
      <w:r w:rsidRPr="00C523CC">
        <w:rPr>
          <w:b/>
          <w:sz w:val="22"/>
          <w:szCs w:val="22"/>
        </w:rPr>
        <w:t>zp</w:t>
      </w:r>
      <w:proofErr w:type="spellEnd"/>
      <w:r w:rsidRPr="00C523CC">
        <w:rPr>
          <w:b/>
          <w:sz w:val="22"/>
          <w:szCs w:val="22"/>
        </w:rPr>
        <w:t>. 272-406/21</w:t>
      </w:r>
    </w:p>
    <w:p w14:paraId="27C9140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523CC" w:rsidRPr="00C523CC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8122EE0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523CC" w:rsidRPr="00C523CC">
        <w:rPr>
          <w:sz w:val="22"/>
          <w:szCs w:val="22"/>
        </w:rPr>
        <w:t>23/09/2021</w:t>
      </w:r>
      <w:r w:rsidR="00FF4AB1" w:rsidRPr="00577BC6">
        <w:rPr>
          <w:sz w:val="22"/>
          <w:szCs w:val="22"/>
        </w:rPr>
        <w:t xml:space="preserve"> o godz. </w:t>
      </w:r>
      <w:r w:rsidR="00C523CC" w:rsidRPr="00C523C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35E0D81E" w14:textId="77777777" w:rsidTr="00C82837">
        <w:tc>
          <w:tcPr>
            <w:tcW w:w="993" w:type="dxa"/>
            <w:shd w:val="clear" w:color="auto" w:fill="auto"/>
            <w:vAlign w:val="center"/>
          </w:tcPr>
          <w:p w14:paraId="1C9D3B8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00FF4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C4D6BAE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28D0D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C523CC" w:rsidRPr="00075CD0" w14:paraId="52E8D3DD" w14:textId="77777777" w:rsidTr="00824F61">
        <w:tc>
          <w:tcPr>
            <w:tcW w:w="993" w:type="dxa"/>
            <w:shd w:val="clear" w:color="auto" w:fill="auto"/>
            <w:vAlign w:val="center"/>
          </w:tcPr>
          <w:p w14:paraId="0DCFD516" w14:textId="77777777" w:rsidR="00C523CC" w:rsidRPr="00CB5EDB" w:rsidRDefault="00C523CC" w:rsidP="00824F61">
            <w:pPr>
              <w:spacing w:before="120" w:after="120"/>
              <w:jc w:val="center"/>
            </w:pPr>
            <w:r w:rsidRPr="00C523C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2E6CD4" w14:textId="77777777" w:rsidR="00C523CC" w:rsidRPr="00CB5EDB" w:rsidRDefault="00C523CC" w:rsidP="00824F61">
            <w:pPr>
              <w:spacing w:before="120" w:after="120"/>
              <w:jc w:val="center"/>
            </w:pPr>
            <w:r w:rsidRPr="00C523CC">
              <w:t>1</w:t>
            </w:r>
          </w:p>
        </w:tc>
        <w:tc>
          <w:tcPr>
            <w:tcW w:w="4110" w:type="dxa"/>
            <w:shd w:val="clear" w:color="auto" w:fill="auto"/>
          </w:tcPr>
          <w:p w14:paraId="0511F7EE" w14:textId="77777777" w:rsidR="00C523CC" w:rsidRPr="00C82837" w:rsidRDefault="00C523CC" w:rsidP="00824F61">
            <w:pPr>
              <w:spacing w:before="40"/>
            </w:pPr>
            <w:r w:rsidRPr="00C523CC">
              <w:t>PROGRESS Systemy Komputerowe Sp. z o.o.</w:t>
            </w:r>
          </w:p>
          <w:p w14:paraId="1D612321" w14:textId="77777777" w:rsidR="00C523CC" w:rsidRPr="00CB5EDB" w:rsidRDefault="00C523CC" w:rsidP="00824F61">
            <w:r w:rsidRPr="00C523CC">
              <w:t>Al. Mickiewicza</w:t>
            </w:r>
            <w:r w:rsidRPr="00CB5EDB">
              <w:t xml:space="preserve"> </w:t>
            </w:r>
            <w:r w:rsidRPr="00C523CC">
              <w:t>27</w:t>
            </w:r>
            <w:r w:rsidRPr="00CB5EDB">
              <w:t xml:space="preserve"> </w:t>
            </w:r>
          </w:p>
          <w:p w14:paraId="328D6F46" w14:textId="77777777" w:rsidR="00C523CC" w:rsidRPr="00CB5EDB" w:rsidRDefault="00C523CC" w:rsidP="00824F61">
            <w:pPr>
              <w:spacing w:after="120"/>
              <w:jc w:val="both"/>
            </w:pPr>
            <w:r w:rsidRPr="00C523CC">
              <w:t>31-120</w:t>
            </w:r>
            <w:r w:rsidRPr="00CB5EDB">
              <w:t xml:space="preserve"> </w:t>
            </w:r>
            <w:r w:rsidRPr="00C523C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F29270" w14:textId="77777777" w:rsidR="00C523CC" w:rsidRPr="00CB5EDB" w:rsidRDefault="00C523CC" w:rsidP="00824F61">
            <w:pPr>
              <w:spacing w:before="120" w:after="120"/>
              <w:jc w:val="center"/>
            </w:pPr>
            <w:r w:rsidRPr="00C523CC">
              <w:t>99 713.64 zł</w:t>
            </w:r>
          </w:p>
        </w:tc>
      </w:tr>
      <w:tr w:rsidR="00C523CC" w:rsidRPr="00075CD0" w14:paraId="45E9B51C" w14:textId="77777777" w:rsidTr="00824F61">
        <w:tc>
          <w:tcPr>
            <w:tcW w:w="993" w:type="dxa"/>
            <w:shd w:val="clear" w:color="auto" w:fill="auto"/>
            <w:vAlign w:val="center"/>
          </w:tcPr>
          <w:p w14:paraId="4914A4D2" w14:textId="77777777" w:rsidR="00C523CC" w:rsidRPr="00CB5EDB" w:rsidRDefault="00C523CC" w:rsidP="00824F61">
            <w:pPr>
              <w:spacing w:before="120" w:after="120"/>
              <w:jc w:val="center"/>
            </w:pPr>
            <w:r w:rsidRPr="00C523C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03D678" w14:textId="77777777" w:rsidR="00C523CC" w:rsidRPr="00CB5EDB" w:rsidRDefault="00C523CC" w:rsidP="00824F61">
            <w:pPr>
              <w:spacing w:before="120" w:after="120"/>
              <w:jc w:val="center"/>
            </w:pPr>
            <w:r w:rsidRPr="00C523CC">
              <w:t>2</w:t>
            </w:r>
          </w:p>
        </w:tc>
        <w:tc>
          <w:tcPr>
            <w:tcW w:w="4110" w:type="dxa"/>
            <w:shd w:val="clear" w:color="auto" w:fill="auto"/>
          </w:tcPr>
          <w:p w14:paraId="06478CB1" w14:textId="77777777" w:rsidR="00C523CC" w:rsidRPr="00C82837" w:rsidRDefault="00C523CC" w:rsidP="00824F61">
            <w:pPr>
              <w:spacing w:before="40"/>
            </w:pPr>
            <w:r w:rsidRPr="00C523CC">
              <w:t>PROGRESS Systemy Komputerowe Sp. z o.o.</w:t>
            </w:r>
          </w:p>
          <w:p w14:paraId="01ED26A4" w14:textId="77777777" w:rsidR="00C523CC" w:rsidRPr="00CB5EDB" w:rsidRDefault="00C523CC" w:rsidP="00824F61">
            <w:r w:rsidRPr="00C523CC">
              <w:t>Al. Mickiewicza</w:t>
            </w:r>
            <w:r w:rsidRPr="00CB5EDB">
              <w:t xml:space="preserve"> </w:t>
            </w:r>
            <w:r w:rsidRPr="00C523CC">
              <w:t>27</w:t>
            </w:r>
            <w:r w:rsidRPr="00CB5EDB">
              <w:t xml:space="preserve"> </w:t>
            </w:r>
          </w:p>
          <w:p w14:paraId="01F007DF" w14:textId="77777777" w:rsidR="00C523CC" w:rsidRPr="00CB5EDB" w:rsidRDefault="00C523CC" w:rsidP="00824F61">
            <w:pPr>
              <w:spacing w:after="120"/>
              <w:jc w:val="both"/>
            </w:pPr>
            <w:r w:rsidRPr="00C523CC">
              <w:t>31-120</w:t>
            </w:r>
            <w:r w:rsidRPr="00CB5EDB">
              <w:t xml:space="preserve"> </w:t>
            </w:r>
            <w:r w:rsidRPr="00C523C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6AA285" w14:textId="77777777" w:rsidR="00C523CC" w:rsidRPr="00CB5EDB" w:rsidRDefault="00C523CC" w:rsidP="00824F61">
            <w:pPr>
              <w:spacing w:before="120" w:after="120"/>
              <w:jc w:val="center"/>
            </w:pPr>
            <w:r w:rsidRPr="00C523CC">
              <w:t>17 933.40 zł</w:t>
            </w:r>
          </w:p>
        </w:tc>
      </w:tr>
      <w:tr w:rsidR="00C523CC" w:rsidRPr="00075CD0" w14:paraId="1F53A9E9" w14:textId="77777777" w:rsidTr="00824F61">
        <w:tc>
          <w:tcPr>
            <w:tcW w:w="993" w:type="dxa"/>
            <w:shd w:val="clear" w:color="auto" w:fill="auto"/>
            <w:vAlign w:val="center"/>
          </w:tcPr>
          <w:p w14:paraId="31D5BBA1" w14:textId="77777777" w:rsidR="00C523CC" w:rsidRPr="00CB5EDB" w:rsidRDefault="00C523CC" w:rsidP="00824F61">
            <w:pPr>
              <w:spacing w:before="120" w:after="120"/>
              <w:jc w:val="center"/>
            </w:pPr>
            <w:r w:rsidRPr="00C523C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8BDBC3" w14:textId="77777777" w:rsidR="00C523CC" w:rsidRPr="00CB5EDB" w:rsidRDefault="00C523CC" w:rsidP="00824F61">
            <w:pPr>
              <w:spacing w:before="120" w:after="120"/>
              <w:jc w:val="center"/>
            </w:pPr>
            <w:r w:rsidRPr="00C523CC">
              <w:t>2</w:t>
            </w:r>
          </w:p>
        </w:tc>
        <w:tc>
          <w:tcPr>
            <w:tcW w:w="4110" w:type="dxa"/>
            <w:shd w:val="clear" w:color="auto" w:fill="auto"/>
          </w:tcPr>
          <w:p w14:paraId="637AC498" w14:textId="77777777" w:rsidR="00C523CC" w:rsidRPr="00C82837" w:rsidRDefault="00C523CC" w:rsidP="00824F61">
            <w:pPr>
              <w:spacing w:before="40"/>
            </w:pPr>
            <w:r w:rsidRPr="00C523CC">
              <w:t xml:space="preserve">Web-Profit Maciej </w:t>
            </w:r>
            <w:proofErr w:type="spellStart"/>
            <w:r w:rsidRPr="00C523CC">
              <w:t>Kuźlik</w:t>
            </w:r>
            <w:proofErr w:type="spellEnd"/>
          </w:p>
          <w:p w14:paraId="77D4E5B0" w14:textId="211A0023" w:rsidR="00C523CC" w:rsidRPr="00CB5EDB" w:rsidRDefault="009939D3" w:rsidP="00824F61">
            <w:r>
              <w:t xml:space="preserve">ul. </w:t>
            </w:r>
            <w:r w:rsidR="00C523CC" w:rsidRPr="00C523CC">
              <w:t>Spokojna</w:t>
            </w:r>
            <w:r w:rsidR="00C523CC" w:rsidRPr="00CB5EDB">
              <w:t xml:space="preserve"> </w:t>
            </w:r>
            <w:r w:rsidR="00C523CC" w:rsidRPr="00C523CC">
              <w:t>18</w:t>
            </w:r>
            <w:r w:rsidR="00C523CC" w:rsidRPr="00CB5EDB">
              <w:t xml:space="preserve"> </w:t>
            </w:r>
          </w:p>
          <w:p w14:paraId="3D7C9569" w14:textId="77777777" w:rsidR="00C523CC" w:rsidRPr="00CB5EDB" w:rsidRDefault="00C523CC" w:rsidP="00824F61">
            <w:pPr>
              <w:spacing w:after="120"/>
              <w:jc w:val="both"/>
            </w:pPr>
            <w:r w:rsidRPr="00C523CC">
              <w:t>41-940</w:t>
            </w:r>
            <w:r w:rsidRPr="00CB5EDB">
              <w:t xml:space="preserve"> </w:t>
            </w:r>
            <w:r w:rsidRPr="00C523CC"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7CBC60" w14:textId="77777777" w:rsidR="00C523CC" w:rsidRPr="00CB5EDB" w:rsidRDefault="00C523CC" w:rsidP="00824F61">
            <w:pPr>
              <w:spacing w:before="120" w:after="120"/>
              <w:jc w:val="center"/>
            </w:pPr>
            <w:r w:rsidRPr="00C523CC">
              <w:t>17 220.00 zł</w:t>
            </w:r>
          </w:p>
        </w:tc>
      </w:tr>
      <w:tr w:rsidR="00C523CC" w:rsidRPr="00075CD0" w14:paraId="686BB5FB" w14:textId="77777777" w:rsidTr="00824F61">
        <w:tc>
          <w:tcPr>
            <w:tcW w:w="993" w:type="dxa"/>
            <w:shd w:val="clear" w:color="auto" w:fill="auto"/>
            <w:vAlign w:val="center"/>
          </w:tcPr>
          <w:p w14:paraId="67AA0D02" w14:textId="77777777" w:rsidR="00C523CC" w:rsidRPr="00CB5EDB" w:rsidRDefault="00C523CC" w:rsidP="00824F61">
            <w:pPr>
              <w:spacing w:before="120" w:after="120"/>
              <w:jc w:val="center"/>
            </w:pPr>
            <w:r w:rsidRPr="00C523C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C1FCDE" w14:textId="77777777" w:rsidR="00C523CC" w:rsidRPr="00CB5EDB" w:rsidRDefault="00C523CC" w:rsidP="00824F61">
            <w:pPr>
              <w:spacing w:before="120" w:after="120"/>
              <w:jc w:val="center"/>
            </w:pPr>
            <w:r w:rsidRPr="00C523CC">
              <w:t>1</w:t>
            </w:r>
          </w:p>
        </w:tc>
        <w:tc>
          <w:tcPr>
            <w:tcW w:w="4110" w:type="dxa"/>
            <w:shd w:val="clear" w:color="auto" w:fill="auto"/>
          </w:tcPr>
          <w:p w14:paraId="0A0E7CC9" w14:textId="7EB5580A" w:rsidR="00C523CC" w:rsidRPr="00C82837" w:rsidRDefault="00C523CC" w:rsidP="00824F61">
            <w:pPr>
              <w:spacing w:before="40"/>
            </w:pPr>
            <w:r w:rsidRPr="00C523CC">
              <w:t xml:space="preserve">BIZSERVER </w:t>
            </w:r>
            <w:r w:rsidR="009939D3">
              <w:t>Sp. z o.o.</w:t>
            </w:r>
          </w:p>
          <w:p w14:paraId="68D5DDF9" w14:textId="1DBED1D1" w:rsidR="00C523CC" w:rsidRPr="00CB5EDB" w:rsidRDefault="009939D3" w:rsidP="00824F61">
            <w:r>
              <w:t xml:space="preserve">ul. </w:t>
            </w:r>
            <w:r w:rsidR="00C523CC" w:rsidRPr="00C523CC">
              <w:t>Albatrosów</w:t>
            </w:r>
            <w:r w:rsidR="00C523CC" w:rsidRPr="00CB5EDB">
              <w:t xml:space="preserve"> </w:t>
            </w:r>
            <w:r w:rsidR="00C523CC" w:rsidRPr="00C523CC">
              <w:t>1</w:t>
            </w:r>
            <w:r w:rsidR="00C523CC" w:rsidRPr="00CB5EDB">
              <w:t xml:space="preserve"> </w:t>
            </w:r>
          </w:p>
          <w:p w14:paraId="6FB177B4" w14:textId="30A8E08B" w:rsidR="00C523CC" w:rsidRPr="00CB5EDB" w:rsidRDefault="00C523CC" w:rsidP="00824F61">
            <w:pPr>
              <w:spacing w:after="120"/>
              <w:jc w:val="both"/>
            </w:pPr>
            <w:r w:rsidRPr="00C523CC">
              <w:t>30-716</w:t>
            </w:r>
            <w:r w:rsidRPr="00CB5EDB">
              <w:t xml:space="preserve"> </w:t>
            </w:r>
            <w:r w:rsidRPr="00C523CC">
              <w:t>K</w:t>
            </w:r>
            <w:r w:rsidR="009939D3" w:rsidRPr="00C523CC">
              <w:t>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4A38A5" w14:textId="77777777" w:rsidR="00C523CC" w:rsidRPr="00CB5EDB" w:rsidRDefault="00C523CC" w:rsidP="00824F61">
            <w:pPr>
              <w:spacing w:before="120" w:after="120"/>
              <w:jc w:val="center"/>
            </w:pPr>
            <w:r w:rsidRPr="00C523CC">
              <w:t>117 029.58 zł</w:t>
            </w:r>
          </w:p>
        </w:tc>
      </w:tr>
      <w:tr w:rsidR="00C523CC" w:rsidRPr="00075CD0" w14:paraId="1E963E07" w14:textId="77777777" w:rsidTr="00824F61">
        <w:tc>
          <w:tcPr>
            <w:tcW w:w="993" w:type="dxa"/>
            <w:shd w:val="clear" w:color="auto" w:fill="auto"/>
            <w:vAlign w:val="center"/>
          </w:tcPr>
          <w:p w14:paraId="07314630" w14:textId="77777777" w:rsidR="00C523CC" w:rsidRPr="00CB5EDB" w:rsidRDefault="00C523CC" w:rsidP="00824F61">
            <w:pPr>
              <w:spacing w:before="120" w:after="120"/>
              <w:jc w:val="center"/>
            </w:pPr>
            <w:r w:rsidRPr="00C523C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5E576A" w14:textId="77777777" w:rsidR="00C523CC" w:rsidRPr="00CB5EDB" w:rsidRDefault="00C523CC" w:rsidP="00824F61">
            <w:pPr>
              <w:spacing w:before="120" w:after="120"/>
              <w:jc w:val="center"/>
            </w:pPr>
            <w:r w:rsidRPr="00C523CC">
              <w:t>1</w:t>
            </w:r>
          </w:p>
        </w:tc>
        <w:tc>
          <w:tcPr>
            <w:tcW w:w="4110" w:type="dxa"/>
            <w:shd w:val="clear" w:color="auto" w:fill="auto"/>
          </w:tcPr>
          <w:p w14:paraId="264C24EC" w14:textId="097A4DFE" w:rsidR="00C523CC" w:rsidRPr="00C82837" w:rsidRDefault="00C523CC" w:rsidP="00824F61">
            <w:pPr>
              <w:spacing w:before="40"/>
            </w:pPr>
            <w:r w:rsidRPr="00C523CC">
              <w:t>G</w:t>
            </w:r>
            <w:r w:rsidR="009939D3" w:rsidRPr="00C523CC">
              <w:t>IGASERWER</w:t>
            </w:r>
            <w:r w:rsidRPr="00C523CC">
              <w:t xml:space="preserve"> Sp. z o.o.</w:t>
            </w:r>
          </w:p>
          <w:p w14:paraId="52313A0A" w14:textId="4B4548FE" w:rsidR="00C523CC" w:rsidRPr="00CB5EDB" w:rsidRDefault="009939D3" w:rsidP="00824F61">
            <w:r>
              <w:t xml:space="preserve">ul. </w:t>
            </w:r>
            <w:proofErr w:type="spellStart"/>
            <w:r w:rsidR="00C523CC" w:rsidRPr="00C523CC">
              <w:t>Bielowicza</w:t>
            </w:r>
            <w:proofErr w:type="spellEnd"/>
            <w:r w:rsidR="00C523CC" w:rsidRPr="00CB5EDB">
              <w:t xml:space="preserve"> </w:t>
            </w:r>
            <w:r w:rsidR="00C523CC" w:rsidRPr="00C523CC">
              <w:t>4</w:t>
            </w:r>
            <w:r w:rsidR="00C523CC" w:rsidRPr="00CB5EDB">
              <w:t xml:space="preserve"> </w:t>
            </w:r>
          </w:p>
          <w:p w14:paraId="458C7656" w14:textId="29FB1B63" w:rsidR="00C523CC" w:rsidRPr="00CB5EDB" w:rsidRDefault="00C523CC" w:rsidP="00824F61">
            <w:pPr>
              <w:spacing w:after="120"/>
              <w:jc w:val="both"/>
            </w:pPr>
            <w:r w:rsidRPr="00C523CC">
              <w:t>32-040</w:t>
            </w:r>
            <w:r w:rsidRPr="00CB5EDB">
              <w:t xml:space="preserve"> </w:t>
            </w:r>
            <w:r w:rsidRPr="00C523CC">
              <w:t>Ś</w:t>
            </w:r>
            <w:r w:rsidR="009939D3" w:rsidRPr="00C523CC">
              <w:t xml:space="preserve">wiątniki </w:t>
            </w:r>
            <w:r w:rsidRPr="00C523CC">
              <w:t>G</w:t>
            </w:r>
            <w:r w:rsidR="009939D3" w:rsidRPr="00C523CC">
              <w:t>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A49FE1" w14:textId="77777777" w:rsidR="00C523CC" w:rsidRPr="00CB5EDB" w:rsidRDefault="00C523CC" w:rsidP="00824F61">
            <w:pPr>
              <w:spacing w:before="120" w:after="120"/>
              <w:jc w:val="center"/>
            </w:pPr>
            <w:r w:rsidRPr="00C523CC">
              <w:t>116 582.45 zł</w:t>
            </w:r>
          </w:p>
        </w:tc>
      </w:tr>
      <w:bookmarkEnd w:id="0"/>
    </w:tbl>
    <w:p w14:paraId="2BEFB7FD" w14:textId="6E21C2A9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0216A" w14:textId="77777777" w:rsidR="008A7B9E" w:rsidRDefault="008A7B9E">
      <w:r>
        <w:separator/>
      </w:r>
    </w:p>
  </w:endnote>
  <w:endnote w:type="continuationSeparator" w:id="0">
    <w:p w14:paraId="0800B925" w14:textId="77777777" w:rsidR="008A7B9E" w:rsidRDefault="008A7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E731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530F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D7CA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3AC423D">
        <v:line id="_x0000_s2049" style="position:absolute;left:0;text-align:left;z-index:251657728" from="-3.85pt,8.7pt" to="455.15pt,8.7pt"/>
      </w:pict>
    </w:r>
  </w:p>
  <w:p w14:paraId="299476E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28D5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26198E" w14:textId="77777777" w:rsidR="009F189D" w:rsidRDefault="009F189D">
    <w:pPr>
      <w:pStyle w:val="Stopka"/>
      <w:tabs>
        <w:tab w:val="clear" w:pos="4536"/>
      </w:tabs>
      <w:jc w:val="center"/>
    </w:pPr>
  </w:p>
  <w:p w14:paraId="65AF1E3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C7AB0" w14:textId="77777777" w:rsidR="008A7B9E" w:rsidRDefault="008A7B9E">
      <w:r>
        <w:separator/>
      </w:r>
    </w:p>
  </w:footnote>
  <w:footnote w:type="continuationSeparator" w:id="0">
    <w:p w14:paraId="5B4F200C" w14:textId="77777777" w:rsidR="008A7B9E" w:rsidRDefault="008A7B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1B40C" w14:textId="77777777" w:rsidR="00C523CC" w:rsidRDefault="00C523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9610F" w14:textId="77777777" w:rsidR="00C523CC" w:rsidRDefault="00C523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93500" w14:textId="77777777" w:rsidR="00C523CC" w:rsidRDefault="00C523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7B9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A7B9E"/>
    <w:rsid w:val="009939D3"/>
    <w:rsid w:val="009D19BD"/>
    <w:rsid w:val="009F189D"/>
    <w:rsid w:val="00A80738"/>
    <w:rsid w:val="00C236D3"/>
    <w:rsid w:val="00C523CC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98F922"/>
  <w15:chartTrackingRefBased/>
  <w15:docId w15:val="{5C7309AA-F026-4380-BB65-9FA2806A7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2021-09-23T10:15:00Z</cp:lastPrinted>
  <dcterms:created xsi:type="dcterms:W3CDTF">2021-09-23T10:15:00Z</dcterms:created>
  <dcterms:modified xsi:type="dcterms:W3CDTF">2021-09-23T10:15:00Z</dcterms:modified>
</cp:coreProperties>
</file>