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E10D5" w14:textId="302B6A7E" w:rsidR="006A5DF1" w:rsidRDefault="00770753" w:rsidP="006A5DF1">
      <w:pPr>
        <w:spacing w:after="240"/>
        <w:jc w:val="right"/>
        <w:rPr>
          <w:sz w:val="22"/>
          <w:szCs w:val="22"/>
        </w:rPr>
      </w:pPr>
      <w:r w:rsidRPr="007707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70753">
        <w:rPr>
          <w:sz w:val="22"/>
          <w:szCs w:val="22"/>
        </w:rPr>
        <w:t>2021-09-1</w:t>
      </w:r>
      <w:r w:rsidR="006A4D62">
        <w:rPr>
          <w:sz w:val="22"/>
          <w:szCs w:val="22"/>
        </w:rPr>
        <w:t>5</w:t>
      </w:r>
    </w:p>
    <w:p w14:paraId="7608692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BB7230F" w14:textId="77777777" w:rsidR="00770753" w:rsidRPr="00770753" w:rsidRDefault="00770753" w:rsidP="006A5DF1">
      <w:pPr>
        <w:rPr>
          <w:b/>
          <w:bCs/>
          <w:sz w:val="22"/>
          <w:szCs w:val="22"/>
        </w:rPr>
      </w:pPr>
      <w:r w:rsidRPr="00770753">
        <w:rPr>
          <w:b/>
          <w:bCs/>
          <w:sz w:val="22"/>
          <w:szCs w:val="22"/>
        </w:rPr>
        <w:t>Akademia Górniczo - Hutnicza</w:t>
      </w:r>
    </w:p>
    <w:p w14:paraId="7BC8D647" w14:textId="77777777" w:rsidR="00770753" w:rsidRPr="00770753" w:rsidRDefault="00770753" w:rsidP="006A5DF1">
      <w:pPr>
        <w:rPr>
          <w:b/>
          <w:bCs/>
          <w:sz w:val="22"/>
          <w:szCs w:val="22"/>
        </w:rPr>
      </w:pPr>
      <w:r w:rsidRPr="00770753">
        <w:rPr>
          <w:b/>
          <w:bCs/>
          <w:sz w:val="22"/>
          <w:szCs w:val="22"/>
        </w:rPr>
        <w:t>im. Stanisława Staszica w Krakowie</w:t>
      </w:r>
    </w:p>
    <w:p w14:paraId="62D16E35" w14:textId="77777777" w:rsidR="006A5DF1" w:rsidRPr="00D91931" w:rsidRDefault="00770753" w:rsidP="006A5DF1">
      <w:pPr>
        <w:rPr>
          <w:b/>
          <w:bCs/>
          <w:sz w:val="22"/>
          <w:szCs w:val="22"/>
        </w:rPr>
      </w:pPr>
      <w:r w:rsidRPr="00770753">
        <w:rPr>
          <w:b/>
          <w:bCs/>
          <w:sz w:val="22"/>
          <w:szCs w:val="22"/>
        </w:rPr>
        <w:t>Dział Zamówień Publicznych</w:t>
      </w:r>
    </w:p>
    <w:p w14:paraId="177DD062" w14:textId="77777777" w:rsidR="006A5DF1" w:rsidRPr="00BD5546" w:rsidRDefault="00770753" w:rsidP="006A5DF1">
      <w:pPr>
        <w:rPr>
          <w:sz w:val="22"/>
          <w:szCs w:val="22"/>
        </w:rPr>
      </w:pPr>
      <w:r w:rsidRPr="0077075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70753">
        <w:rPr>
          <w:sz w:val="22"/>
          <w:szCs w:val="22"/>
        </w:rPr>
        <w:t>30</w:t>
      </w:r>
    </w:p>
    <w:p w14:paraId="50AFED02" w14:textId="77777777" w:rsidR="006A5DF1" w:rsidRPr="00BD5546" w:rsidRDefault="00770753" w:rsidP="006A5DF1">
      <w:pPr>
        <w:rPr>
          <w:sz w:val="22"/>
          <w:szCs w:val="22"/>
        </w:rPr>
      </w:pPr>
      <w:r w:rsidRPr="0077075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70753">
        <w:rPr>
          <w:sz w:val="22"/>
          <w:szCs w:val="22"/>
        </w:rPr>
        <w:t>Kraków</w:t>
      </w:r>
    </w:p>
    <w:p w14:paraId="0824426B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214AA6E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DB3A9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62A93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0262F9" w14:textId="4D1A0B2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167EE">
        <w:rPr>
          <w:bCs/>
          <w:sz w:val="22"/>
          <w:szCs w:val="22"/>
        </w:rPr>
        <w:t>KC-</w:t>
      </w:r>
      <w:proofErr w:type="spellStart"/>
      <w:r w:rsidR="009167EE">
        <w:rPr>
          <w:bCs/>
          <w:sz w:val="22"/>
          <w:szCs w:val="22"/>
        </w:rPr>
        <w:t>zp</w:t>
      </w:r>
      <w:proofErr w:type="spellEnd"/>
      <w:r w:rsidR="009167EE">
        <w:rPr>
          <w:bCs/>
          <w:sz w:val="22"/>
          <w:szCs w:val="22"/>
        </w:rPr>
        <w:t>. 272-40</w:t>
      </w:r>
      <w:r w:rsidR="003B4D67">
        <w:rPr>
          <w:bCs/>
          <w:sz w:val="22"/>
          <w:szCs w:val="22"/>
        </w:rPr>
        <w:t>6</w:t>
      </w:r>
      <w:r w:rsidR="009167EE">
        <w:rPr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14:paraId="389BA2B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BEA33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D88798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7AB163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9813F6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6B694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B2AE7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6DC1E18" w14:textId="05CD57E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70753" w:rsidRPr="0077075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70753" w:rsidRPr="00770753">
        <w:rPr>
          <w:b/>
          <w:bCs/>
          <w:sz w:val="22"/>
          <w:szCs w:val="22"/>
        </w:rPr>
        <w:t>Dostaw</w:t>
      </w:r>
      <w:r w:rsidR="009167EE">
        <w:rPr>
          <w:b/>
          <w:bCs/>
          <w:sz w:val="22"/>
          <w:szCs w:val="22"/>
        </w:rPr>
        <w:t>ę</w:t>
      </w:r>
      <w:r w:rsidR="00770753" w:rsidRPr="00770753">
        <w:rPr>
          <w:b/>
          <w:bCs/>
          <w:sz w:val="22"/>
          <w:szCs w:val="22"/>
        </w:rPr>
        <w:t xml:space="preserve"> zestawu komputera obliczeniowego i jednostki centralnej (serwera obliczeniowego) - KC-</w:t>
      </w:r>
      <w:proofErr w:type="spellStart"/>
      <w:r w:rsidR="00770753" w:rsidRPr="00770753">
        <w:rPr>
          <w:b/>
          <w:bCs/>
          <w:sz w:val="22"/>
          <w:szCs w:val="22"/>
        </w:rPr>
        <w:t>zp</w:t>
      </w:r>
      <w:proofErr w:type="spellEnd"/>
      <w:r w:rsidR="00770753" w:rsidRPr="00770753">
        <w:rPr>
          <w:b/>
          <w:bCs/>
          <w:sz w:val="22"/>
          <w:szCs w:val="22"/>
        </w:rPr>
        <w:t>. 272-406/21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70753" w:rsidRPr="00770753">
        <w:rPr>
          <w:b/>
          <w:sz w:val="22"/>
          <w:szCs w:val="22"/>
        </w:rPr>
        <w:t>KC-</w:t>
      </w:r>
      <w:proofErr w:type="spellStart"/>
      <w:r w:rsidR="00770753" w:rsidRPr="00770753">
        <w:rPr>
          <w:b/>
          <w:sz w:val="22"/>
          <w:szCs w:val="22"/>
        </w:rPr>
        <w:t>zp</w:t>
      </w:r>
      <w:proofErr w:type="spellEnd"/>
      <w:r w:rsidR="00770753" w:rsidRPr="00770753">
        <w:rPr>
          <w:b/>
          <w:sz w:val="22"/>
          <w:szCs w:val="22"/>
        </w:rPr>
        <w:t>. 272-406/21</w:t>
      </w:r>
      <w:r w:rsidRPr="006A5DF1">
        <w:rPr>
          <w:b/>
          <w:sz w:val="22"/>
          <w:szCs w:val="22"/>
        </w:rPr>
        <w:t>.</w:t>
      </w:r>
    </w:p>
    <w:p w14:paraId="457B32CB" w14:textId="77777777" w:rsidR="00770753" w:rsidRPr="0077075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70753" w:rsidRPr="00770753">
        <w:rPr>
          <w:b/>
          <w:sz w:val="22"/>
          <w:szCs w:val="22"/>
        </w:rPr>
        <w:t>Akademia Górniczo - Hutnicza</w:t>
      </w:r>
    </w:p>
    <w:p w14:paraId="225878CE" w14:textId="77777777" w:rsidR="00770753" w:rsidRPr="00770753" w:rsidRDefault="00770753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770753">
        <w:rPr>
          <w:b/>
          <w:sz w:val="22"/>
          <w:szCs w:val="22"/>
        </w:rPr>
        <w:t>im. Stanisława Staszica w Krakowie</w:t>
      </w:r>
    </w:p>
    <w:p w14:paraId="371F2F42" w14:textId="70A4409A" w:rsidR="0012774F" w:rsidRPr="006A5DF1" w:rsidRDefault="00770753" w:rsidP="00D8461B">
      <w:pPr>
        <w:spacing w:after="240" w:line="276" w:lineRule="auto"/>
        <w:jc w:val="both"/>
        <w:rPr>
          <w:sz w:val="22"/>
          <w:szCs w:val="22"/>
        </w:rPr>
      </w:pPr>
      <w:r w:rsidRPr="00770753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77075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9167EE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0753" w:rsidRPr="006A5DF1" w14:paraId="121B1F66" w14:textId="77777777" w:rsidTr="00666077">
        <w:tc>
          <w:tcPr>
            <w:tcW w:w="9356" w:type="dxa"/>
            <w:shd w:val="clear" w:color="auto" w:fill="auto"/>
          </w:tcPr>
          <w:p w14:paraId="4264C833" w14:textId="77777777" w:rsidR="00770753" w:rsidRPr="006A5DF1" w:rsidRDefault="00770753" w:rsidP="006A4D62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70753">
              <w:rPr>
                <w:b/>
                <w:bCs/>
                <w:sz w:val="22"/>
                <w:szCs w:val="22"/>
              </w:rPr>
              <w:t>1</w:t>
            </w:r>
          </w:p>
          <w:p w14:paraId="2F612279" w14:textId="1A9E9346" w:rsidR="00770753" w:rsidRPr="00770753" w:rsidRDefault="00770753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0753">
              <w:rPr>
                <w:sz w:val="22"/>
                <w:szCs w:val="22"/>
              </w:rPr>
              <w:t>Zamawiający wymaga jednostki centralnej komputera (serwera obliczeniowego)</w:t>
            </w:r>
            <w:r w:rsidR="009E4979">
              <w:rPr>
                <w:sz w:val="22"/>
                <w:szCs w:val="22"/>
              </w:rPr>
              <w:t>,</w:t>
            </w:r>
            <w:r w:rsidRPr="00770753">
              <w:rPr>
                <w:sz w:val="22"/>
                <w:szCs w:val="22"/>
              </w:rPr>
              <w:t xml:space="preserve"> który posiada 65GB pamięci RAM.</w:t>
            </w:r>
          </w:p>
          <w:p w14:paraId="5243905D" w14:textId="77777777" w:rsidR="00770753" w:rsidRPr="00770753" w:rsidRDefault="00770753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0753">
              <w:rPr>
                <w:sz w:val="22"/>
                <w:szCs w:val="22"/>
              </w:rPr>
              <w:t>Proszę o weryfikację zapisów, gdyż nie jest możliwe zaoferowanie komputera z taką ilością pamięci RAM.</w:t>
            </w:r>
          </w:p>
          <w:p w14:paraId="050620E5" w14:textId="77777777" w:rsidR="00770753" w:rsidRPr="006A5DF1" w:rsidRDefault="00770753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0753">
              <w:rPr>
                <w:sz w:val="22"/>
                <w:szCs w:val="22"/>
              </w:rPr>
              <w:t>Kości pamięci występują w pojemnościach 4,8,16,32GB - więc przy wielokrotności tych modułów nie jest możliwe uzyskanie 65GB a 64GB.</w:t>
            </w:r>
          </w:p>
          <w:p w14:paraId="5728B440" w14:textId="075CAA95" w:rsidR="00770753" w:rsidRDefault="00770753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9167EE"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3E7483EC" w14:textId="540CD30C" w:rsidR="009E4979" w:rsidRDefault="009E4979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W</w:t>
            </w:r>
            <w:r w:rsidR="006A4D62">
              <w:rPr>
                <w:b/>
                <w:bCs/>
                <w:color w:val="FF0000"/>
                <w:sz w:val="22"/>
                <w:szCs w:val="22"/>
              </w:rPr>
              <w:t xml:space="preserve"> pkt. 4 SWZ w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6A4D62">
              <w:rPr>
                <w:b/>
                <w:bCs/>
                <w:color w:val="FF0000"/>
                <w:sz w:val="22"/>
                <w:szCs w:val="22"/>
              </w:rPr>
              <w:t xml:space="preserve">opisie przedmiotu 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zamówienia doszło do pomyłki edytorskiej. Prawidłowa ilość pamięci RAM wynosi 64 GB.  </w:t>
            </w:r>
          </w:p>
          <w:p w14:paraId="07C2777B" w14:textId="4A6E4BB3" w:rsidR="00782D2A" w:rsidRDefault="00782D2A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7E99A1BC" w14:textId="77777777" w:rsidR="00782D2A" w:rsidRDefault="00782D2A" w:rsidP="006A4D62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2</w:t>
            </w:r>
          </w:p>
          <w:p w14:paraId="66DEA5C0" w14:textId="77777777" w:rsidR="00782D2A" w:rsidRDefault="00782D2A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 ZADANIE CZĘŚCIOWE NR 1</w:t>
            </w:r>
          </w:p>
          <w:p w14:paraId="0689ABB8" w14:textId="77777777" w:rsidR="00782D2A" w:rsidRDefault="00782D2A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Atrybut: Dwie karty graficzne</w:t>
            </w:r>
          </w:p>
          <w:p w14:paraId="6A8D53B6" w14:textId="02186EDA" w:rsidR="00782D2A" w:rsidRDefault="00782D2A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Zamawiający wymaga aby każda karta graficzna posiadała "nie mniej niż 128 </w:t>
            </w:r>
            <w:proofErr w:type="spellStart"/>
            <w:r>
              <w:rPr>
                <w:sz w:val="22"/>
                <w:szCs w:val="22"/>
              </w:rPr>
              <w:t>multiprocesorów</w:t>
            </w:r>
            <w:proofErr w:type="spellEnd"/>
            <w:r>
              <w:rPr>
                <w:sz w:val="22"/>
                <w:szCs w:val="22"/>
              </w:rPr>
              <w:t xml:space="preserve"> strumieniowych". Prosimy o weryfikację czy we wskazanym zapisie nie nastąpiła pomyłka pisarska, </w:t>
            </w:r>
            <w:r w:rsidR="006A4D62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a właściwa wartość parametru powinna wynosić "nie mniej niż 108 </w:t>
            </w:r>
            <w:proofErr w:type="spellStart"/>
            <w:r>
              <w:rPr>
                <w:sz w:val="22"/>
                <w:szCs w:val="22"/>
              </w:rPr>
              <w:t>multiprocesorów</w:t>
            </w:r>
            <w:proofErr w:type="spellEnd"/>
            <w:r>
              <w:rPr>
                <w:sz w:val="22"/>
                <w:szCs w:val="22"/>
              </w:rPr>
              <w:t xml:space="preserve"> strumieniowych"?</w:t>
            </w:r>
          </w:p>
          <w:p w14:paraId="4AD14ADA" w14:textId="77777777" w:rsidR="00782D2A" w:rsidRDefault="00782D2A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35A0A68D" w14:textId="5B079416" w:rsidR="00782D2A" w:rsidRDefault="006A4D62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W pkt. 4 SWZ w opisie przedmiotu zamówienia doszło do pomyłki edytorskiej.</w:t>
            </w:r>
            <w:r w:rsidR="00782D2A">
              <w:rPr>
                <w:b/>
                <w:bCs/>
                <w:color w:val="FF0000"/>
                <w:sz w:val="22"/>
                <w:szCs w:val="22"/>
              </w:rPr>
              <w:t xml:space="preserve"> Prawidłowa minimalna liczba procesorów strumieniowych wynosi 108. </w:t>
            </w:r>
          </w:p>
          <w:p w14:paraId="6F2250ED" w14:textId="77777777" w:rsidR="00782D2A" w:rsidRDefault="00782D2A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878EE9" w14:textId="77777777" w:rsidR="00782D2A" w:rsidRDefault="00782D2A" w:rsidP="006A4D62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3</w:t>
            </w:r>
          </w:p>
          <w:p w14:paraId="75822907" w14:textId="77777777" w:rsidR="00782D2A" w:rsidRDefault="00782D2A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 ZADANIE CZĘŚCIOWE NR 2</w:t>
            </w:r>
          </w:p>
          <w:p w14:paraId="1D6CEE14" w14:textId="77777777" w:rsidR="00782D2A" w:rsidRDefault="00782D2A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Atrybut: Pamięć RAM</w:t>
            </w:r>
          </w:p>
          <w:p w14:paraId="76F6248B" w14:textId="7E6148E7" w:rsidR="00782D2A" w:rsidRDefault="00782D2A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wymaga aby wielkość zainstalowanej pamięci RAM wynosiła "65GB". Prosimy </w:t>
            </w:r>
            <w:r w:rsidR="006A4D62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o weryfikację czy we wskazanym zapisie nie nastąpiła pomyłka pisarska, a właściwa wartość parametru powinna wynosić "64 GB"?</w:t>
            </w:r>
          </w:p>
          <w:p w14:paraId="5BE4D9F0" w14:textId="77777777" w:rsidR="00782D2A" w:rsidRDefault="00782D2A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7589A653" w14:textId="06A2F0B1" w:rsidR="00782D2A" w:rsidRDefault="006A4D62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W pkt. 4 SWZ w opisie przedmiotu zamówienia doszło do pomyłki edytorskiej.</w:t>
            </w:r>
            <w:r w:rsidR="00782D2A">
              <w:rPr>
                <w:b/>
                <w:bCs/>
                <w:color w:val="FF0000"/>
                <w:sz w:val="22"/>
                <w:szCs w:val="22"/>
              </w:rPr>
              <w:t xml:space="preserve"> Prawidłowa ilość pamięci RAM wynosi 64 GB</w:t>
            </w:r>
            <w:r w:rsidR="009E4979">
              <w:rPr>
                <w:b/>
                <w:bCs/>
                <w:color w:val="FF0000"/>
                <w:sz w:val="22"/>
                <w:szCs w:val="22"/>
              </w:rPr>
              <w:t>.</w:t>
            </w:r>
            <w:r w:rsidR="00782D2A">
              <w:rPr>
                <w:b/>
                <w:bCs/>
                <w:color w:val="FF0000"/>
                <w:sz w:val="22"/>
                <w:szCs w:val="22"/>
              </w:rPr>
              <w:t xml:space="preserve">  </w:t>
            </w:r>
          </w:p>
          <w:p w14:paraId="3CBEABB3" w14:textId="1ED8259B" w:rsidR="00782D2A" w:rsidRDefault="00782D2A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342C8285" w14:textId="233DF2F6" w:rsidR="009E4979" w:rsidRPr="006A5DF1" w:rsidRDefault="009E4979" w:rsidP="006A4D62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2C3ECD5C" w14:textId="77777777" w:rsidR="009E4979" w:rsidRPr="001C5ACD" w:rsidRDefault="009E4979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5ACD">
              <w:rPr>
                <w:sz w:val="22"/>
                <w:szCs w:val="22"/>
              </w:rPr>
              <w:t xml:space="preserve">W nawiązaniu do podanego w rozdziale nr 7 SWZ,  terminu wykonania zamówienia (zadanie częściowe nr 1) określonego na 14 dni od daty otrzymania zamówienia potwierdzonego przez </w:t>
            </w:r>
            <w:proofErr w:type="spellStart"/>
            <w:r w:rsidRPr="001C5ACD">
              <w:rPr>
                <w:sz w:val="22"/>
                <w:szCs w:val="22"/>
              </w:rPr>
              <w:t>MNiSW</w:t>
            </w:r>
            <w:proofErr w:type="spellEnd"/>
            <w:r w:rsidRPr="001C5ACD">
              <w:rPr>
                <w:sz w:val="22"/>
                <w:szCs w:val="22"/>
              </w:rPr>
              <w:t xml:space="preserve">, pragnę poinformować, że taki termin jest w obecnych warunkach niemożliwy do zachowania. </w:t>
            </w:r>
          </w:p>
          <w:p w14:paraId="74C0B1F8" w14:textId="52E82A17" w:rsidR="009E4979" w:rsidRPr="001C5ACD" w:rsidRDefault="009E4979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5ACD">
              <w:rPr>
                <w:sz w:val="22"/>
                <w:szCs w:val="22"/>
              </w:rPr>
              <w:t xml:space="preserve">Mając na uwadze kilka czynników, w celu kompletnej realizacji przedmiotu zamówienia konieczne jest wydłużenie tego terminu do przynajmniej 12 tygodni. Aktualnie cała branża logistyczna boryka się </w:t>
            </w:r>
            <w:r w:rsidR="006A4D62">
              <w:rPr>
                <w:sz w:val="22"/>
                <w:szCs w:val="22"/>
              </w:rPr>
              <w:br/>
            </w:r>
            <w:r w:rsidRPr="001C5ACD">
              <w:rPr>
                <w:sz w:val="22"/>
                <w:szCs w:val="22"/>
              </w:rPr>
              <w:t xml:space="preserve">z olbrzymimi opóźnieniami w dostawach sprzętu do Europy, z fabryk w większości znajdujących się </w:t>
            </w:r>
            <w:r w:rsidR="006A4D62">
              <w:rPr>
                <w:sz w:val="22"/>
                <w:szCs w:val="22"/>
              </w:rPr>
              <w:br/>
            </w:r>
            <w:r w:rsidRPr="001C5ACD">
              <w:rPr>
                <w:sz w:val="22"/>
                <w:szCs w:val="22"/>
              </w:rPr>
              <w:t xml:space="preserve">w Azji. Część towarów odnotowuje na chwilę obecną kilkutygodniowe opóźnienia, które również wpływają na realizację kolejnych zleceń. Niestety jest to długofalowy skutek, następujących po sobie blokad, utrudnień, </w:t>
            </w:r>
            <w:proofErr w:type="spellStart"/>
            <w:r w:rsidRPr="001C5ACD">
              <w:rPr>
                <w:sz w:val="22"/>
                <w:szCs w:val="22"/>
              </w:rPr>
              <w:t>lockdown'ów</w:t>
            </w:r>
            <w:proofErr w:type="spellEnd"/>
            <w:r w:rsidRPr="001C5ACD">
              <w:rPr>
                <w:sz w:val="22"/>
                <w:szCs w:val="22"/>
              </w:rPr>
              <w:t xml:space="preserve">, spowodowanych wystąpieniem pandemii wirusa SARS-CoV-2. </w:t>
            </w:r>
          </w:p>
          <w:p w14:paraId="67440FAE" w14:textId="77777777" w:rsidR="009E4979" w:rsidRPr="001C5ACD" w:rsidRDefault="009E4979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5ACD">
              <w:rPr>
                <w:sz w:val="22"/>
                <w:szCs w:val="22"/>
              </w:rPr>
              <w:t>Drugą kwestią jest specyfika samego zamówienia. Mianowicie Zamawiający w cz. 1 oczekuje bardzo wydajnej maszyny opartej na skomplikowanej platformie (obsługa kilku kart GPU). Obecnie są trudności z dostępnością odpowiedniej platformy, a producent podaje bardzo odległe terminy realizacji. Zamawiający oczekuje także wysokowydajnych procesorów Intel, 3-ciej generacji. Z racji, iż jest to najnowsza generacja procesorów czas oczekiwania na ich dostawę jest szacowany obecnie na ok. 10-12 tygodni.</w:t>
            </w:r>
          </w:p>
          <w:p w14:paraId="47339E3E" w14:textId="77777777" w:rsidR="009E4979" w:rsidRPr="001C5ACD" w:rsidRDefault="009E4979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5ACD">
              <w:rPr>
                <w:sz w:val="22"/>
                <w:szCs w:val="22"/>
              </w:rPr>
              <w:t>Należy również pamiętać, iż olbrzymi popyt na sprzęt elektroniczny potrzebny do pracy zdalnej w czasie pandemii wywołał na dużą skalę braki w samych komponentach potrzebnych do produkcji chipów, półprzewodników i innych materiałów niezbędnych do produkcji wszelkiej elektroniki.</w:t>
            </w:r>
          </w:p>
          <w:p w14:paraId="224A95D4" w14:textId="77777777" w:rsidR="009E4979" w:rsidRPr="001C5ACD" w:rsidRDefault="009E4979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5ACD">
              <w:rPr>
                <w:sz w:val="22"/>
                <w:szCs w:val="22"/>
              </w:rPr>
              <w:t xml:space="preserve">Mając na uwadze powyższe pragniemy poinformować, iż wykonanie dostawy o tej konkretnej specyfice jest możliwe we wskazanym przez nas terminie, tj. 12 tygodni. </w:t>
            </w:r>
          </w:p>
          <w:p w14:paraId="2262AFAC" w14:textId="77777777" w:rsidR="009E4979" w:rsidRPr="001C5ACD" w:rsidRDefault="009E4979" w:rsidP="006A4D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5ACD">
              <w:rPr>
                <w:sz w:val="22"/>
                <w:szCs w:val="22"/>
              </w:rPr>
              <w:t xml:space="preserve">Tym samym wnosimy jak na wstępie, o wydłużenie terminu realizacji przedmiotu zamówienia. </w:t>
            </w:r>
          </w:p>
          <w:p w14:paraId="65022CC4" w14:textId="77777777" w:rsidR="006A4D62" w:rsidRDefault="006A4D62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45AFDB4" w14:textId="1BCAFB68" w:rsidR="00782D2A" w:rsidRPr="009167EE" w:rsidRDefault="006A4D62" w:rsidP="006A4D62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Zamawiający podtrzymuje dotychczasowe zapisy w SWZ i nie przedłuża terminu realizacji zamówienia określonego w pkt. 7 SWZ.</w:t>
            </w:r>
          </w:p>
          <w:p w14:paraId="4F97EAE4" w14:textId="3BCF8FD7" w:rsidR="00770753" w:rsidRPr="00770753" w:rsidRDefault="00770753" w:rsidP="006A4D6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590351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13A57DB" w14:textId="4E0F4B7B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74572" w14:textId="77777777" w:rsidR="00020149" w:rsidRDefault="00020149">
      <w:r>
        <w:separator/>
      </w:r>
    </w:p>
  </w:endnote>
  <w:endnote w:type="continuationSeparator" w:id="0">
    <w:p w14:paraId="659C2FD1" w14:textId="77777777" w:rsidR="00020149" w:rsidRDefault="0002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311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66D8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29A6F" w14:textId="247D8037" w:rsidR="006D4AB3" w:rsidRDefault="009167E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9934A5" wp14:editId="6D63B0A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8CB56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BEB5E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B79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0E7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1F49EA" w14:textId="77777777" w:rsidR="006D4AB3" w:rsidRDefault="006D4AB3">
    <w:pPr>
      <w:pStyle w:val="Stopka"/>
      <w:tabs>
        <w:tab w:val="clear" w:pos="4536"/>
        <w:tab w:val="left" w:pos="6237"/>
      </w:tabs>
    </w:pPr>
  </w:p>
  <w:p w14:paraId="776352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FF26C" w14:textId="77777777" w:rsidR="00020149" w:rsidRDefault="00020149">
      <w:r>
        <w:separator/>
      </w:r>
    </w:p>
  </w:footnote>
  <w:footnote w:type="continuationSeparator" w:id="0">
    <w:p w14:paraId="7423CD31" w14:textId="77777777" w:rsidR="00020149" w:rsidRDefault="00020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2AFB1" w14:textId="77777777" w:rsidR="00770753" w:rsidRDefault="00770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582DE" w14:textId="77777777" w:rsidR="00770753" w:rsidRDefault="00770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30CF" w14:textId="77777777" w:rsidR="00770753" w:rsidRDefault="007707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149"/>
    <w:rsid w:val="00020149"/>
    <w:rsid w:val="00031374"/>
    <w:rsid w:val="000A1097"/>
    <w:rsid w:val="000E2A8F"/>
    <w:rsid w:val="0012774F"/>
    <w:rsid w:val="00144B7A"/>
    <w:rsid w:val="00180C6E"/>
    <w:rsid w:val="0029606A"/>
    <w:rsid w:val="003B4D67"/>
    <w:rsid w:val="004848F3"/>
    <w:rsid w:val="004A75F2"/>
    <w:rsid w:val="005144A9"/>
    <w:rsid w:val="00520165"/>
    <w:rsid w:val="005B1B08"/>
    <w:rsid w:val="00632C3C"/>
    <w:rsid w:val="00662BDB"/>
    <w:rsid w:val="006A4D62"/>
    <w:rsid w:val="006A5DF1"/>
    <w:rsid w:val="006B7198"/>
    <w:rsid w:val="006D4AB3"/>
    <w:rsid w:val="006F3B81"/>
    <w:rsid w:val="00770753"/>
    <w:rsid w:val="00782D2A"/>
    <w:rsid w:val="007D7198"/>
    <w:rsid w:val="00870F9F"/>
    <w:rsid w:val="008804B6"/>
    <w:rsid w:val="00897AB0"/>
    <w:rsid w:val="008A3553"/>
    <w:rsid w:val="009167EE"/>
    <w:rsid w:val="00947A50"/>
    <w:rsid w:val="009E4979"/>
    <w:rsid w:val="00A905AC"/>
    <w:rsid w:val="00AC3F85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A8D8E20"/>
  <w15:chartTrackingRefBased/>
  <w15:docId w15:val="{F0D3F37E-6083-4C2B-808A-B8CE1F67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587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Sylwia Lempart</cp:lastModifiedBy>
  <cp:revision>2</cp:revision>
  <cp:lastPrinted>2021-09-16T05:51:00Z</cp:lastPrinted>
  <dcterms:created xsi:type="dcterms:W3CDTF">2021-09-16T05:51:00Z</dcterms:created>
  <dcterms:modified xsi:type="dcterms:W3CDTF">2021-09-16T05:51:00Z</dcterms:modified>
</cp:coreProperties>
</file>