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19624A" w14:textId="77777777" w:rsidR="00D665F5" w:rsidRDefault="00546975" w:rsidP="00D665F5">
      <w:pPr>
        <w:spacing w:after="240"/>
        <w:jc w:val="right"/>
        <w:rPr>
          <w:sz w:val="22"/>
          <w:szCs w:val="22"/>
        </w:rPr>
      </w:pPr>
      <w:r w:rsidRPr="0054697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46975">
        <w:rPr>
          <w:sz w:val="22"/>
          <w:szCs w:val="22"/>
        </w:rPr>
        <w:t>2021-09-15</w:t>
      </w:r>
    </w:p>
    <w:p w14:paraId="53DCA219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2438487" w14:textId="77777777" w:rsidR="00546975" w:rsidRPr="00546975" w:rsidRDefault="00546975" w:rsidP="00577BC6">
      <w:pPr>
        <w:spacing w:after="40"/>
        <w:rPr>
          <w:b/>
          <w:bCs/>
          <w:sz w:val="22"/>
          <w:szCs w:val="22"/>
        </w:rPr>
      </w:pPr>
      <w:r w:rsidRPr="00546975">
        <w:rPr>
          <w:b/>
          <w:bCs/>
          <w:sz w:val="22"/>
          <w:szCs w:val="22"/>
        </w:rPr>
        <w:t>Akademia Górniczo - Hutnicza</w:t>
      </w:r>
    </w:p>
    <w:p w14:paraId="03401B05" w14:textId="77777777" w:rsidR="00546975" w:rsidRPr="00546975" w:rsidRDefault="00546975" w:rsidP="00577BC6">
      <w:pPr>
        <w:spacing w:after="40"/>
        <w:rPr>
          <w:b/>
          <w:bCs/>
          <w:sz w:val="22"/>
          <w:szCs w:val="22"/>
        </w:rPr>
      </w:pPr>
      <w:r w:rsidRPr="00546975">
        <w:rPr>
          <w:b/>
          <w:bCs/>
          <w:sz w:val="22"/>
          <w:szCs w:val="22"/>
        </w:rPr>
        <w:t>im. Stanisława Staszica w Krakowie</w:t>
      </w:r>
    </w:p>
    <w:p w14:paraId="4D59387A" w14:textId="77777777" w:rsidR="00D665F5" w:rsidRPr="00D91931" w:rsidRDefault="00546975" w:rsidP="00577BC6">
      <w:pPr>
        <w:spacing w:after="40"/>
        <w:rPr>
          <w:b/>
          <w:bCs/>
          <w:sz w:val="22"/>
          <w:szCs w:val="22"/>
        </w:rPr>
      </w:pPr>
      <w:r w:rsidRPr="00546975">
        <w:rPr>
          <w:b/>
          <w:bCs/>
          <w:sz w:val="22"/>
          <w:szCs w:val="22"/>
        </w:rPr>
        <w:t>Dział Zamówień Publicznych</w:t>
      </w:r>
    </w:p>
    <w:p w14:paraId="72D879DC" w14:textId="77777777" w:rsidR="00D665F5" w:rsidRPr="00BD5546" w:rsidRDefault="00546975" w:rsidP="00D665F5">
      <w:pPr>
        <w:rPr>
          <w:sz w:val="22"/>
          <w:szCs w:val="22"/>
        </w:rPr>
      </w:pPr>
      <w:r w:rsidRPr="0054697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46975">
        <w:rPr>
          <w:sz w:val="22"/>
          <w:szCs w:val="22"/>
        </w:rPr>
        <w:t>30</w:t>
      </w:r>
    </w:p>
    <w:p w14:paraId="7620A3B4" w14:textId="384E7BB9" w:rsidR="00D665F5" w:rsidRPr="00782AFC" w:rsidRDefault="00546975" w:rsidP="00782AFC">
      <w:pPr>
        <w:rPr>
          <w:sz w:val="22"/>
          <w:szCs w:val="22"/>
        </w:rPr>
      </w:pPr>
      <w:r w:rsidRPr="0054697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46975">
        <w:rPr>
          <w:sz w:val="22"/>
          <w:szCs w:val="22"/>
        </w:rPr>
        <w:t>Kraków</w:t>
      </w:r>
    </w:p>
    <w:p w14:paraId="5D351DB6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9C1B518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46975" w:rsidRPr="00546975">
        <w:rPr>
          <w:b/>
          <w:sz w:val="22"/>
          <w:szCs w:val="22"/>
        </w:rPr>
        <w:t>KC-zp.272-385/21</w:t>
      </w:r>
      <w:r w:rsidR="00A80738">
        <w:rPr>
          <w:sz w:val="24"/>
        </w:rPr>
        <w:tab/>
        <w:t xml:space="preserve"> </w:t>
      </w:r>
    </w:p>
    <w:p w14:paraId="774D3BB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8F9188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72EB14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554FB5E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83C0C8D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2BA8166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46975" w:rsidRPr="00546975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3802E96B" w14:textId="77777777" w:rsidR="00A80738" w:rsidRPr="00577BC6" w:rsidRDefault="0054697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46975">
        <w:rPr>
          <w:b/>
          <w:sz w:val="22"/>
          <w:szCs w:val="22"/>
        </w:rPr>
        <w:t>Usługa sprzątania domków w OW AGH w Łukęcinie ul. Leśna 3, woj. zachodniopomorskie - KC-zp.272-385/21</w:t>
      </w:r>
    </w:p>
    <w:p w14:paraId="62C16CA9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546975" w:rsidRPr="00546975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172717A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46975" w:rsidRPr="00546975">
        <w:rPr>
          <w:sz w:val="22"/>
          <w:szCs w:val="22"/>
        </w:rPr>
        <w:t>13/09/2021</w:t>
      </w:r>
      <w:r w:rsidR="00FF4AB1" w:rsidRPr="00577BC6">
        <w:rPr>
          <w:sz w:val="22"/>
          <w:szCs w:val="22"/>
        </w:rPr>
        <w:t xml:space="preserve"> o godz. </w:t>
      </w:r>
      <w:r w:rsidR="00546975" w:rsidRPr="00546975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5AFE746" w14:textId="77777777" w:rsidTr="003F57CD">
        <w:tc>
          <w:tcPr>
            <w:tcW w:w="993" w:type="dxa"/>
            <w:shd w:val="clear" w:color="auto" w:fill="auto"/>
            <w:vAlign w:val="center"/>
          </w:tcPr>
          <w:p w14:paraId="0E78263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25FF8F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DEA01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46975" w:rsidRPr="00493F8C" w14:paraId="7624A71E" w14:textId="77777777" w:rsidTr="00EF7D3A">
        <w:tc>
          <w:tcPr>
            <w:tcW w:w="993" w:type="dxa"/>
            <w:shd w:val="clear" w:color="auto" w:fill="auto"/>
            <w:vAlign w:val="center"/>
          </w:tcPr>
          <w:p w14:paraId="08483144" w14:textId="77777777" w:rsidR="00546975" w:rsidRPr="00490DC0" w:rsidRDefault="00546975" w:rsidP="00EF7D3A">
            <w:pPr>
              <w:spacing w:before="120" w:after="120"/>
              <w:jc w:val="center"/>
            </w:pPr>
            <w:r w:rsidRPr="00546975">
              <w:t>1</w:t>
            </w:r>
          </w:p>
        </w:tc>
        <w:tc>
          <w:tcPr>
            <w:tcW w:w="5244" w:type="dxa"/>
            <w:shd w:val="clear" w:color="auto" w:fill="auto"/>
          </w:tcPr>
          <w:p w14:paraId="5496A018" w14:textId="77777777" w:rsidR="00546975" w:rsidRPr="00490DC0" w:rsidRDefault="00546975" w:rsidP="00EF7D3A">
            <w:pPr>
              <w:spacing w:before="40"/>
            </w:pPr>
            <w:r w:rsidRPr="00546975">
              <w:t>GRAF II Beata Błaszczyk</w:t>
            </w:r>
          </w:p>
          <w:p w14:paraId="3188A0DF" w14:textId="77777777" w:rsidR="00546975" w:rsidRPr="00490DC0" w:rsidRDefault="00546975" w:rsidP="00EF7D3A">
            <w:r w:rsidRPr="00546975">
              <w:t>Rzewnowo</w:t>
            </w:r>
            <w:r w:rsidRPr="00490DC0">
              <w:t xml:space="preserve"> </w:t>
            </w:r>
            <w:r w:rsidRPr="00546975">
              <w:t>10/1a</w:t>
            </w:r>
            <w:r w:rsidRPr="00490DC0">
              <w:t xml:space="preserve"> </w:t>
            </w:r>
          </w:p>
          <w:p w14:paraId="619050EB" w14:textId="77777777" w:rsidR="00546975" w:rsidRPr="00490DC0" w:rsidRDefault="00546975" w:rsidP="00EF7D3A">
            <w:pPr>
              <w:spacing w:after="40"/>
              <w:jc w:val="both"/>
            </w:pPr>
            <w:r w:rsidRPr="00546975">
              <w:t>72-400</w:t>
            </w:r>
            <w:r w:rsidRPr="00490DC0">
              <w:t xml:space="preserve"> </w:t>
            </w:r>
            <w:r w:rsidRPr="00546975">
              <w:t>Kamień Pomorski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7D3344" w14:textId="77777777" w:rsidR="00546975" w:rsidRPr="00490DC0" w:rsidRDefault="00546975" w:rsidP="00EF7D3A">
            <w:pPr>
              <w:spacing w:before="120" w:after="120"/>
              <w:jc w:val="both"/>
            </w:pPr>
            <w:r w:rsidRPr="00546975">
              <w:t>170 010.00 zł</w:t>
            </w:r>
          </w:p>
        </w:tc>
      </w:tr>
      <w:tr w:rsidR="00546975" w:rsidRPr="00493F8C" w14:paraId="04CF2FAD" w14:textId="77777777" w:rsidTr="00EF7D3A">
        <w:tc>
          <w:tcPr>
            <w:tcW w:w="993" w:type="dxa"/>
            <w:shd w:val="clear" w:color="auto" w:fill="auto"/>
            <w:vAlign w:val="center"/>
          </w:tcPr>
          <w:p w14:paraId="772C2DFE" w14:textId="77777777" w:rsidR="00546975" w:rsidRPr="00490DC0" w:rsidRDefault="00546975" w:rsidP="00EF7D3A">
            <w:pPr>
              <w:spacing w:before="120" w:after="120"/>
              <w:jc w:val="center"/>
            </w:pPr>
            <w:r w:rsidRPr="00546975">
              <w:t>2</w:t>
            </w:r>
          </w:p>
        </w:tc>
        <w:tc>
          <w:tcPr>
            <w:tcW w:w="5244" w:type="dxa"/>
            <w:shd w:val="clear" w:color="auto" w:fill="auto"/>
          </w:tcPr>
          <w:p w14:paraId="74ED7277" w14:textId="11875678" w:rsidR="00546975" w:rsidRPr="00490DC0" w:rsidRDefault="00546975" w:rsidP="00EF7D3A">
            <w:pPr>
              <w:spacing w:before="40"/>
            </w:pPr>
            <w:r w:rsidRPr="00546975">
              <w:t xml:space="preserve">UNIA </w:t>
            </w:r>
            <w:r w:rsidR="00782AFC">
              <w:t>sp. z o.o.</w:t>
            </w:r>
          </w:p>
          <w:p w14:paraId="544D2F8C" w14:textId="77777777" w:rsidR="00546975" w:rsidRPr="00490DC0" w:rsidRDefault="00546975" w:rsidP="00EF7D3A">
            <w:r w:rsidRPr="00546975">
              <w:t>Lechicka</w:t>
            </w:r>
            <w:r w:rsidRPr="00490DC0">
              <w:t xml:space="preserve"> </w:t>
            </w:r>
            <w:r w:rsidRPr="00546975">
              <w:t>23</w:t>
            </w:r>
            <w:r w:rsidRPr="00490DC0">
              <w:t xml:space="preserve"> </w:t>
            </w:r>
          </w:p>
          <w:p w14:paraId="3025F27D" w14:textId="77777777" w:rsidR="00546975" w:rsidRPr="00490DC0" w:rsidRDefault="00546975" w:rsidP="00EF7D3A">
            <w:pPr>
              <w:spacing w:after="40"/>
              <w:jc w:val="both"/>
            </w:pPr>
            <w:r w:rsidRPr="00546975">
              <w:t>75-837</w:t>
            </w:r>
            <w:r w:rsidRPr="00490DC0">
              <w:t xml:space="preserve"> </w:t>
            </w:r>
            <w:r w:rsidRPr="00546975">
              <w:t>Koszalin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D47D14" w14:textId="77777777" w:rsidR="00546975" w:rsidRPr="00490DC0" w:rsidRDefault="00546975" w:rsidP="00EF7D3A">
            <w:pPr>
              <w:spacing w:before="120" w:after="120"/>
              <w:jc w:val="both"/>
            </w:pPr>
            <w:r w:rsidRPr="00546975">
              <w:t>176 451.00 zł</w:t>
            </w:r>
          </w:p>
        </w:tc>
      </w:tr>
      <w:tr w:rsidR="00546975" w:rsidRPr="00493F8C" w14:paraId="234F3F43" w14:textId="77777777" w:rsidTr="00EF7D3A">
        <w:tc>
          <w:tcPr>
            <w:tcW w:w="993" w:type="dxa"/>
            <w:shd w:val="clear" w:color="auto" w:fill="auto"/>
            <w:vAlign w:val="center"/>
          </w:tcPr>
          <w:p w14:paraId="1B64B74C" w14:textId="77777777" w:rsidR="00546975" w:rsidRPr="00490DC0" w:rsidRDefault="00546975" w:rsidP="00EF7D3A">
            <w:pPr>
              <w:spacing w:before="120" w:after="120"/>
              <w:jc w:val="center"/>
            </w:pPr>
            <w:r w:rsidRPr="00546975">
              <w:t>3</w:t>
            </w:r>
          </w:p>
        </w:tc>
        <w:tc>
          <w:tcPr>
            <w:tcW w:w="5244" w:type="dxa"/>
            <w:shd w:val="clear" w:color="auto" w:fill="auto"/>
          </w:tcPr>
          <w:p w14:paraId="01D8A1F9" w14:textId="77777777" w:rsidR="00546975" w:rsidRPr="00490DC0" w:rsidRDefault="00546975" w:rsidP="00EF7D3A">
            <w:pPr>
              <w:spacing w:before="40"/>
            </w:pPr>
            <w:r w:rsidRPr="00546975">
              <w:t>FIRMA SPRZĄTAJĄCA "BULINKA" ILONA I SZYMON SZAJNER S.C.</w:t>
            </w:r>
          </w:p>
          <w:p w14:paraId="6ECA8C3F" w14:textId="77777777" w:rsidR="00546975" w:rsidRPr="00490DC0" w:rsidRDefault="00546975" w:rsidP="00EF7D3A">
            <w:r w:rsidRPr="00546975">
              <w:t>Kocierz</w:t>
            </w:r>
            <w:r w:rsidRPr="00490DC0">
              <w:t xml:space="preserve"> </w:t>
            </w:r>
            <w:r w:rsidRPr="00546975">
              <w:t>13A</w:t>
            </w:r>
            <w:r w:rsidRPr="00490DC0">
              <w:t xml:space="preserve"> </w:t>
            </w:r>
          </w:p>
          <w:p w14:paraId="6B732EF8" w14:textId="77777777" w:rsidR="00546975" w:rsidRPr="00490DC0" w:rsidRDefault="00546975" w:rsidP="00EF7D3A">
            <w:pPr>
              <w:spacing w:after="40"/>
              <w:jc w:val="both"/>
            </w:pPr>
            <w:r w:rsidRPr="00546975">
              <w:t>72-310</w:t>
            </w:r>
            <w:r w:rsidRPr="00490DC0">
              <w:t xml:space="preserve"> </w:t>
            </w:r>
            <w:r w:rsidRPr="00546975">
              <w:t>Płoty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DDC805" w14:textId="77777777" w:rsidR="00546975" w:rsidRPr="00490DC0" w:rsidRDefault="00546975" w:rsidP="00EF7D3A">
            <w:pPr>
              <w:spacing w:before="120" w:after="120"/>
              <w:jc w:val="both"/>
            </w:pPr>
            <w:r w:rsidRPr="00546975">
              <w:t>64 720.00 zł</w:t>
            </w:r>
          </w:p>
        </w:tc>
      </w:tr>
    </w:tbl>
    <w:p w14:paraId="323A9FD8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4C58950C" w14:textId="35ED3695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E834E1" w14:textId="77777777" w:rsidR="00AC5676" w:rsidRDefault="00AC5676">
      <w:r>
        <w:separator/>
      </w:r>
    </w:p>
  </w:endnote>
  <w:endnote w:type="continuationSeparator" w:id="0">
    <w:p w14:paraId="11CF17E8" w14:textId="77777777" w:rsidR="00AC5676" w:rsidRDefault="00AC56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C9B7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F4E01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9E570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E4CDE1E">
        <v:line id="_x0000_s2049" style="position:absolute;left:0;text-align:left;z-index:251657728" from="-3.85pt,8.7pt" to="455.15pt,8.7pt"/>
      </w:pict>
    </w:r>
  </w:p>
  <w:p w14:paraId="3B7DED4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D4D11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D650E02" w14:textId="77777777" w:rsidR="009F189D" w:rsidRDefault="009F189D">
    <w:pPr>
      <w:pStyle w:val="Stopka"/>
      <w:tabs>
        <w:tab w:val="clear" w:pos="4536"/>
      </w:tabs>
      <w:jc w:val="center"/>
    </w:pPr>
  </w:p>
  <w:p w14:paraId="18D7293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C6CAF9" w14:textId="77777777" w:rsidR="00AC5676" w:rsidRDefault="00AC5676">
      <w:r>
        <w:separator/>
      </w:r>
    </w:p>
  </w:footnote>
  <w:footnote w:type="continuationSeparator" w:id="0">
    <w:p w14:paraId="69A77E15" w14:textId="77777777" w:rsidR="00AC5676" w:rsidRDefault="00AC56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FD0ED" w14:textId="77777777" w:rsidR="00546975" w:rsidRDefault="005469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41B736" w14:textId="77777777" w:rsidR="00546975" w:rsidRDefault="005469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161F5F" w14:textId="77777777" w:rsidR="00546975" w:rsidRDefault="0054697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567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46975"/>
    <w:rsid w:val="00577BC6"/>
    <w:rsid w:val="00601802"/>
    <w:rsid w:val="0069085C"/>
    <w:rsid w:val="00782AFC"/>
    <w:rsid w:val="00843263"/>
    <w:rsid w:val="00861E75"/>
    <w:rsid w:val="009D19BD"/>
    <w:rsid w:val="009F189D"/>
    <w:rsid w:val="00A80738"/>
    <w:rsid w:val="00AC5676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1981561"/>
  <w15:chartTrackingRefBased/>
  <w15:docId w15:val="{478E1467-BC27-48B8-8BA8-EF5E41EC7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147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2021-09-15T06:18:00Z</cp:lastPrinted>
  <dcterms:created xsi:type="dcterms:W3CDTF">2021-09-15T06:18:00Z</dcterms:created>
  <dcterms:modified xsi:type="dcterms:W3CDTF">2021-09-15T06:18:00Z</dcterms:modified>
</cp:coreProperties>
</file>