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A67BF" w:rsidP="00D665F5">
      <w:pPr>
        <w:spacing w:after="240"/>
        <w:jc w:val="right"/>
        <w:rPr>
          <w:sz w:val="22"/>
          <w:szCs w:val="22"/>
        </w:rPr>
      </w:pPr>
      <w:r w:rsidRPr="00FA67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67BF">
        <w:rPr>
          <w:sz w:val="22"/>
          <w:szCs w:val="22"/>
        </w:rPr>
        <w:t>2021-09-14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A67BF" w:rsidRPr="00FA67BF" w:rsidRDefault="00FA67BF" w:rsidP="00577BC6">
      <w:pPr>
        <w:spacing w:after="40"/>
        <w:rPr>
          <w:b/>
          <w:bCs/>
          <w:sz w:val="22"/>
          <w:szCs w:val="22"/>
        </w:rPr>
      </w:pPr>
      <w:r w:rsidRPr="00FA67BF">
        <w:rPr>
          <w:b/>
          <w:bCs/>
          <w:sz w:val="22"/>
          <w:szCs w:val="22"/>
        </w:rPr>
        <w:t>Akademia Górniczo - Hutnicza</w:t>
      </w:r>
    </w:p>
    <w:p w:rsidR="00FA67BF" w:rsidRPr="00FA67BF" w:rsidRDefault="00FA67BF" w:rsidP="00577BC6">
      <w:pPr>
        <w:spacing w:after="40"/>
        <w:rPr>
          <w:b/>
          <w:bCs/>
          <w:sz w:val="22"/>
          <w:szCs w:val="22"/>
        </w:rPr>
      </w:pPr>
      <w:r w:rsidRPr="00FA67BF">
        <w:rPr>
          <w:b/>
          <w:bCs/>
          <w:sz w:val="22"/>
          <w:szCs w:val="22"/>
        </w:rPr>
        <w:t>im. Stanisława Staszica w Krakowie</w:t>
      </w:r>
    </w:p>
    <w:p w:rsidR="00D665F5" w:rsidRPr="00D91931" w:rsidRDefault="00FA67BF" w:rsidP="00577BC6">
      <w:pPr>
        <w:spacing w:after="40"/>
        <w:rPr>
          <w:b/>
          <w:bCs/>
          <w:sz w:val="22"/>
          <w:szCs w:val="22"/>
        </w:rPr>
      </w:pPr>
      <w:r w:rsidRPr="00FA67BF">
        <w:rPr>
          <w:b/>
          <w:bCs/>
          <w:sz w:val="22"/>
          <w:szCs w:val="22"/>
        </w:rPr>
        <w:t>Dział Zamówień Publicznych</w:t>
      </w:r>
    </w:p>
    <w:p w:rsidR="00D665F5" w:rsidRPr="00BD5546" w:rsidRDefault="00FA67BF" w:rsidP="00D665F5">
      <w:pPr>
        <w:rPr>
          <w:sz w:val="22"/>
          <w:szCs w:val="22"/>
        </w:rPr>
      </w:pPr>
      <w:r w:rsidRPr="00FA67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67BF">
        <w:rPr>
          <w:sz w:val="22"/>
          <w:szCs w:val="22"/>
        </w:rPr>
        <w:t>30</w:t>
      </w:r>
    </w:p>
    <w:p w:rsidR="00D665F5" w:rsidRPr="00BD5546" w:rsidRDefault="00FA67BF" w:rsidP="00D665F5">
      <w:pPr>
        <w:rPr>
          <w:sz w:val="22"/>
          <w:szCs w:val="22"/>
        </w:rPr>
      </w:pPr>
      <w:r w:rsidRPr="00FA67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67BF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67BF" w:rsidRPr="00FA67BF">
        <w:rPr>
          <w:b/>
          <w:sz w:val="22"/>
          <w:szCs w:val="22"/>
        </w:rPr>
        <w:t>KC-zp.272-438/21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67BF" w:rsidRPr="00FA67B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A67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67BF">
        <w:rPr>
          <w:b/>
          <w:sz w:val="22"/>
          <w:szCs w:val="22"/>
        </w:rPr>
        <w:t>Budowa Magazynu Centralnego Archiwum  AGH w Miękini wraz z infrastrukturą techniczną - KC-zp.272-438/21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A67BF" w:rsidRPr="00FA67B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67BF" w:rsidRPr="00FA67BF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FA67BF" w:rsidRPr="00FA67B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1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BUDOPOL Sp. z o. o.</w:t>
            </w:r>
          </w:p>
          <w:p w:rsidR="00FA67BF" w:rsidRPr="00490DC0" w:rsidRDefault="00FA67BF" w:rsidP="00381D17">
            <w:r w:rsidRPr="00FA67BF">
              <w:t>Słowackiego</w:t>
            </w:r>
            <w:r w:rsidRPr="00490DC0">
              <w:t xml:space="preserve"> </w:t>
            </w:r>
            <w:r w:rsidRPr="00FA67BF">
              <w:t>39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31-159</w:t>
            </w:r>
            <w:r w:rsidRPr="00490DC0">
              <w:t xml:space="preserve"> </w:t>
            </w:r>
            <w:r w:rsidRPr="00FA67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14 681 058.27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2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 xml:space="preserve">Przedsiębiorstwo Budowlane CZĘSTOBUD Damian </w:t>
            </w:r>
            <w:proofErr w:type="spellStart"/>
            <w:r w:rsidRPr="00FA67BF">
              <w:t>Świącik</w:t>
            </w:r>
            <w:proofErr w:type="spellEnd"/>
          </w:p>
          <w:p w:rsidR="00FA67BF" w:rsidRPr="00490DC0" w:rsidRDefault="00FA67BF" w:rsidP="00381D17">
            <w:r w:rsidRPr="00FA67BF">
              <w:t>al. Bohaterów Monte Cassino</w:t>
            </w:r>
            <w:r w:rsidRPr="00490DC0">
              <w:t xml:space="preserve"> </w:t>
            </w:r>
            <w:r w:rsidRPr="00FA67BF">
              <w:t>40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42-200</w:t>
            </w:r>
            <w:r w:rsidRPr="00490DC0">
              <w:t xml:space="preserve"> </w:t>
            </w:r>
            <w:r w:rsidRPr="00FA67BF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13 834 739.38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3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5930B0">
            <w:pPr>
              <w:spacing w:before="40"/>
            </w:pPr>
            <w:r w:rsidRPr="00FA67BF">
              <w:t>TIGMA-BUD Spółka z ograniczoną odpowiedzialnością</w:t>
            </w:r>
          </w:p>
          <w:p w:rsidR="005930B0" w:rsidRDefault="00FA67BF" w:rsidP="00381D17">
            <w:pPr>
              <w:spacing w:after="40"/>
              <w:jc w:val="both"/>
            </w:pPr>
            <w:r w:rsidRPr="00FA67BF">
              <w:t>Sędowice</w:t>
            </w:r>
            <w:r w:rsidR="005930B0">
              <w:t xml:space="preserve"> 195</w:t>
            </w:r>
          </w:p>
          <w:p w:rsidR="00FA67BF" w:rsidRPr="00490DC0" w:rsidRDefault="005930B0" w:rsidP="00381D17">
            <w:pPr>
              <w:spacing w:after="40"/>
              <w:jc w:val="both"/>
            </w:pPr>
            <w:r w:rsidRPr="00FA67BF">
              <w:t>28-411</w:t>
            </w:r>
            <w:r>
              <w:t>Michałów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11 394 720.00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4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Firma Budowlana Anna - Bud Sp. z o.o.</w:t>
            </w:r>
          </w:p>
          <w:p w:rsidR="00FA67BF" w:rsidRPr="00490DC0" w:rsidRDefault="00FA67BF" w:rsidP="00381D17">
            <w:r w:rsidRPr="00FA67BF">
              <w:t>Rondo ONZ</w:t>
            </w:r>
            <w:r w:rsidRPr="00490DC0">
              <w:t xml:space="preserve"> </w:t>
            </w:r>
            <w:r w:rsidRPr="00FA67BF">
              <w:t>1/p.10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00-124</w:t>
            </w:r>
            <w:r w:rsidRPr="00490DC0">
              <w:t xml:space="preserve"> </w:t>
            </w:r>
            <w:r w:rsidRPr="00FA67B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15 238 643.86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5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 xml:space="preserve">Zakład Remontowo-Budowlany </w:t>
            </w:r>
            <w:proofErr w:type="spellStart"/>
            <w:r w:rsidRPr="00FA67BF">
              <w:t>Rembud</w:t>
            </w:r>
            <w:proofErr w:type="spellEnd"/>
            <w:r w:rsidRPr="00FA67BF">
              <w:t xml:space="preserve"> Władysław </w:t>
            </w:r>
            <w:proofErr w:type="spellStart"/>
            <w:r w:rsidRPr="00FA67BF">
              <w:t>Leśko</w:t>
            </w:r>
            <w:proofErr w:type="spellEnd"/>
          </w:p>
          <w:p w:rsidR="00FA67BF" w:rsidRPr="00490DC0" w:rsidRDefault="00FA67BF" w:rsidP="00381D17">
            <w:r w:rsidRPr="00FA67BF">
              <w:t>Stojałowskiego</w:t>
            </w:r>
            <w:r w:rsidRPr="00490DC0">
              <w:t xml:space="preserve"> </w:t>
            </w:r>
            <w:r w:rsidRPr="00FA67BF">
              <w:t>46B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32-540</w:t>
            </w:r>
            <w:r w:rsidRPr="00490DC0">
              <w:t xml:space="preserve"> </w:t>
            </w:r>
            <w:r w:rsidRPr="00FA67BF"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12 669 000.00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6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AGA-</w:t>
            </w:r>
            <w:proofErr w:type="spellStart"/>
            <w:r w:rsidRPr="00FA67BF">
              <w:t>Bauservice</w:t>
            </w:r>
            <w:proofErr w:type="spellEnd"/>
            <w:r w:rsidRPr="00FA67BF">
              <w:t xml:space="preserve"> Sp. z o. o.</w:t>
            </w:r>
          </w:p>
          <w:p w:rsidR="00FA67BF" w:rsidRPr="00490DC0" w:rsidRDefault="00FA67BF" w:rsidP="00381D17">
            <w:r w:rsidRPr="00FA67BF">
              <w:t>Żabiniec</w:t>
            </w:r>
            <w:r w:rsidRPr="00490DC0">
              <w:t xml:space="preserve"> </w:t>
            </w:r>
            <w:r w:rsidRPr="00FA67BF">
              <w:t>35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31-215</w:t>
            </w:r>
            <w:r w:rsidRPr="00490DC0">
              <w:t xml:space="preserve"> </w:t>
            </w:r>
            <w:r w:rsidRPr="00FA67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15 600 560.42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7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proofErr w:type="spellStart"/>
            <w:r w:rsidRPr="00FA67BF">
              <w:t>Sarivo</w:t>
            </w:r>
            <w:proofErr w:type="spellEnd"/>
            <w:r w:rsidRPr="00FA67BF">
              <w:t xml:space="preserve"> Budownictwo Spółka z ograniczoną odpowiedzialnością Spółka komandytowa</w:t>
            </w:r>
          </w:p>
          <w:p w:rsidR="00FA67BF" w:rsidRPr="00490DC0" w:rsidRDefault="00FA67BF" w:rsidP="00381D17">
            <w:r w:rsidRPr="00FA67BF">
              <w:lastRenderedPageBreak/>
              <w:t xml:space="preserve">Christo </w:t>
            </w:r>
            <w:proofErr w:type="spellStart"/>
            <w:r w:rsidRPr="00FA67BF">
              <w:t>Botewa</w:t>
            </w:r>
            <w:proofErr w:type="spellEnd"/>
            <w:r w:rsidRPr="00490DC0">
              <w:t xml:space="preserve"> </w:t>
            </w:r>
            <w:r w:rsidRPr="00FA67BF">
              <w:t>14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30-798</w:t>
            </w:r>
            <w:r w:rsidRPr="00490DC0">
              <w:t xml:space="preserve"> </w:t>
            </w:r>
            <w:r w:rsidRPr="00FA67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lastRenderedPageBreak/>
              <w:t>27 015 445.33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8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ZAKŁAD TECHNICZNO-BUDOWLANY "POLBAU" SPÓŁKA Z OGRANICZONĄ ODPOWIEDZIALNOŚCIĄ</w:t>
            </w:r>
          </w:p>
          <w:p w:rsidR="00FA67BF" w:rsidRPr="00490DC0" w:rsidRDefault="00FA67BF" w:rsidP="00381D17">
            <w:r w:rsidRPr="00FA67BF">
              <w:t>Grunwaldzka</w:t>
            </w:r>
            <w:r w:rsidRPr="00490DC0">
              <w:t xml:space="preserve"> </w:t>
            </w:r>
            <w:r w:rsidRPr="00FA67BF">
              <w:t>25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46-020</w:t>
            </w:r>
            <w:r w:rsidRPr="00490DC0">
              <w:t xml:space="preserve"> </w:t>
            </w:r>
            <w:r w:rsidRPr="00FA67BF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17 120 288.48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9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Zakład Usług Budowlano-Handlowych „NOWBUD” Aleksander Nowak, Edward Bracki Spółka Jawna</w:t>
            </w:r>
          </w:p>
          <w:p w:rsidR="00FA67BF" w:rsidRPr="00490DC0" w:rsidRDefault="00FA67BF" w:rsidP="00381D17">
            <w:r w:rsidRPr="00FA67BF">
              <w:t>Warszawska</w:t>
            </w:r>
            <w:r w:rsidRPr="00490DC0">
              <w:t xml:space="preserve"> </w:t>
            </w:r>
            <w:r w:rsidRPr="00FA67BF">
              <w:t>261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25-551</w:t>
            </w:r>
            <w:r w:rsidRPr="00490DC0">
              <w:t xml:space="preserve"> </w:t>
            </w:r>
            <w:r w:rsidRPr="00FA67BF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15 055 637.60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10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proofErr w:type="spellStart"/>
            <w:r w:rsidRPr="00FA67BF">
              <w:t>Inare</w:t>
            </w:r>
            <w:proofErr w:type="spellEnd"/>
            <w:r w:rsidRPr="00FA67BF">
              <w:t xml:space="preserve"> Sp. z o.o. S.K.</w:t>
            </w:r>
          </w:p>
          <w:p w:rsidR="005930B0" w:rsidRDefault="00FA67BF" w:rsidP="005930B0">
            <w:r w:rsidRPr="00FA67BF">
              <w:t>Łabędzia</w:t>
            </w:r>
            <w:r w:rsidRPr="00490DC0">
              <w:t xml:space="preserve"> </w:t>
            </w:r>
            <w:r w:rsidRPr="00FA67BF">
              <w:t>9</w:t>
            </w:r>
          </w:p>
          <w:p w:rsidR="00FA67BF" w:rsidRPr="00490DC0" w:rsidRDefault="00FA67BF" w:rsidP="005930B0">
            <w:r w:rsidRPr="00FA67BF">
              <w:t>30-651</w:t>
            </w:r>
            <w:r w:rsidRPr="00490DC0">
              <w:t xml:space="preserve"> </w:t>
            </w:r>
            <w:r w:rsidRPr="00FA67B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14 479 570.89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11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Firma Budowlana Sikora Maciej Sikora</w:t>
            </w:r>
          </w:p>
          <w:p w:rsidR="00FA67BF" w:rsidRPr="00490DC0" w:rsidRDefault="00FA67BF" w:rsidP="00381D17">
            <w:r w:rsidRPr="00FA67BF">
              <w:t>Niwa</w:t>
            </w:r>
            <w:r w:rsidRPr="00490DC0">
              <w:t xml:space="preserve"> </w:t>
            </w:r>
            <w:r w:rsidRPr="00FA67BF">
              <w:t>103a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34-400</w:t>
            </w:r>
            <w:r w:rsidRPr="00490DC0">
              <w:t xml:space="preserve"> </w:t>
            </w:r>
            <w:r w:rsidRPr="00FA67BF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17 568 426.43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12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r w:rsidRPr="00FA67BF">
              <w:t>PRZEDSIĘBIORSTWO PRODUKCYJNO HANDLOWO USŁUGOWE PROMEROL S A</w:t>
            </w:r>
          </w:p>
          <w:p w:rsidR="00FA67BF" w:rsidRPr="00490DC0" w:rsidRDefault="00FA67BF" w:rsidP="00381D17">
            <w:r w:rsidRPr="00FA67BF">
              <w:t>Kryspinów</w:t>
            </w:r>
            <w:r w:rsidRPr="00490DC0">
              <w:t xml:space="preserve"> </w:t>
            </w:r>
            <w:r w:rsidRPr="00FA67BF">
              <w:t>1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32-060</w:t>
            </w:r>
            <w:r w:rsidRPr="00490DC0">
              <w:t xml:space="preserve"> </w:t>
            </w:r>
            <w:r w:rsidRPr="00FA67BF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14 990 382.55 zł</w:t>
            </w:r>
          </w:p>
        </w:tc>
      </w:tr>
      <w:tr w:rsidR="00FA67BF" w:rsidRPr="00493F8C" w:rsidTr="00381D17">
        <w:tc>
          <w:tcPr>
            <w:tcW w:w="993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center"/>
            </w:pPr>
            <w:r w:rsidRPr="00FA67BF">
              <w:t>13</w:t>
            </w:r>
          </w:p>
        </w:tc>
        <w:tc>
          <w:tcPr>
            <w:tcW w:w="5244" w:type="dxa"/>
            <w:shd w:val="clear" w:color="auto" w:fill="auto"/>
          </w:tcPr>
          <w:p w:rsidR="00FA67BF" w:rsidRPr="00490DC0" w:rsidRDefault="00FA67BF" w:rsidP="00381D17">
            <w:pPr>
              <w:spacing w:before="40"/>
            </w:pPr>
            <w:proofErr w:type="spellStart"/>
            <w:r w:rsidRPr="00FA67BF">
              <w:t>Solkan</w:t>
            </w:r>
            <w:proofErr w:type="spellEnd"/>
            <w:r w:rsidRPr="00FA67BF">
              <w:t xml:space="preserve"> Spółka z ograniczoną odpowiedzialnością</w:t>
            </w:r>
          </w:p>
          <w:p w:rsidR="00FA67BF" w:rsidRPr="00490DC0" w:rsidRDefault="00FA67BF" w:rsidP="00381D17">
            <w:r w:rsidRPr="00FA67BF">
              <w:t>Mikołaja Reja</w:t>
            </w:r>
            <w:r w:rsidRPr="00490DC0">
              <w:t xml:space="preserve"> </w:t>
            </w:r>
            <w:r w:rsidRPr="00FA67BF">
              <w:t>12</w:t>
            </w:r>
            <w:r w:rsidRPr="00490DC0">
              <w:t xml:space="preserve"> </w:t>
            </w:r>
          </w:p>
          <w:p w:rsidR="00FA67BF" w:rsidRPr="00490DC0" w:rsidRDefault="00FA67BF" w:rsidP="00381D17">
            <w:pPr>
              <w:spacing w:after="40"/>
              <w:jc w:val="both"/>
            </w:pPr>
            <w:r w:rsidRPr="00FA67BF">
              <w:t>35-211</w:t>
            </w:r>
            <w:r w:rsidRPr="00490DC0">
              <w:t xml:space="preserve"> </w:t>
            </w:r>
            <w:r w:rsidRPr="00FA67BF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67BF" w:rsidRPr="00490DC0" w:rsidRDefault="00FA67BF" w:rsidP="00381D17">
            <w:pPr>
              <w:spacing w:before="120" w:after="120"/>
              <w:jc w:val="both"/>
            </w:pPr>
            <w:r w:rsidRPr="00FA67BF">
              <w:t>10 335 259.50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26A" w:rsidRDefault="0020026A">
      <w:r>
        <w:separator/>
      </w:r>
    </w:p>
  </w:endnote>
  <w:endnote w:type="continuationSeparator" w:id="0">
    <w:p w:rsidR="0020026A" w:rsidRDefault="0020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26A" w:rsidRDefault="0020026A">
      <w:r>
        <w:separator/>
      </w:r>
    </w:p>
  </w:footnote>
  <w:footnote w:type="continuationSeparator" w:id="0">
    <w:p w:rsidR="0020026A" w:rsidRDefault="00200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BF" w:rsidRDefault="00FA6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BF" w:rsidRDefault="00FA6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7BF" w:rsidRDefault="00FA67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26A"/>
    <w:rsid w:val="00007727"/>
    <w:rsid w:val="00017720"/>
    <w:rsid w:val="00035488"/>
    <w:rsid w:val="000D7F25"/>
    <w:rsid w:val="000E00E5"/>
    <w:rsid w:val="001146A4"/>
    <w:rsid w:val="00173B20"/>
    <w:rsid w:val="001C69FF"/>
    <w:rsid w:val="0020026A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30B0"/>
    <w:rsid w:val="00601802"/>
    <w:rsid w:val="0069085C"/>
    <w:rsid w:val="00843263"/>
    <w:rsid w:val="00861E75"/>
    <w:rsid w:val="009D19BD"/>
    <w:rsid w:val="009F189D"/>
    <w:rsid w:val="00A80738"/>
    <w:rsid w:val="00C236D3"/>
    <w:rsid w:val="00C3120F"/>
    <w:rsid w:val="00C659E2"/>
    <w:rsid w:val="00CB0802"/>
    <w:rsid w:val="00D665F5"/>
    <w:rsid w:val="00D7128F"/>
    <w:rsid w:val="00EA3476"/>
    <w:rsid w:val="00F44906"/>
    <w:rsid w:val="00F95C33"/>
    <w:rsid w:val="00FA67B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4B6197"/>
  <w15:chartTrackingRefBased/>
  <w15:docId w15:val="{7FB7FA40-7F02-4E2F-80E1-50EB551E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2021-09-14T10:05:00Z</cp:lastPrinted>
  <dcterms:created xsi:type="dcterms:W3CDTF">2021-09-14T10:05:00Z</dcterms:created>
  <dcterms:modified xsi:type="dcterms:W3CDTF">2021-09-14T10:05:00Z</dcterms:modified>
</cp:coreProperties>
</file>