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063E06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063E06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 w:rsidR="00063E06">
        <w:rPr>
          <w:rFonts w:ascii="Verdana" w:hAnsi="Verdana"/>
          <w:sz w:val="16"/>
          <w:szCs w:val="16"/>
        </w:rPr>
        <w:t>10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63E06">
        <w:rPr>
          <w:rFonts w:ascii="Verdana" w:hAnsi="Verdana"/>
          <w:sz w:val="16"/>
          <w:szCs w:val="16"/>
        </w:rPr>
        <w:t>271</w:t>
      </w:r>
      <w:r w:rsidR="00031B95">
        <w:rPr>
          <w:rFonts w:ascii="Verdana" w:hAnsi="Verdana"/>
          <w:sz w:val="16"/>
          <w:szCs w:val="16"/>
        </w:rPr>
        <w:t>/</w:t>
      </w:r>
      <w:r w:rsidR="00063E06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063E06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063E06" w:rsidRPr="00063E06">
        <w:rPr>
          <w:rFonts w:ascii="Verdana" w:hAnsi="Verdana"/>
          <w:sz w:val="20"/>
          <w:szCs w:val="20"/>
          <w:u w:val="single"/>
        </w:rPr>
        <w:t>szkolenia z programu SOLIDWORKS dla kadry dydaktycznej AGH - Kc-zp.272-271/21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063E06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.0</w:t>
      </w:r>
      <w:r w:rsidR="00063E06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>.20</w:t>
      </w:r>
      <w:r w:rsidR="00063E06">
        <w:rPr>
          <w:rFonts w:ascii="Verdana" w:hAnsi="Verdana"/>
          <w:bCs/>
          <w:sz w:val="20"/>
          <w:szCs w:val="20"/>
        </w:rPr>
        <w:t>21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BD5" w:rsidRDefault="00E73BD5">
      <w:r>
        <w:separator/>
      </w:r>
    </w:p>
  </w:endnote>
  <w:endnote w:type="continuationSeparator" w:id="0">
    <w:p w:rsidR="00E73BD5" w:rsidRDefault="00E73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BD5" w:rsidRDefault="00E73BD5">
      <w:r>
        <w:separator/>
      </w:r>
    </w:p>
  </w:footnote>
  <w:footnote w:type="continuationSeparator" w:id="0">
    <w:p w:rsidR="00E73BD5" w:rsidRDefault="00E73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E06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</w:t>
    </w:r>
    <w:r w:rsidR="00063E06">
      <w:rPr>
        <w:noProof/>
        <w:lang w:eastAsia="pl-PL"/>
      </w:rPr>
      <w:drawing>
        <wp:inline distT="0" distB="0" distL="0" distR="0" wp14:anchorId="0C28BA68" wp14:editId="1183ECB8">
          <wp:extent cx="5219700" cy="476759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47675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63E06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E73BD5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94A7A1"/>
  <w15:docId w15:val="{D5C91400-28CA-451B-88E1-E222CDDB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2021-09-10T12:38:00Z</dcterms:created>
  <dcterms:modified xsi:type="dcterms:W3CDTF">2021-09-10T12:38:00Z</dcterms:modified>
</cp:coreProperties>
</file>