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B62B64" w:rsidRPr="00B62B64">
        <w:rPr>
          <w:rFonts w:ascii="Times New Roman" w:hAnsi="Times New Roman"/>
          <w:sz w:val="24"/>
          <w:szCs w:val="24"/>
        </w:rPr>
        <w:t>tryb podstawowy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B62B64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62B64">
        <w:rPr>
          <w:rFonts w:ascii="Times New Roman" w:eastAsia="Times New Roman" w:hAnsi="Times New Roman"/>
          <w:b/>
          <w:sz w:val="24"/>
          <w:szCs w:val="24"/>
          <w:lang w:eastAsia="pl-PL"/>
        </w:rPr>
        <w:t>dostawa drukarek 3D wraz ze specjalistycznymi materiałami eksploatacyjnymi dla CSS - KC-zp.272-381/21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(t.j. Dz. U. z 2019 r. poz. 2020 z późn. zm.).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29 stycznia 2004 roku - Prawo zamówień publicznych (t.j. Dz. U. </w:t>
      </w:r>
      <w:r w:rsidRPr="00AF550F">
        <w:rPr>
          <w:rFonts w:ascii="Times New Roman" w:hAnsi="Times New Roman"/>
          <w:sz w:val="24"/>
          <w:szCs w:val="24"/>
        </w:rPr>
        <w:br/>
        <w:t>z 2019 r. poz. 2020 z późn. zm.):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(t.j. Dz. U. z 2019 r. poz. 2020 z późn. zm.).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056FC" w:rsidRDefault="005056FC">
      <w:pPr>
        <w:spacing w:after="0" w:line="240" w:lineRule="auto"/>
      </w:pPr>
      <w:r>
        <w:separator/>
      </w:r>
    </w:p>
  </w:endnote>
  <w:endnote w:type="continuationSeparator" w:id="0">
    <w:p w:rsidR="005056FC" w:rsidRDefault="00505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B62B64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6EEB" w:rsidRDefault="00B62B64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62B6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3726" w:rsidRDefault="00B62B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056FC" w:rsidRDefault="005056FC">
      <w:pPr>
        <w:spacing w:after="0" w:line="240" w:lineRule="auto"/>
      </w:pPr>
      <w:r>
        <w:separator/>
      </w:r>
    </w:p>
  </w:footnote>
  <w:footnote w:type="continuationSeparator" w:id="0">
    <w:p w:rsidR="005056FC" w:rsidRDefault="005056FC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3726" w:rsidRDefault="00B62B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3726" w:rsidRDefault="00B62B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03726" w:rsidRDefault="00B62B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5056FC"/>
    <w:rsid w:val="000563B7"/>
    <w:rsid w:val="000E6C60"/>
    <w:rsid w:val="001F4E82"/>
    <w:rsid w:val="00237270"/>
    <w:rsid w:val="00285E58"/>
    <w:rsid w:val="003D1274"/>
    <w:rsid w:val="00430A9F"/>
    <w:rsid w:val="005056FC"/>
    <w:rsid w:val="005741C5"/>
    <w:rsid w:val="005E5BD1"/>
    <w:rsid w:val="00623F70"/>
    <w:rsid w:val="00927537"/>
    <w:rsid w:val="0093180B"/>
    <w:rsid w:val="00B62B64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0C383852-F2DF-4391-83CC-1BFF29B5E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2021-09-07T09:10:00Z</dcterms:created>
  <dcterms:modified xsi:type="dcterms:W3CDTF">2021-09-07T09:10:00Z</dcterms:modified>
</cp:coreProperties>
</file>