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93563" w14:textId="409D9142" w:rsidR="00947FE8" w:rsidRPr="00020E16" w:rsidRDefault="00947FE8" w:rsidP="00947FE8">
      <w:pPr>
        <w:pStyle w:val="Nagwek3"/>
        <w:jc w:val="right"/>
        <w:rPr>
          <w:rFonts w:ascii="Times New Roman" w:hAnsi="Times New Roman"/>
        </w:rPr>
      </w:pPr>
      <w:r w:rsidRPr="00020E16">
        <w:rPr>
          <w:b w:val="0"/>
          <w:sz w:val="22"/>
          <w:szCs w:val="22"/>
        </w:rPr>
        <w:tab/>
      </w:r>
      <w:r w:rsidRPr="00020E16">
        <w:rPr>
          <w:b w:val="0"/>
          <w:sz w:val="22"/>
          <w:szCs w:val="22"/>
        </w:rPr>
        <w:tab/>
      </w:r>
      <w:r w:rsidRPr="00020E16">
        <w:rPr>
          <w:b w:val="0"/>
          <w:sz w:val="22"/>
          <w:szCs w:val="22"/>
        </w:rPr>
        <w:tab/>
      </w:r>
      <w:r w:rsidRPr="00020E16">
        <w:rPr>
          <w:b w:val="0"/>
          <w:sz w:val="22"/>
          <w:szCs w:val="22"/>
        </w:rPr>
        <w:tab/>
      </w:r>
      <w:r w:rsidRPr="00020E16">
        <w:rPr>
          <w:b w:val="0"/>
          <w:sz w:val="22"/>
          <w:szCs w:val="22"/>
        </w:rPr>
        <w:tab/>
      </w:r>
      <w:r w:rsidRPr="00020E16">
        <w:rPr>
          <w:b w:val="0"/>
          <w:sz w:val="22"/>
          <w:szCs w:val="22"/>
        </w:rPr>
        <w:tab/>
      </w:r>
      <w:r w:rsidRPr="00020E16">
        <w:rPr>
          <w:b w:val="0"/>
          <w:sz w:val="22"/>
          <w:szCs w:val="22"/>
        </w:rPr>
        <w:tab/>
      </w:r>
      <w:r w:rsidRPr="00020E16">
        <w:rPr>
          <w:rFonts w:ascii="Times New Roman" w:hAnsi="Times New Roman"/>
        </w:rPr>
        <w:t>Załącznik nr 1</w:t>
      </w:r>
    </w:p>
    <w:p w14:paraId="2561C892" w14:textId="77777777" w:rsidR="00947FE8" w:rsidRPr="00020E16" w:rsidRDefault="00947FE8" w:rsidP="00947FE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35845F5" w14:textId="0735F504" w:rsidR="00947FE8" w:rsidRPr="00946D27" w:rsidRDefault="00946D27" w:rsidP="00947FE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946D27">
        <w:rPr>
          <w:b/>
          <w:color w:val="FF0000"/>
          <w:sz w:val="28"/>
          <w:szCs w:val="30"/>
        </w:rPr>
        <w:t xml:space="preserve">NOWY OBOWIĄZUJĄCY </w:t>
      </w:r>
      <w:r w:rsidR="00947FE8" w:rsidRPr="00946D27">
        <w:rPr>
          <w:b/>
          <w:color w:val="FF0000"/>
          <w:sz w:val="28"/>
          <w:szCs w:val="30"/>
        </w:rPr>
        <w:t>FORMULARZ OFERTY</w:t>
      </w:r>
    </w:p>
    <w:p w14:paraId="5C809554" w14:textId="77777777" w:rsidR="00947FE8" w:rsidRPr="00020E16" w:rsidRDefault="00947FE8" w:rsidP="00947FE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BEDA2BD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NAZWA WYKONAWCY:……………………………………………………………………..</w:t>
      </w:r>
    </w:p>
    <w:p w14:paraId="768903B9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FORMA PROWADZONEJ DZIAŁALNOŚCI: .........................................................................</w:t>
      </w:r>
    </w:p>
    <w:p w14:paraId="0160D2F6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ADRES:…………………………………………………………………………………………</w:t>
      </w:r>
    </w:p>
    <w:p w14:paraId="7A89D97E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POWIAT:…………………………………WOJEWÓDZTWO …………………………….....</w:t>
      </w:r>
    </w:p>
    <w:p w14:paraId="1569A479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>TEL.</w:t>
      </w:r>
      <w:r w:rsidRPr="00947FE8">
        <w:rPr>
          <w:sz w:val="22"/>
          <w:lang w:val="en-US"/>
        </w:rPr>
        <w:t>……………………………………………………………………………………………..</w:t>
      </w:r>
    </w:p>
    <w:p w14:paraId="10D771FA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 xml:space="preserve">FAX </w:t>
      </w:r>
      <w:r w:rsidRPr="00947FE8">
        <w:rPr>
          <w:sz w:val="22"/>
          <w:lang w:val="en-US"/>
        </w:rPr>
        <w:t>…………………………………………………………………………………………….</w:t>
      </w:r>
    </w:p>
    <w:p w14:paraId="343C4A41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>E-MAIL………………………………………………………………………………………….</w:t>
      </w:r>
    </w:p>
    <w:p w14:paraId="07F96F91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  <w:lang w:val="de-DE"/>
        </w:rPr>
        <w:t xml:space="preserve">NIP…………………………………. </w:t>
      </w:r>
      <w:r w:rsidRPr="00020E16">
        <w:rPr>
          <w:sz w:val="22"/>
        </w:rPr>
        <w:t>REGON:………………………………………………...</w:t>
      </w:r>
    </w:p>
    <w:p w14:paraId="0739B9E3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BANK/ NR KONTA ……………………………………………………………………………</w:t>
      </w:r>
    </w:p>
    <w:p w14:paraId="4C9CF362" w14:textId="77777777" w:rsidR="00947FE8" w:rsidRPr="00020E16" w:rsidRDefault="00947FE8" w:rsidP="00947FE8">
      <w:pPr>
        <w:spacing w:line="360" w:lineRule="auto"/>
      </w:pPr>
      <w:r w:rsidRPr="00020E16">
        <w:t>Do: Nazwa i siedziba Zamawiającego:</w:t>
      </w:r>
    </w:p>
    <w:p w14:paraId="3C31E01A" w14:textId="77777777" w:rsidR="00947FE8" w:rsidRPr="00020E16" w:rsidRDefault="00947FE8" w:rsidP="00947FE8">
      <w:pPr>
        <w:ind w:right="-110"/>
        <w:rPr>
          <w:b/>
        </w:rPr>
      </w:pPr>
      <w:r w:rsidRPr="00020E16">
        <w:rPr>
          <w:b/>
        </w:rPr>
        <w:t>Akademia Górniczo - Hutnicza</w:t>
      </w:r>
    </w:p>
    <w:p w14:paraId="606F15B1" w14:textId="77777777" w:rsidR="00947FE8" w:rsidRPr="00020E16" w:rsidRDefault="00947FE8" w:rsidP="00947FE8">
      <w:pPr>
        <w:ind w:right="-110"/>
        <w:rPr>
          <w:b/>
        </w:rPr>
      </w:pPr>
      <w:r w:rsidRPr="00020E16">
        <w:rPr>
          <w:b/>
        </w:rPr>
        <w:t>im. Stanisława Staszica w Krakowie</w:t>
      </w:r>
    </w:p>
    <w:p w14:paraId="20A015BF" w14:textId="77777777" w:rsidR="00947FE8" w:rsidRPr="00020E16" w:rsidRDefault="00947FE8" w:rsidP="00947FE8">
      <w:pPr>
        <w:ind w:right="-110"/>
        <w:rPr>
          <w:b/>
        </w:rPr>
      </w:pPr>
      <w:r w:rsidRPr="00020E16">
        <w:rPr>
          <w:b/>
        </w:rPr>
        <w:t xml:space="preserve">Dział Zamówień Publicznych  </w:t>
      </w:r>
    </w:p>
    <w:p w14:paraId="386F1030" w14:textId="77777777" w:rsidR="00947FE8" w:rsidRPr="00020E16" w:rsidRDefault="00947FE8" w:rsidP="00947FE8">
      <w:pPr>
        <w:ind w:right="-110"/>
        <w:rPr>
          <w:b/>
        </w:rPr>
      </w:pPr>
      <w:r w:rsidRPr="00020E16">
        <w:rPr>
          <w:b/>
        </w:rPr>
        <w:t>Al. Mickiewicza 30</w:t>
      </w:r>
      <w:r>
        <w:rPr>
          <w:b/>
        </w:rPr>
        <w:t xml:space="preserve">, </w:t>
      </w:r>
      <w:r w:rsidRPr="00020E16">
        <w:rPr>
          <w:b/>
        </w:rPr>
        <w:t xml:space="preserve">30-059 Kraków,  </w:t>
      </w:r>
    </w:p>
    <w:p w14:paraId="17CCC613" w14:textId="77777777" w:rsidR="00947FE8" w:rsidRPr="00020E16" w:rsidRDefault="00947FE8" w:rsidP="00947FE8">
      <w:pPr>
        <w:ind w:firstLine="3969"/>
        <w:rPr>
          <w:b/>
        </w:rPr>
      </w:pPr>
    </w:p>
    <w:p w14:paraId="25D78911" w14:textId="77777777" w:rsidR="00947FE8" w:rsidRPr="00946D27" w:rsidRDefault="00947FE8" w:rsidP="00947FE8">
      <w:pPr>
        <w:widowControl w:val="0"/>
        <w:ind w:right="1"/>
        <w:jc w:val="both"/>
        <w:rPr>
          <w:sz w:val="22"/>
          <w:szCs w:val="22"/>
        </w:rPr>
      </w:pPr>
      <w:r w:rsidRPr="00946D27">
        <w:rPr>
          <w:sz w:val="22"/>
          <w:szCs w:val="22"/>
        </w:rPr>
        <w:t xml:space="preserve">Przystępując do postępowania o udzielenie zamówienia publicznego, którego przedmiotem jest </w:t>
      </w:r>
      <w:r w:rsidRPr="00946D27">
        <w:rPr>
          <w:b/>
          <w:sz w:val="22"/>
          <w:szCs w:val="22"/>
        </w:rPr>
        <w:t xml:space="preserve">Usługa sprzątania domków w Ośrodku Wypoczynkowym AGH w Łukęcinie, ul. Leśna 2, woj. zachodniopomorskie - Kc-zp.272-385/21, </w:t>
      </w:r>
      <w:r w:rsidRPr="00946D2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8B21390" w14:textId="77777777" w:rsidR="00947FE8" w:rsidRPr="00946D27" w:rsidRDefault="00947FE8" w:rsidP="00947FE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67054875"/>
      <w:r w:rsidRPr="00946D27">
        <w:rPr>
          <w:b/>
          <w:sz w:val="22"/>
          <w:szCs w:val="22"/>
        </w:rPr>
        <w:t>Cena brutto za całość przedmiotu zamówienia: ..........................................PLN</w:t>
      </w:r>
    </w:p>
    <w:p w14:paraId="42A5529B" w14:textId="77777777" w:rsidR="00947FE8" w:rsidRPr="00946D27" w:rsidRDefault="00947FE8" w:rsidP="00947FE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46D27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B5ECF3C" w14:textId="77777777" w:rsidR="00947FE8" w:rsidRPr="00946D27" w:rsidRDefault="00947FE8" w:rsidP="00947FE8">
      <w:pPr>
        <w:widowControl w:val="0"/>
        <w:spacing w:line="264" w:lineRule="auto"/>
        <w:ind w:right="1"/>
        <w:jc w:val="both"/>
        <w:rPr>
          <w:b/>
          <w:sz w:val="22"/>
          <w:szCs w:val="22"/>
          <w:u w:val="single"/>
        </w:rPr>
      </w:pPr>
      <w:r w:rsidRPr="00946D27">
        <w:rPr>
          <w:b/>
          <w:sz w:val="22"/>
          <w:szCs w:val="22"/>
          <w:u w:val="single"/>
        </w:rPr>
        <w:t>w tym:</w:t>
      </w:r>
    </w:p>
    <w:p w14:paraId="0D94E9FF" w14:textId="77777777" w:rsidR="00947FE8" w:rsidRPr="00946D27" w:rsidRDefault="00947FE8" w:rsidP="00947FE8">
      <w:pPr>
        <w:pStyle w:val="Nagwek2"/>
        <w:jc w:val="both"/>
        <w:rPr>
          <w:rFonts w:ascii="Times New Roman" w:hAnsi="Times New Roman"/>
          <w:b/>
          <w:color w:val="auto"/>
          <w:sz w:val="22"/>
          <w:szCs w:val="22"/>
        </w:rPr>
      </w:pPr>
      <w:bookmarkStart w:id="1" w:name="_Hlk69899797"/>
      <w:bookmarkEnd w:id="0"/>
      <w:r w:rsidRPr="00946D27">
        <w:rPr>
          <w:rFonts w:ascii="Times New Roman" w:hAnsi="Times New Roman"/>
          <w:b/>
          <w:color w:val="auto"/>
          <w:sz w:val="22"/>
          <w:szCs w:val="22"/>
        </w:rPr>
        <w:t>Ceny za sprzątanie każdego rodzaju budynku:</w:t>
      </w:r>
    </w:p>
    <w:p w14:paraId="24E18B4B" w14:textId="77777777" w:rsidR="00947FE8" w:rsidRPr="00946D27" w:rsidRDefault="00947FE8" w:rsidP="00947FE8">
      <w:pPr>
        <w:rPr>
          <w:b/>
          <w:sz w:val="22"/>
          <w:szCs w:val="22"/>
        </w:rPr>
      </w:pPr>
      <w:r w:rsidRPr="00946D27">
        <w:rPr>
          <w:b/>
          <w:sz w:val="22"/>
          <w:szCs w:val="22"/>
        </w:rPr>
        <w:t>a) domek typu BRDA 6-osobowy: ..........................................PLN</w:t>
      </w:r>
    </w:p>
    <w:p w14:paraId="7BA983CD" w14:textId="77777777" w:rsidR="00947FE8" w:rsidRPr="00946D27" w:rsidRDefault="00947FE8" w:rsidP="00947FE8">
      <w:pPr>
        <w:rPr>
          <w:b/>
          <w:sz w:val="22"/>
          <w:szCs w:val="22"/>
        </w:rPr>
      </w:pPr>
      <w:r w:rsidRPr="00946D27">
        <w:rPr>
          <w:b/>
          <w:sz w:val="22"/>
          <w:szCs w:val="22"/>
        </w:rPr>
        <w:t>b) domek typu BRDA 4-osobowy: .........................................PLN</w:t>
      </w:r>
    </w:p>
    <w:p w14:paraId="31323B39" w14:textId="77777777" w:rsidR="00947FE8" w:rsidRPr="00946D27" w:rsidRDefault="00947FE8" w:rsidP="00947FE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946D27">
        <w:rPr>
          <w:b/>
          <w:sz w:val="22"/>
          <w:szCs w:val="22"/>
        </w:rPr>
        <w:t>c) domek typu BRDA 2-osobowy: ..........................................PLN</w:t>
      </w:r>
    </w:p>
    <w:p w14:paraId="6F16B4F9" w14:textId="77777777" w:rsidR="00947FE8" w:rsidRPr="00946D27" w:rsidRDefault="00947FE8" w:rsidP="00947FE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946D27">
        <w:rPr>
          <w:b/>
          <w:sz w:val="22"/>
          <w:szCs w:val="22"/>
        </w:rPr>
        <w:t>d) domek typu tramwaj 2-osobowy: ..........................................PLN</w:t>
      </w:r>
    </w:p>
    <w:p w14:paraId="5529A84C" w14:textId="77777777" w:rsidR="00947FE8" w:rsidRPr="00946D27" w:rsidRDefault="00947FE8" w:rsidP="00947FE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946D27">
        <w:rPr>
          <w:b/>
          <w:sz w:val="22"/>
          <w:szCs w:val="22"/>
        </w:rPr>
        <w:t>Cena brutto za wykonanie jednego sprzątania przedsezonowego we wszystkich budynkach objętych przedmiotem zamówienia: ..........................................PLN</w:t>
      </w:r>
    </w:p>
    <w:bookmarkEnd w:id="1"/>
    <w:p w14:paraId="3A2A3E8E" w14:textId="77777777" w:rsidR="00947FE8" w:rsidRPr="00020E16" w:rsidRDefault="00947FE8" w:rsidP="00947FE8">
      <w:pPr>
        <w:widowControl w:val="0"/>
        <w:spacing w:line="264" w:lineRule="auto"/>
        <w:ind w:right="1"/>
        <w:jc w:val="both"/>
      </w:pPr>
      <w:r w:rsidRPr="00946D27">
        <w:rPr>
          <w:sz w:val="22"/>
          <w:szCs w:val="22"/>
        </w:rPr>
        <w:t>Słownie:.......................................................................................................................</w:t>
      </w:r>
    </w:p>
    <w:p w14:paraId="01AEAA5A" w14:textId="77777777" w:rsidR="00947FE8" w:rsidRPr="00020E16" w:rsidRDefault="00947FE8" w:rsidP="00947FE8">
      <w:pPr>
        <w:widowControl w:val="0"/>
        <w:spacing w:line="264" w:lineRule="auto"/>
        <w:ind w:right="1"/>
        <w:jc w:val="both"/>
      </w:pPr>
    </w:p>
    <w:p w14:paraId="24C9ED3A" w14:textId="77777777" w:rsidR="00947FE8" w:rsidRPr="00947FE8" w:rsidRDefault="00947FE8" w:rsidP="00947FE8">
      <w:pPr>
        <w:pStyle w:val="Tekstpodstawowy"/>
        <w:spacing w:line="240" w:lineRule="auto"/>
        <w:rPr>
          <w:sz w:val="22"/>
          <w:szCs w:val="22"/>
        </w:rPr>
      </w:pPr>
      <w:r w:rsidRPr="00947FE8">
        <w:rPr>
          <w:sz w:val="22"/>
          <w:szCs w:val="22"/>
        </w:rPr>
        <w:t>Powyższe ceny zawierają właściwą stawkę podatku VAT</w:t>
      </w:r>
    </w:p>
    <w:p w14:paraId="6CDAF7A3" w14:textId="59A6AA5C" w:rsidR="00947FE8" w:rsidRPr="00947FE8" w:rsidRDefault="00947FE8" w:rsidP="00947FE8">
      <w:pPr>
        <w:widowControl w:val="0"/>
        <w:ind w:right="1"/>
        <w:jc w:val="both"/>
        <w:rPr>
          <w:b/>
          <w:sz w:val="22"/>
          <w:szCs w:val="22"/>
        </w:rPr>
      </w:pPr>
      <w:r w:rsidRPr="00947FE8">
        <w:rPr>
          <w:b/>
          <w:sz w:val="22"/>
          <w:szCs w:val="22"/>
        </w:rPr>
        <w:t xml:space="preserve">Termin realizacji umowy: przez okres do </w:t>
      </w:r>
      <w:r w:rsidR="00080AE2">
        <w:rPr>
          <w:b/>
          <w:sz w:val="22"/>
          <w:szCs w:val="22"/>
        </w:rPr>
        <w:t>13</w:t>
      </w:r>
      <w:r w:rsidRPr="00947FE8">
        <w:rPr>
          <w:b/>
          <w:sz w:val="22"/>
          <w:szCs w:val="22"/>
        </w:rPr>
        <w:t xml:space="preserve"> miesięcy od daty podpisania umowy.</w:t>
      </w:r>
    </w:p>
    <w:p w14:paraId="275B2187" w14:textId="77777777" w:rsidR="00947FE8" w:rsidRPr="00947FE8" w:rsidRDefault="00947FE8" w:rsidP="00947FE8">
      <w:pPr>
        <w:tabs>
          <w:tab w:val="left" w:pos="426"/>
        </w:tabs>
        <w:jc w:val="both"/>
        <w:rPr>
          <w:b/>
          <w:sz w:val="22"/>
          <w:szCs w:val="22"/>
        </w:rPr>
      </w:pPr>
      <w:r w:rsidRPr="00947FE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47FE8">
        <w:rPr>
          <w:b/>
          <w:sz w:val="22"/>
          <w:szCs w:val="22"/>
        </w:rPr>
        <w:t xml:space="preserve"> </w:t>
      </w:r>
      <w:r w:rsidRPr="00947FE8">
        <w:rPr>
          <w:b/>
          <w:sz w:val="22"/>
          <w:szCs w:val="22"/>
          <w:highlight w:val="yellow"/>
        </w:rPr>
        <w:t>TAK/NIE</w:t>
      </w:r>
    </w:p>
    <w:p w14:paraId="6E21EE83" w14:textId="77777777" w:rsidR="00947FE8" w:rsidRPr="00947FE8" w:rsidRDefault="00947FE8" w:rsidP="00947FE8">
      <w:pPr>
        <w:tabs>
          <w:tab w:val="left" w:pos="426"/>
        </w:tabs>
        <w:jc w:val="both"/>
        <w:rPr>
          <w:sz w:val="22"/>
          <w:szCs w:val="22"/>
        </w:rPr>
      </w:pPr>
      <w:r w:rsidRPr="00947FE8">
        <w:rPr>
          <w:b/>
          <w:sz w:val="22"/>
          <w:szCs w:val="22"/>
        </w:rPr>
        <w:t xml:space="preserve">Termin płatności: </w:t>
      </w:r>
      <w:r w:rsidRPr="00947FE8">
        <w:rPr>
          <w:sz w:val="22"/>
          <w:szCs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313284A7" w14:textId="77777777" w:rsidR="00946D27" w:rsidRDefault="00946D27" w:rsidP="00947FE8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26C819D1" w14:textId="3C0544F0" w:rsidR="00947FE8" w:rsidRPr="00020E16" w:rsidRDefault="00947FE8" w:rsidP="00947FE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020E16">
        <w:rPr>
          <w:b/>
          <w:sz w:val="22"/>
          <w:szCs w:val="22"/>
          <w:u w:val="single"/>
        </w:rPr>
        <w:lastRenderedPageBreak/>
        <w:t>Jednocześnie oświadczamy, że:</w:t>
      </w:r>
    </w:p>
    <w:p w14:paraId="65933513" w14:textId="77777777" w:rsidR="00947FE8" w:rsidRPr="00020E16" w:rsidRDefault="00947FE8" w:rsidP="00947FE8">
      <w:pPr>
        <w:numPr>
          <w:ilvl w:val="0"/>
          <w:numId w:val="1"/>
        </w:numPr>
        <w:rPr>
          <w:color w:val="000000"/>
          <w:sz w:val="22"/>
          <w:szCs w:val="22"/>
          <w:lang w:eastAsia="ar-SA"/>
        </w:rPr>
      </w:pPr>
      <w:r w:rsidRPr="00020E1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B68050C" w14:textId="77777777" w:rsidR="00947FE8" w:rsidRPr="00020E16" w:rsidRDefault="00947FE8" w:rsidP="00947F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20E1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020E1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020E16">
        <w:rPr>
          <w:color w:val="000000"/>
          <w:sz w:val="22"/>
          <w:szCs w:val="22"/>
        </w:rPr>
        <w:t xml:space="preserve"> i nie wnosimy do nich żadnych zastrzeżeń.</w:t>
      </w:r>
    </w:p>
    <w:p w14:paraId="409693D2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B1BFCB" w14:textId="77777777" w:rsidR="00947FE8" w:rsidRPr="00020E16" w:rsidRDefault="00947FE8" w:rsidP="00947FE8">
      <w:pPr>
        <w:ind w:left="360"/>
        <w:jc w:val="both"/>
        <w:rPr>
          <w:i/>
          <w:sz w:val="22"/>
          <w:szCs w:val="22"/>
        </w:rPr>
      </w:pPr>
      <w:r w:rsidRPr="00020E1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17CD27" w14:textId="77777777" w:rsidR="00947FE8" w:rsidRPr="00020E16" w:rsidRDefault="00947FE8" w:rsidP="00947FE8">
      <w:pPr>
        <w:ind w:left="360"/>
        <w:jc w:val="both"/>
        <w:rPr>
          <w:i/>
          <w:sz w:val="22"/>
          <w:szCs w:val="22"/>
        </w:rPr>
      </w:pPr>
      <w:r w:rsidRPr="00020E1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261521" w14:textId="77777777" w:rsidR="00947FE8" w:rsidRPr="00020E16" w:rsidRDefault="00947FE8" w:rsidP="00947F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7FE8" w:rsidRPr="00020E16" w14:paraId="41FEED40" w14:textId="77777777" w:rsidTr="0094641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5632A" w14:textId="77777777" w:rsidR="00947FE8" w:rsidRPr="00020E16" w:rsidRDefault="00947FE8" w:rsidP="009464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A0360" w14:textId="77777777" w:rsidR="00947FE8" w:rsidRPr="00020E16" w:rsidRDefault="00947FE8" w:rsidP="009464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 xml:space="preserve">Opis części zamówienia, którą wykonawca </w:t>
            </w:r>
          </w:p>
          <w:p w14:paraId="7920276E" w14:textId="77777777" w:rsidR="00947FE8" w:rsidRPr="00020E16" w:rsidRDefault="00947FE8" w:rsidP="009464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59195" w14:textId="77777777" w:rsidR="00947FE8" w:rsidRPr="00020E16" w:rsidRDefault="00947FE8" w:rsidP="009464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Nazwa podwykonawcy</w:t>
            </w:r>
            <w:r w:rsidRPr="00020E16">
              <w:rPr>
                <w:sz w:val="18"/>
                <w:szCs w:val="22"/>
              </w:rPr>
              <w:br/>
              <w:t>(o ile jest znana)</w:t>
            </w:r>
          </w:p>
        </w:tc>
      </w:tr>
      <w:tr w:rsidR="00947FE8" w:rsidRPr="00020E16" w14:paraId="77CF0112" w14:textId="77777777" w:rsidTr="009464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08E35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C7EEB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DB3FE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47FE8" w:rsidRPr="00020E16" w14:paraId="0F836DDD" w14:textId="77777777" w:rsidTr="009464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8FBA9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B606D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F343A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01A7421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Upoważnionymi do reprezentowania naszej firmy są następujące osoby:</w:t>
      </w:r>
    </w:p>
    <w:p w14:paraId="51E5DC58" w14:textId="77777777" w:rsidR="00947FE8" w:rsidRPr="00020E16" w:rsidRDefault="00947FE8" w:rsidP="00947FE8">
      <w:pPr>
        <w:pStyle w:val="Nagwek1"/>
        <w:rPr>
          <w:sz w:val="16"/>
          <w:szCs w:val="16"/>
        </w:rPr>
      </w:pPr>
      <w:r w:rsidRPr="00020E16">
        <w:rPr>
          <w:sz w:val="16"/>
          <w:szCs w:val="16"/>
        </w:rPr>
        <w:tab/>
        <w:t>Imię i Nazwisko</w:t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  <w:t>Wzór podpisu</w:t>
      </w:r>
    </w:p>
    <w:p w14:paraId="7A430B4F" w14:textId="77777777" w:rsidR="00947FE8" w:rsidRPr="00020E16" w:rsidRDefault="00947FE8" w:rsidP="00947FE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915D2C0" w14:textId="77777777" w:rsidR="00947FE8" w:rsidRPr="00020E16" w:rsidRDefault="00947FE8" w:rsidP="00947F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20E1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20E16">
        <w:rPr>
          <w:sz w:val="18"/>
          <w:szCs w:val="18"/>
        </w:rPr>
        <w:tab/>
      </w:r>
      <w:r w:rsidRPr="00020E16">
        <w:rPr>
          <w:sz w:val="18"/>
          <w:szCs w:val="18"/>
        </w:rPr>
        <w:tab/>
        <w:t xml:space="preserve"> ........................................</w:t>
      </w:r>
    </w:p>
    <w:p w14:paraId="55431618" w14:textId="77777777" w:rsidR="00947FE8" w:rsidRPr="00020E16" w:rsidRDefault="00947FE8" w:rsidP="00947F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E0025B" w14:textId="77777777" w:rsidR="00947FE8" w:rsidRPr="00020E16" w:rsidRDefault="00947FE8" w:rsidP="00947F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7C745E1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upoważnienie dla powyżej wskazanych osób wynika z następującego (</w:t>
      </w:r>
      <w:proofErr w:type="spellStart"/>
      <w:r w:rsidRPr="00020E16">
        <w:rPr>
          <w:sz w:val="22"/>
          <w:szCs w:val="22"/>
        </w:rPr>
        <w:t>ych</w:t>
      </w:r>
      <w:proofErr w:type="spellEnd"/>
      <w:r w:rsidRPr="00020E16">
        <w:rPr>
          <w:sz w:val="22"/>
          <w:szCs w:val="22"/>
        </w:rPr>
        <w:t>) dokumentu(ów)</w:t>
      </w:r>
    </w:p>
    <w:p w14:paraId="32D0CD5D" w14:textId="77777777" w:rsidR="00947FE8" w:rsidRPr="00020E16" w:rsidRDefault="00947FE8" w:rsidP="00947FE8">
      <w:p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632FBF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załącznikami do niniejszej oferty są:</w:t>
      </w:r>
    </w:p>
    <w:p w14:paraId="6B2B6662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………………………………………………………………………………………….</w:t>
      </w:r>
    </w:p>
    <w:p w14:paraId="7B03C00C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……………………………………………..……………………………………………</w:t>
      </w:r>
    </w:p>
    <w:p w14:paraId="59EB95B4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DDAF248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………………………………………………………………………………………….</w:t>
      </w:r>
    </w:p>
    <w:p w14:paraId="138D9079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……………………………………………..……………………………………………</w:t>
      </w:r>
    </w:p>
    <w:p w14:paraId="38EC1D0B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oferta zawiera ………………… kolejno ponumerowanych stron.</w:t>
      </w:r>
    </w:p>
    <w:p w14:paraId="5522F37B" w14:textId="77777777" w:rsidR="00947FE8" w:rsidRPr="00020E16" w:rsidRDefault="00947FE8" w:rsidP="00947FE8">
      <w:pPr>
        <w:jc w:val="both"/>
        <w:rPr>
          <w:sz w:val="22"/>
          <w:szCs w:val="22"/>
        </w:rPr>
      </w:pPr>
    </w:p>
    <w:p w14:paraId="6DD839D0" w14:textId="7F7D84F9" w:rsidR="00FE545C" w:rsidRPr="00947FE8" w:rsidRDefault="00947FE8" w:rsidP="00947FE8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947FE8">
        <w:rPr>
          <w:rFonts w:eastAsia="Calibri"/>
          <w:b/>
          <w:sz w:val="20"/>
          <w:szCs w:val="20"/>
          <w:lang w:eastAsia="zh-CN"/>
        </w:rPr>
        <w:t>Oferta</w:t>
      </w:r>
      <w:r w:rsidRPr="00947FE8">
        <w:rPr>
          <w:rFonts w:eastAsia="Calibri"/>
          <w:sz w:val="20"/>
          <w:szCs w:val="20"/>
          <w:lang w:eastAsia="zh-CN"/>
        </w:rPr>
        <w:t xml:space="preserve"> </w:t>
      </w:r>
      <w:r w:rsidRPr="00947FE8">
        <w:rPr>
          <w:rFonts w:eastAsia="Calibri"/>
          <w:b/>
          <w:sz w:val="20"/>
          <w:szCs w:val="20"/>
          <w:lang w:eastAsia="zh-CN"/>
        </w:rPr>
        <w:t>powinna</w:t>
      </w:r>
      <w:r w:rsidRPr="00947FE8">
        <w:rPr>
          <w:rFonts w:eastAsia="Calibri"/>
          <w:sz w:val="20"/>
          <w:szCs w:val="20"/>
          <w:lang w:eastAsia="zh-CN"/>
        </w:rPr>
        <w:t xml:space="preserve"> </w:t>
      </w:r>
      <w:r w:rsidRPr="00947FE8">
        <w:rPr>
          <w:rFonts w:eastAsia="Calibri"/>
          <w:b/>
          <w:sz w:val="20"/>
          <w:szCs w:val="20"/>
          <w:lang w:eastAsia="zh-CN"/>
        </w:rPr>
        <w:t>być sporządzona</w:t>
      </w:r>
      <w:r w:rsidRPr="00947FE8">
        <w:rPr>
          <w:rFonts w:eastAsia="Calibri"/>
          <w:sz w:val="20"/>
          <w:szCs w:val="20"/>
          <w:lang w:eastAsia="zh-CN"/>
        </w:rPr>
        <w:t xml:space="preserve"> </w:t>
      </w:r>
      <w:r w:rsidRPr="00947FE8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</w:t>
      </w: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kwalifikowanym podpisem elektronicznym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947F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0F8B2" w14:textId="77777777" w:rsidR="00973D58" w:rsidRDefault="00973D58">
      <w:r>
        <w:separator/>
      </w:r>
    </w:p>
  </w:endnote>
  <w:endnote w:type="continuationSeparator" w:id="0">
    <w:p w14:paraId="2E534B6E" w14:textId="77777777" w:rsidR="00973D58" w:rsidRDefault="00973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BC10D" w14:textId="77777777" w:rsidR="001412C0" w:rsidRDefault="001412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B317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7862A" w14:textId="77777777" w:rsidR="001412C0" w:rsidRDefault="00141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02F92" w14:textId="77777777" w:rsidR="00973D58" w:rsidRDefault="00973D58">
      <w:r>
        <w:separator/>
      </w:r>
    </w:p>
  </w:footnote>
  <w:footnote w:type="continuationSeparator" w:id="0">
    <w:p w14:paraId="536DB59F" w14:textId="77777777" w:rsidR="00973D58" w:rsidRDefault="00973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7CAFF" w14:textId="77777777" w:rsidR="001412C0" w:rsidRDefault="00141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354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3BD73" w14:textId="77777777" w:rsidR="001412C0" w:rsidRDefault="00141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1B"/>
    <w:rsid w:val="00012286"/>
    <w:rsid w:val="00071CCC"/>
    <w:rsid w:val="00080AE2"/>
    <w:rsid w:val="000B731D"/>
    <w:rsid w:val="000D6134"/>
    <w:rsid w:val="000E09C7"/>
    <w:rsid w:val="000F6589"/>
    <w:rsid w:val="00106636"/>
    <w:rsid w:val="00116EC6"/>
    <w:rsid w:val="001412C0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6D27"/>
    <w:rsid w:val="00947FE8"/>
    <w:rsid w:val="00970FE4"/>
    <w:rsid w:val="00973D58"/>
    <w:rsid w:val="00A0022B"/>
    <w:rsid w:val="00A346FE"/>
    <w:rsid w:val="00A47B4D"/>
    <w:rsid w:val="00A7381B"/>
    <w:rsid w:val="00A83018"/>
    <w:rsid w:val="00B774DC"/>
    <w:rsid w:val="00C969A6"/>
    <w:rsid w:val="00CA74B8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09FF7"/>
  <w15:chartTrackingRefBased/>
  <w15:docId w15:val="{90B2DC72-65E9-40B6-A0A6-C8364E544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F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7FE8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7FE8"/>
    <w:rPr>
      <w:rFonts w:ascii="Calibri Light" w:hAnsi="Calibri Light"/>
      <w:color w:val="2F549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2021-07-26T11:09:00Z</cp:lastPrinted>
  <dcterms:created xsi:type="dcterms:W3CDTF">2021-09-02T11:48:00Z</dcterms:created>
  <dcterms:modified xsi:type="dcterms:W3CDTF">2021-09-02T11:48:00Z</dcterms:modified>
</cp:coreProperties>
</file>