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1C935" w14:textId="77777777" w:rsidR="006A5DF1" w:rsidRDefault="003E4BBF" w:rsidP="006A5DF1">
      <w:pPr>
        <w:spacing w:after="240"/>
        <w:jc w:val="right"/>
        <w:rPr>
          <w:sz w:val="22"/>
          <w:szCs w:val="22"/>
        </w:rPr>
      </w:pPr>
      <w:r w:rsidRPr="003E4BB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E4BBF">
        <w:rPr>
          <w:sz w:val="22"/>
          <w:szCs w:val="22"/>
        </w:rPr>
        <w:t>2021-09-01</w:t>
      </w:r>
    </w:p>
    <w:p w14:paraId="2EF0EA2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B544D62" w14:textId="77777777" w:rsidR="003E4BBF" w:rsidRPr="003E4BBF" w:rsidRDefault="003E4BBF" w:rsidP="006A5DF1">
      <w:pPr>
        <w:rPr>
          <w:b/>
          <w:bCs/>
          <w:sz w:val="22"/>
          <w:szCs w:val="22"/>
        </w:rPr>
      </w:pPr>
      <w:r w:rsidRPr="003E4BBF">
        <w:rPr>
          <w:b/>
          <w:bCs/>
          <w:sz w:val="22"/>
          <w:szCs w:val="22"/>
        </w:rPr>
        <w:t>Akademia Górniczo - Hutnicza</w:t>
      </w:r>
    </w:p>
    <w:p w14:paraId="1C2999AC" w14:textId="77777777" w:rsidR="003E4BBF" w:rsidRPr="003E4BBF" w:rsidRDefault="003E4BBF" w:rsidP="006A5DF1">
      <w:pPr>
        <w:rPr>
          <w:b/>
          <w:bCs/>
          <w:sz w:val="22"/>
          <w:szCs w:val="22"/>
        </w:rPr>
      </w:pPr>
      <w:r w:rsidRPr="003E4BBF">
        <w:rPr>
          <w:b/>
          <w:bCs/>
          <w:sz w:val="22"/>
          <w:szCs w:val="22"/>
        </w:rPr>
        <w:t>im. Stanisława Staszica w Krakowie</w:t>
      </w:r>
    </w:p>
    <w:p w14:paraId="02F912B6" w14:textId="77777777" w:rsidR="006A5DF1" w:rsidRPr="00D91931" w:rsidRDefault="003E4BBF" w:rsidP="006A5DF1">
      <w:pPr>
        <w:rPr>
          <w:b/>
          <w:bCs/>
          <w:sz w:val="22"/>
          <w:szCs w:val="22"/>
        </w:rPr>
      </w:pPr>
      <w:r w:rsidRPr="003E4BBF">
        <w:rPr>
          <w:b/>
          <w:bCs/>
          <w:sz w:val="22"/>
          <w:szCs w:val="22"/>
        </w:rPr>
        <w:t>Dział Zamówień Publicznych</w:t>
      </w:r>
    </w:p>
    <w:p w14:paraId="284F7E93" w14:textId="77777777" w:rsidR="006A5DF1" w:rsidRPr="00BD5546" w:rsidRDefault="003E4BBF" w:rsidP="006A5DF1">
      <w:pPr>
        <w:rPr>
          <w:sz w:val="22"/>
          <w:szCs w:val="22"/>
        </w:rPr>
      </w:pPr>
      <w:r w:rsidRPr="003E4BB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E4BBF">
        <w:rPr>
          <w:sz w:val="22"/>
          <w:szCs w:val="22"/>
        </w:rPr>
        <w:t>30</w:t>
      </w:r>
    </w:p>
    <w:p w14:paraId="0CB79890" w14:textId="77777777" w:rsidR="006A5DF1" w:rsidRPr="00BD5546" w:rsidRDefault="003E4BBF" w:rsidP="006A5DF1">
      <w:pPr>
        <w:rPr>
          <w:sz w:val="22"/>
          <w:szCs w:val="22"/>
        </w:rPr>
      </w:pPr>
      <w:r w:rsidRPr="003E4BB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E4BBF">
        <w:rPr>
          <w:sz w:val="22"/>
          <w:szCs w:val="22"/>
        </w:rPr>
        <w:t>Kraków</w:t>
      </w:r>
    </w:p>
    <w:p w14:paraId="0889848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AD145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F13DE4" w14:textId="39A5DB9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A0084">
        <w:rPr>
          <w:bCs/>
          <w:sz w:val="22"/>
          <w:szCs w:val="22"/>
        </w:rPr>
        <w:t>KC-zp.272-385/21</w:t>
      </w:r>
      <w:r w:rsidRPr="00D91931">
        <w:rPr>
          <w:sz w:val="22"/>
          <w:szCs w:val="22"/>
        </w:rPr>
        <w:tab/>
        <w:t xml:space="preserve"> </w:t>
      </w:r>
    </w:p>
    <w:p w14:paraId="71E0453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CB624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8568B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10615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74484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05088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2438DF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CA68E1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E4BBF" w:rsidRPr="003E4BB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E4BBF" w:rsidRPr="003E4BBF">
        <w:rPr>
          <w:b/>
          <w:bCs/>
          <w:sz w:val="22"/>
          <w:szCs w:val="22"/>
        </w:rPr>
        <w:t>Usługa sprzątania domków w OW AGH w Łukęcinie ul. Leśna 3, woj. zachodniopomorskie - KC-zp.272-385/21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E4BBF" w:rsidRPr="003E4BBF">
        <w:rPr>
          <w:b/>
          <w:sz w:val="22"/>
          <w:szCs w:val="22"/>
        </w:rPr>
        <w:t>KC-zp.272-385/21</w:t>
      </w:r>
      <w:r w:rsidRPr="006A5DF1">
        <w:rPr>
          <w:b/>
          <w:sz w:val="22"/>
          <w:szCs w:val="22"/>
        </w:rPr>
        <w:t>.</w:t>
      </w:r>
    </w:p>
    <w:p w14:paraId="15EFC3C9" w14:textId="60EE00FD" w:rsidR="0012774F" w:rsidRPr="006A5DF1" w:rsidRDefault="006A0084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520165" w:rsidRPr="006A5DF1">
        <w:rPr>
          <w:sz w:val="22"/>
          <w:szCs w:val="22"/>
        </w:rPr>
        <w:t xml:space="preserve">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3E4BBF" w:rsidRPr="003E4BBF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Zamawiający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4BBF" w:rsidRPr="006A5DF1" w14:paraId="008D4383" w14:textId="77777777" w:rsidTr="00622AA7">
        <w:tc>
          <w:tcPr>
            <w:tcW w:w="9356" w:type="dxa"/>
            <w:shd w:val="clear" w:color="auto" w:fill="auto"/>
          </w:tcPr>
          <w:p w14:paraId="2A36C0E0" w14:textId="77777777" w:rsidR="003E4BBF" w:rsidRPr="006A5DF1" w:rsidRDefault="003E4BBF" w:rsidP="00622A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E4BBF">
              <w:rPr>
                <w:b/>
                <w:bCs/>
                <w:sz w:val="22"/>
                <w:szCs w:val="22"/>
              </w:rPr>
              <w:t>1</w:t>
            </w:r>
          </w:p>
          <w:p w14:paraId="3BEB2097" w14:textId="77777777" w:rsidR="006A0084" w:rsidRPr="009A461A" w:rsidRDefault="006A0084" w:rsidP="009A461A">
            <w:pPr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 xml:space="preserve">W SWZ przedmiotowego przetargu w pkt. 4 OPIS PRZEDMIOTU ZAMÓWIENIA są rozbieżne zapisy w pkt. I </w:t>
            </w:r>
            <w:proofErr w:type="spellStart"/>
            <w:r w:rsidRPr="009A461A">
              <w:rPr>
                <w:sz w:val="22"/>
                <w:szCs w:val="22"/>
              </w:rPr>
              <w:t>i</w:t>
            </w:r>
            <w:proofErr w:type="spellEnd"/>
            <w:r w:rsidRPr="009A461A">
              <w:rPr>
                <w:sz w:val="22"/>
                <w:szCs w:val="22"/>
              </w:rPr>
              <w:t xml:space="preserve"> pkt. II:</w:t>
            </w:r>
          </w:p>
          <w:p w14:paraId="464E263C" w14:textId="77777777" w:rsidR="006A0084" w:rsidRPr="009A461A" w:rsidRDefault="006A0084" w:rsidP="009A461A">
            <w:pPr>
              <w:autoSpaceDN w:val="0"/>
              <w:rPr>
                <w:sz w:val="22"/>
                <w:szCs w:val="22"/>
              </w:rPr>
            </w:pPr>
            <w:r w:rsidRPr="009A461A">
              <w:rPr>
                <w:b/>
                <w:sz w:val="22"/>
                <w:szCs w:val="22"/>
                <w:lang w:eastAsia="zh-CN"/>
              </w:rPr>
              <w:t>Przedmiotem zamówienia jest utrzymanie czystości w budynkach na terenie Ośrodka Wypoczynkowego AGH w Łukęcinie.</w:t>
            </w:r>
          </w:p>
          <w:p w14:paraId="3F1D9C6C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b/>
                <w:bCs/>
                <w:sz w:val="22"/>
                <w:szCs w:val="22"/>
                <w:lang w:eastAsia="zh-CN"/>
              </w:rPr>
              <w:t>I.  Budynki:</w:t>
            </w:r>
          </w:p>
          <w:p w14:paraId="6E069FCB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>1. 10 domków typu BRDA 6-osobowych (piętrowe - na dole salon, kuchnia, łazienka, góra - 2 sypialnie),</w:t>
            </w:r>
          </w:p>
          <w:p w14:paraId="0F2D104E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 xml:space="preserve">2. </w:t>
            </w:r>
            <w:r w:rsidRPr="009A461A">
              <w:rPr>
                <w:b/>
                <w:bCs/>
                <w:sz w:val="22"/>
                <w:szCs w:val="22"/>
              </w:rPr>
              <w:t>16 domków</w:t>
            </w:r>
            <w:r w:rsidRPr="009A461A">
              <w:rPr>
                <w:sz w:val="22"/>
                <w:szCs w:val="22"/>
              </w:rPr>
              <w:t xml:space="preserve"> podwójnych typu BRDA 4-osobowych (piętrowe - na dole pokój, łazienka, góra - sypialnia),</w:t>
            </w:r>
          </w:p>
          <w:p w14:paraId="4ED746FE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>3. 6 domków typu BRDA 2-osobowych (parterowych - pokój, łazienka),</w:t>
            </w:r>
          </w:p>
          <w:p w14:paraId="33CB6321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 xml:space="preserve">4. </w:t>
            </w:r>
            <w:r w:rsidRPr="009A461A">
              <w:rPr>
                <w:b/>
                <w:bCs/>
                <w:sz w:val="22"/>
                <w:szCs w:val="22"/>
              </w:rPr>
              <w:t>10 domków</w:t>
            </w:r>
            <w:r w:rsidRPr="009A461A">
              <w:rPr>
                <w:sz w:val="22"/>
                <w:szCs w:val="22"/>
              </w:rPr>
              <w:t xml:space="preserve"> podwójnych typu TRAMWAJ 2-osobowych (1 pokój z łazienką),</w:t>
            </w:r>
          </w:p>
          <w:p w14:paraId="1CA6AF33" w14:textId="77777777" w:rsidR="006A0084" w:rsidRPr="009A461A" w:rsidRDefault="006A0084" w:rsidP="009A461A">
            <w:pPr>
              <w:autoSpaceDN w:val="0"/>
              <w:jc w:val="both"/>
              <w:rPr>
                <w:sz w:val="22"/>
                <w:szCs w:val="22"/>
              </w:rPr>
            </w:pPr>
            <w:r w:rsidRPr="009A461A">
              <w:rPr>
                <w:b/>
                <w:sz w:val="22"/>
                <w:szCs w:val="22"/>
              </w:rPr>
              <w:t>II.</w:t>
            </w:r>
            <w:r w:rsidRPr="009A461A">
              <w:rPr>
                <w:sz w:val="22"/>
                <w:szCs w:val="22"/>
                <w:lang w:eastAsia="zh-CN"/>
              </w:rPr>
              <w:t xml:space="preserve"> </w:t>
            </w:r>
            <w:r w:rsidRPr="009A461A">
              <w:rPr>
                <w:b/>
                <w:sz w:val="22"/>
                <w:szCs w:val="22"/>
                <w:lang w:eastAsia="zh-CN"/>
              </w:rPr>
              <w:t>Powierzchnia budynków:</w:t>
            </w:r>
            <w:r w:rsidRPr="009A461A">
              <w:rPr>
                <w:sz w:val="22"/>
                <w:szCs w:val="22"/>
                <w:lang w:eastAsia="zh-CN"/>
              </w:rPr>
              <w:t xml:space="preserve"> </w:t>
            </w:r>
          </w:p>
          <w:p w14:paraId="419BF292" w14:textId="77777777" w:rsidR="006A0084" w:rsidRPr="009A461A" w:rsidRDefault="006A0084" w:rsidP="009A461A">
            <w:pPr>
              <w:autoSpaceDN w:val="0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>1. Domek typu BRDA 6-osobowy - 57,25 m2 – 10 sztuk = 572,50 m2 piętrowe</w:t>
            </w:r>
            <w:r w:rsidRPr="009A461A">
              <w:rPr>
                <w:sz w:val="22"/>
                <w:szCs w:val="22"/>
              </w:rPr>
              <w:br/>
              <w:t xml:space="preserve">2. Domek typu BRDA 4 -osobowy - 42,76 m2 – </w:t>
            </w:r>
            <w:r w:rsidRPr="009A461A">
              <w:rPr>
                <w:b/>
                <w:bCs/>
                <w:sz w:val="22"/>
                <w:szCs w:val="22"/>
              </w:rPr>
              <w:t>32 sztuki </w:t>
            </w:r>
            <w:r w:rsidRPr="009A461A">
              <w:rPr>
                <w:sz w:val="22"/>
                <w:szCs w:val="22"/>
              </w:rPr>
              <w:t>= 1 368,32 m2 piętrowe</w:t>
            </w:r>
            <w:r w:rsidRPr="009A461A">
              <w:rPr>
                <w:sz w:val="22"/>
                <w:szCs w:val="22"/>
              </w:rPr>
              <w:br/>
              <w:t>3. Domek typu BRDA 2-osobowy - 28,13 m2 – 6 sztuk = 168,78 m2  bez piętra</w:t>
            </w:r>
            <w:r w:rsidRPr="009A461A">
              <w:rPr>
                <w:sz w:val="22"/>
                <w:szCs w:val="22"/>
              </w:rPr>
              <w:br/>
              <w:t xml:space="preserve">4 Domek typu TRAMWAJ 2-sobowy – 14,17 m2 – </w:t>
            </w:r>
            <w:r w:rsidRPr="009A461A">
              <w:rPr>
                <w:b/>
                <w:bCs/>
                <w:sz w:val="22"/>
                <w:szCs w:val="22"/>
              </w:rPr>
              <w:t>20 sztuk </w:t>
            </w:r>
            <w:r w:rsidRPr="009A461A">
              <w:rPr>
                <w:sz w:val="22"/>
                <w:szCs w:val="22"/>
              </w:rPr>
              <w:t>= 283,40 m2 bez piętra</w:t>
            </w:r>
            <w:r w:rsidRPr="009A461A">
              <w:rPr>
                <w:sz w:val="22"/>
                <w:szCs w:val="22"/>
              </w:rPr>
              <w:br/>
            </w:r>
            <w:r w:rsidRPr="009A461A">
              <w:rPr>
                <w:sz w:val="22"/>
                <w:szCs w:val="22"/>
                <w:lang w:eastAsia="zh-CN"/>
              </w:rPr>
              <w:t xml:space="preserve">Powierzchnia </w:t>
            </w:r>
            <w:r w:rsidRPr="009A461A">
              <w:rPr>
                <w:sz w:val="22"/>
                <w:szCs w:val="22"/>
              </w:rPr>
              <w:t>razem  2 393 m2</w:t>
            </w:r>
          </w:p>
          <w:p w14:paraId="5246949D" w14:textId="10E0E206" w:rsidR="006A0084" w:rsidRPr="009A461A" w:rsidRDefault="00B67D84" w:rsidP="009A461A">
            <w:pPr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A0084" w:rsidRPr="009A461A">
              <w:rPr>
                <w:sz w:val="22"/>
                <w:szCs w:val="22"/>
              </w:rPr>
              <w:t>Ile jest domków typu BRDA 4 -osobowy oraz typu TRAMWAJ 2-sobowy?</w:t>
            </w:r>
          </w:p>
          <w:p w14:paraId="024189C9" w14:textId="68195878" w:rsidR="006A0084" w:rsidRPr="009A461A" w:rsidRDefault="00B67D84" w:rsidP="009A461A">
            <w:pPr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6A0084" w:rsidRPr="009A461A">
              <w:rPr>
                <w:sz w:val="22"/>
                <w:szCs w:val="22"/>
              </w:rPr>
              <w:t>Czy zamówienie obejmuje sprzątanie ośrodka we wrześniu 2021 roku?</w:t>
            </w:r>
          </w:p>
          <w:p w14:paraId="11921676" w14:textId="5024C3E5" w:rsidR="003E4BBF" w:rsidRPr="00B67D84" w:rsidRDefault="00B67D84" w:rsidP="00B67D84">
            <w:pPr>
              <w:ind w:right="-72"/>
              <w:jc w:val="both"/>
              <w:rPr>
                <w:sz w:val="22"/>
                <w:szCs w:val="22"/>
              </w:rPr>
            </w:pPr>
            <w:r w:rsidRPr="00FC41C3">
              <w:rPr>
                <w:sz w:val="22"/>
                <w:szCs w:val="22"/>
              </w:rPr>
              <w:t>3. Czy nie należy do formularza oferty dołączyć formularza cenowego, z którego będzie wynikała cena brutto za całość przedmiotu zamówienia?</w:t>
            </w:r>
          </w:p>
          <w:p w14:paraId="47DB2E01" w14:textId="77777777" w:rsidR="00FC41C3" w:rsidRDefault="00FC41C3" w:rsidP="00622AA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1609FC" w14:textId="1B0271F9" w:rsidR="003E4BBF" w:rsidRDefault="009A461A" w:rsidP="00622AA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Odpowiedź </w:t>
            </w:r>
            <w:r w:rsidR="00FC41C3">
              <w:rPr>
                <w:b/>
                <w:bCs/>
                <w:sz w:val="22"/>
                <w:szCs w:val="22"/>
              </w:rPr>
              <w:t>1</w:t>
            </w:r>
          </w:p>
          <w:p w14:paraId="19B58844" w14:textId="4FFC625E" w:rsidR="009A461A" w:rsidRPr="009A461A" w:rsidRDefault="009A461A" w:rsidP="009A461A">
            <w:pPr>
              <w:autoSpaceDN w:val="0"/>
              <w:rPr>
                <w:sz w:val="22"/>
                <w:szCs w:val="22"/>
              </w:rPr>
            </w:pPr>
            <w:r w:rsidRPr="009A461A">
              <w:rPr>
                <w:sz w:val="22"/>
                <w:szCs w:val="22"/>
              </w:rPr>
              <w:t xml:space="preserve">W Ośrodku znajduje się 16 podwójnych domków typu BRDA 4-osobowych czyli łącznie </w:t>
            </w:r>
            <w:r w:rsidRPr="009A461A">
              <w:rPr>
                <w:b/>
                <w:bCs/>
                <w:sz w:val="22"/>
                <w:szCs w:val="22"/>
              </w:rPr>
              <w:t>32 sztuki</w:t>
            </w:r>
            <w:r w:rsidRPr="009A461A">
              <w:rPr>
                <w:sz w:val="22"/>
                <w:szCs w:val="22"/>
              </w:rPr>
              <w:t xml:space="preserve"> pojedynczych domków 4 osobowych typu BRDA oraz 10 podwójnych domków 2-osobowych typu tramwaj czyli łącznie </w:t>
            </w:r>
            <w:r w:rsidRPr="009A461A">
              <w:rPr>
                <w:b/>
                <w:bCs/>
                <w:sz w:val="22"/>
                <w:szCs w:val="22"/>
              </w:rPr>
              <w:t>20 sztuk</w:t>
            </w:r>
            <w:r w:rsidRPr="009A461A">
              <w:rPr>
                <w:sz w:val="22"/>
                <w:szCs w:val="22"/>
              </w:rPr>
              <w:t xml:space="preserve"> domków 2-osobowych typu tramwaj</w:t>
            </w:r>
            <w:r>
              <w:rPr>
                <w:sz w:val="22"/>
                <w:szCs w:val="22"/>
              </w:rPr>
              <w:t>.</w:t>
            </w:r>
          </w:p>
          <w:p w14:paraId="08005A78" w14:textId="77777777" w:rsidR="009A461A" w:rsidRDefault="009A461A" w:rsidP="00622AA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588259" w14:textId="6C5EC91A" w:rsidR="009A461A" w:rsidRPr="003E4BBF" w:rsidRDefault="009A461A" w:rsidP="00622AA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9A461A">
              <w:rPr>
                <w:b/>
                <w:bCs/>
                <w:sz w:val="22"/>
                <w:szCs w:val="22"/>
              </w:rPr>
              <w:t xml:space="preserve">Odpowiedź </w:t>
            </w:r>
            <w:r w:rsidR="00FC41C3">
              <w:rPr>
                <w:b/>
                <w:bCs/>
                <w:sz w:val="22"/>
                <w:szCs w:val="22"/>
              </w:rPr>
              <w:t>2</w:t>
            </w:r>
          </w:p>
        </w:tc>
      </w:tr>
    </w:tbl>
    <w:p w14:paraId="4663AE63" w14:textId="79981BA9" w:rsidR="00BE7BFD" w:rsidRDefault="009A461A" w:rsidP="00520165">
      <w:pPr>
        <w:jc w:val="both"/>
        <w:rPr>
          <w:sz w:val="22"/>
          <w:szCs w:val="22"/>
        </w:rPr>
      </w:pPr>
      <w:r w:rsidRPr="009A461A">
        <w:rPr>
          <w:sz w:val="22"/>
          <w:szCs w:val="22"/>
        </w:rPr>
        <w:lastRenderedPageBreak/>
        <w:t>Zamówienie nie będzie obejmowało sprzątania we wrześniu 2021 roku.</w:t>
      </w:r>
    </w:p>
    <w:p w14:paraId="5B6A27EA" w14:textId="128A303A" w:rsidR="00FC41C3" w:rsidRDefault="00FC41C3" w:rsidP="00520165">
      <w:pPr>
        <w:jc w:val="both"/>
        <w:rPr>
          <w:sz w:val="22"/>
          <w:szCs w:val="22"/>
        </w:rPr>
      </w:pPr>
    </w:p>
    <w:p w14:paraId="5A68C9FB" w14:textId="6E57956E" w:rsidR="00FC41C3" w:rsidRDefault="00FC41C3" w:rsidP="00520165">
      <w:pPr>
        <w:jc w:val="both"/>
        <w:rPr>
          <w:b/>
          <w:bCs/>
          <w:sz w:val="22"/>
          <w:szCs w:val="22"/>
        </w:rPr>
      </w:pPr>
      <w:r w:rsidRPr="009A461A">
        <w:rPr>
          <w:b/>
          <w:bCs/>
          <w:sz w:val="22"/>
          <w:szCs w:val="22"/>
        </w:rPr>
        <w:t xml:space="preserve">Odpowiedź </w:t>
      </w:r>
      <w:r>
        <w:rPr>
          <w:b/>
          <w:bCs/>
          <w:sz w:val="22"/>
          <w:szCs w:val="22"/>
        </w:rPr>
        <w:t>3</w:t>
      </w:r>
    </w:p>
    <w:p w14:paraId="310C7D18" w14:textId="32E892EF" w:rsidR="00FC41C3" w:rsidRDefault="00FC41C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załącza NOWY obowiązujący Formularz oferty.</w:t>
      </w:r>
    </w:p>
    <w:p w14:paraId="1F59B08B" w14:textId="4ED6968B" w:rsidR="00FC41C3" w:rsidRDefault="00FC41C3" w:rsidP="00520165">
      <w:pPr>
        <w:jc w:val="both"/>
        <w:rPr>
          <w:sz w:val="22"/>
          <w:szCs w:val="22"/>
        </w:rPr>
      </w:pPr>
    </w:p>
    <w:p w14:paraId="7B4F01F9" w14:textId="77777777" w:rsidR="00FC41C3" w:rsidRPr="00FC41C3" w:rsidRDefault="00FC41C3" w:rsidP="00FC41C3">
      <w:pPr>
        <w:jc w:val="both"/>
        <w:rPr>
          <w:sz w:val="22"/>
          <w:szCs w:val="22"/>
        </w:rPr>
      </w:pPr>
      <w:r w:rsidRPr="00FC41C3">
        <w:rPr>
          <w:sz w:val="22"/>
          <w:szCs w:val="22"/>
        </w:rPr>
        <w:t>Powyższe zmiany stanowią integralną część SIWZ.</w:t>
      </w:r>
    </w:p>
    <w:p w14:paraId="210B9E14" w14:textId="77777777" w:rsidR="00FC41C3" w:rsidRPr="00FC41C3" w:rsidRDefault="00FC41C3" w:rsidP="00FC41C3">
      <w:pPr>
        <w:jc w:val="both"/>
        <w:rPr>
          <w:sz w:val="22"/>
          <w:szCs w:val="22"/>
        </w:rPr>
      </w:pPr>
      <w:r w:rsidRPr="00FC41C3">
        <w:rPr>
          <w:sz w:val="22"/>
          <w:szCs w:val="22"/>
        </w:rPr>
        <w:t>Powyższa zmiana nie prowadzi do zmiany treści ogłoszenia o zamówieniu.</w:t>
      </w:r>
    </w:p>
    <w:p w14:paraId="195A285E" w14:textId="77777777" w:rsidR="00FC41C3" w:rsidRPr="006A5DF1" w:rsidRDefault="00FC41C3" w:rsidP="00520165">
      <w:pPr>
        <w:jc w:val="both"/>
        <w:rPr>
          <w:sz w:val="22"/>
          <w:szCs w:val="22"/>
        </w:rPr>
      </w:pPr>
    </w:p>
    <w:p w14:paraId="4055114C" w14:textId="0EEBD5D5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280F7" w14:textId="77777777" w:rsidR="00871B66" w:rsidRDefault="00871B66">
      <w:r>
        <w:separator/>
      </w:r>
    </w:p>
  </w:endnote>
  <w:endnote w:type="continuationSeparator" w:id="0">
    <w:p w14:paraId="1C52C643" w14:textId="77777777" w:rsidR="00871B66" w:rsidRDefault="0087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AC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7179C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DEB4" w14:textId="77777777" w:rsidR="006D4AB3" w:rsidRDefault="00FC41C3">
    <w:pPr>
      <w:pStyle w:val="Stopka"/>
      <w:tabs>
        <w:tab w:val="clear" w:pos="4536"/>
      </w:tabs>
      <w:jc w:val="center"/>
    </w:pPr>
    <w:r>
      <w:rPr>
        <w:noProof/>
      </w:rPr>
      <w:pict w14:anchorId="29B54405">
        <v:line id="_x0000_s2049" style="position:absolute;left:0;text-align:left;z-index:251657728" from="-3.85pt,8.75pt" to="455.15pt,8.75pt"/>
      </w:pict>
    </w:r>
  </w:p>
  <w:p w14:paraId="62A74E1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70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1FA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A47630" w14:textId="77777777" w:rsidR="006D4AB3" w:rsidRDefault="006D4AB3">
    <w:pPr>
      <w:pStyle w:val="Stopka"/>
      <w:tabs>
        <w:tab w:val="clear" w:pos="4536"/>
        <w:tab w:val="left" w:pos="6237"/>
      </w:tabs>
    </w:pPr>
  </w:p>
  <w:p w14:paraId="4D57004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2342F" w14:textId="77777777" w:rsidR="00871B66" w:rsidRDefault="00871B66">
      <w:r>
        <w:separator/>
      </w:r>
    </w:p>
  </w:footnote>
  <w:footnote w:type="continuationSeparator" w:id="0">
    <w:p w14:paraId="3EE96C82" w14:textId="77777777" w:rsidR="00871B66" w:rsidRDefault="00871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E0CBD" w14:textId="77777777" w:rsidR="003E4BBF" w:rsidRDefault="003E4B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BD0F3" w14:textId="77777777" w:rsidR="003E4BBF" w:rsidRDefault="003E4B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0A2C" w14:textId="77777777" w:rsidR="003E4BBF" w:rsidRDefault="003E4B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B66"/>
    <w:rsid w:val="00031374"/>
    <w:rsid w:val="000A1097"/>
    <w:rsid w:val="000E2A8F"/>
    <w:rsid w:val="0012774F"/>
    <w:rsid w:val="00144B7A"/>
    <w:rsid w:val="00180C6E"/>
    <w:rsid w:val="0029606A"/>
    <w:rsid w:val="003E4BBF"/>
    <w:rsid w:val="004848F3"/>
    <w:rsid w:val="004A75F2"/>
    <w:rsid w:val="005144A9"/>
    <w:rsid w:val="00520165"/>
    <w:rsid w:val="005B1B08"/>
    <w:rsid w:val="00632C3C"/>
    <w:rsid w:val="00662BDB"/>
    <w:rsid w:val="006A0084"/>
    <w:rsid w:val="006A5DF1"/>
    <w:rsid w:val="006B7198"/>
    <w:rsid w:val="006D4AB3"/>
    <w:rsid w:val="006F3B81"/>
    <w:rsid w:val="007D7198"/>
    <w:rsid w:val="00870F9F"/>
    <w:rsid w:val="00871B66"/>
    <w:rsid w:val="008804B6"/>
    <w:rsid w:val="00897AB0"/>
    <w:rsid w:val="008A3553"/>
    <w:rsid w:val="009A461A"/>
    <w:rsid w:val="00A905AC"/>
    <w:rsid w:val="00B67D8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41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47FAC0"/>
  <w15:chartTrackingRefBased/>
  <w15:docId w15:val="{86CFBA80-C4F1-4418-AECE-CFA244E2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9A46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2021-09-01T12:52:00Z</dcterms:created>
  <dcterms:modified xsi:type="dcterms:W3CDTF">2021-09-02T11:46:00Z</dcterms:modified>
</cp:coreProperties>
</file>