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4232E" w14:textId="77777777" w:rsidR="00D665F5" w:rsidRDefault="008741E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741E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41E4">
        <w:rPr>
          <w:sz w:val="22"/>
          <w:szCs w:val="22"/>
        </w:rPr>
        <w:t>2021-09-02</w:t>
      </w:r>
    </w:p>
    <w:p w14:paraId="794662E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4CB419" w14:textId="77777777" w:rsidR="008741E4" w:rsidRPr="008741E4" w:rsidRDefault="008741E4" w:rsidP="00577BC6">
      <w:pPr>
        <w:spacing w:after="40"/>
        <w:rPr>
          <w:b/>
          <w:bCs/>
          <w:sz w:val="22"/>
          <w:szCs w:val="22"/>
        </w:rPr>
      </w:pPr>
      <w:r w:rsidRPr="008741E4">
        <w:rPr>
          <w:b/>
          <w:bCs/>
          <w:sz w:val="22"/>
          <w:szCs w:val="22"/>
        </w:rPr>
        <w:t>Akademia Górniczo - Hutnicza</w:t>
      </w:r>
    </w:p>
    <w:p w14:paraId="45A5F2E1" w14:textId="77777777" w:rsidR="008741E4" w:rsidRPr="008741E4" w:rsidRDefault="008741E4" w:rsidP="00577BC6">
      <w:pPr>
        <w:spacing w:after="40"/>
        <w:rPr>
          <w:b/>
          <w:bCs/>
          <w:sz w:val="22"/>
          <w:szCs w:val="22"/>
        </w:rPr>
      </w:pPr>
      <w:r w:rsidRPr="008741E4">
        <w:rPr>
          <w:b/>
          <w:bCs/>
          <w:sz w:val="22"/>
          <w:szCs w:val="22"/>
        </w:rPr>
        <w:t>im. Stanisława Staszica w Krakowie</w:t>
      </w:r>
    </w:p>
    <w:p w14:paraId="0A638CBD" w14:textId="77777777" w:rsidR="00D665F5" w:rsidRPr="00D91931" w:rsidRDefault="008741E4" w:rsidP="00577BC6">
      <w:pPr>
        <w:spacing w:after="40"/>
        <w:rPr>
          <w:b/>
          <w:bCs/>
          <w:sz w:val="22"/>
          <w:szCs w:val="22"/>
        </w:rPr>
      </w:pPr>
      <w:r w:rsidRPr="008741E4">
        <w:rPr>
          <w:b/>
          <w:bCs/>
          <w:sz w:val="22"/>
          <w:szCs w:val="22"/>
        </w:rPr>
        <w:t>Dział Zamówień Publicznych</w:t>
      </w:r>
    </w:p>
    <w:p w14:paraId="281AF0D3" w14:textId="77777777" w:rsidR="00D665F5" w:rsidRPr="00BD5546" w:rsidRDefault="008741E4" w:rsidP="00D665F5">
      <w:pPr>
        <w:rPr>
          <w:sz w:val="22"/>
          <w:szCs w:val="22"/>
        </w:rPr>
      </w:pPr>
      <w:r w:rsidRPr="008741E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41E4">
        <w:rPr>
          <w:sz w:val="22"/>
          <w:szCs w:val="22"/>
        </w:rPr>
        <w:t>30</w:t>
      </w:r>
    </w:p>
    <w:p w14:paraId="2C95910A" w14:textId="77777777" w:rsidR="00D665F5" w:rsidRPr="00BD5546" w:rsidRDefault="008741E4" w:rsidP="00D665F5">
      <w:pPr>
        <w:rPr>
          <w:sz w:val="22"/>
          <w:szCs w:val="22"/>
        </w:rPr>
      </w:pPr>
      <w:r w:rsidRPr="008741E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41E4">
        <w:rPr>
          <w:sz w:val="22"/>
          <w:szCs w:val="22"/>
        </w:rPr>
        <w:t>Kraków</w:t>
      </w:r>
    </w:p>
    <w:p w14:paraId="6047E69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FAE80D" w14:textId="77777777" w:rsidR="00A80738" w:rsidRPr="008C1D51" w:rsidRDefault="00D665F5" w:rsidP="008C1D51">
      <w:pPr>
        <w:pStyle w:val="Nagwek"/>
        <w:tabs>
          <w:tab w:val="clear" w:pos="4536"/>
        </w:tabs>
        <w:rPr>
          <w:sz w:val="24"/>
        </w:rPr>
      </w:pPr>
      <w:r w:rsidRPr="008C1D51">
        <w:rPr>
          <w:sz w:val="22"/>
          <w:szCs w:val="22"/>
        </w:rPr>
        <w:t>Znak sprawy:</w:t>
      </w:r>
      <w:r w:rsidRPr="008C1D51">
        <w:rPr>
          <w:b/>
          <w:sz w:val="22"/>
          <w:szCs w:val="22"/>
        </w:rPr>
        <w:t xml:space="preserve"> </w:t>
      </w:r>
      <w:r w:rsidR="008741E4" w:rsidRPr="008C1D51">
        <w:rPr>
          <w:b/>
          <w:sz w:val="22"/>
          <w:szCs w:val="22"/>
        </w:rPr>
        <w:t>KC-zp.272-381/21</w:t>
      </w:r>
      <w:r w:rsidR="00A80738" w:rsidRPr="008C1D51">
        <w:rPr>
          <w:sz w:val="24"/>
        </w:rPr>
        <w:tab/>
        <w:t xml:space="preserve"> </w:t>
      </w:r>
    </w:p>
    <w:p w14:paraId="33A4FA7D" w14:textId="77777777" w:rsidR="00A80738" w:rsidRPr="008C1D51" w:rsidRDefault="00A80738" w:rsidP="008C1D51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580FFD" w14:textId="77777777" w:rsidR="00A80738" w:rsidRPr="008C1D51" w:rsidRDefault="00A80738" w:rsidP="008C1D51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6A1BDB" w14:textId="77777777" w:rsidR="00A80738" w:rsidRPr="008C1D51" w:rsidRDefault="00A80738" w:rsidP="008C1D5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C1D51">
        <w:rPr>
          <w:b/>
          <w:spacing w:val="20"/>
          <w:sz w:val="28"/>
        </w:rPr>
        <w:t>INFORMACJA Z OTWARCIA OFERT</w:t>
      </w:r>
    </w:p>
    <w:p w14:paraId="0CBB43DB" w14:textId="77777777" w:rsidR="00A80738" w:rsidRPr="008C1D51" w:rsidRDefault="00A80738" w:rsidP="008C1D5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B3F0DE" w14:textId="4EA0ED02" w:rsidR="00A80738" w:rsidRPr="008C1D51" w:rsidRDefault="00C659E2" w:rsidP="008C1D51">
      <w:pPr>
        <w:jc w:val="both"/>
        <w:rPr>
          <w:b/>
          <w:bCs/>
          <w:sz w:val="22"/>
          <w:szCs w:val="22"/>
        </w:rPr>
      </w:pPr>
      <w:r w:rsidRPr="008C1D51">
        <w:rPr>
          <w:bCs/>
          <w:sz w:val="22"/>
          <w:szCs w:val="22"/>
        </w:rPr>
        <w:t xml:space="preserve">Dotyczy </w:t>
      </w:r>
      <w:r w:rsidRPr="008C1D51">
        <w:rPr>
          <w:sz w:val="22"/>
          <w:szCs w:val="22"/>
        </w:rPr>
        <w:t xml:space="preserve">postępowania o udzielenie zamówienia publicznego prowadzonego w trybie </w:t>
      </w:r>
      <w:r w:rsidR="008C1D51" w:rsidRPr="008C1D51">
        <w:rPr>
          <w:sz w:val="22"/>
          <w:szCs w:val="22"/>
        </w:rPr>
        <w:t>przetarg nieograniczony</w:t>
      </w:r>
      <w:r w:rsidRPr="008C1D51">
        <w:rPr>
          <w:sz w:val="22"/>
          <w:szCs w:val="22"/>
        </w:rPr>
        <w:t xml:space="preserve"> na: </w:t>
      </w:r>
      <w:r w:rsidR="008741E4" w:rsidRPr="008C1D51">
        <w:rPr>
          <w:b/>
          <w:sz w:val="22"/>
          <w:szCs w:val="22"/>
        </w:rPr>
        <w:t>dostaw</w:t>
      </w:r>
      <w:r w:rsidR="008C1D51" w:rsidRPr="008C1D51">
        <w:rPr>
          <w:b/>
          <w:sz w:val="22"/>
          <w:szCs w:val="22"/>
        </w:rPr>
        <w:t>ę</w:t>
      </w:r>
      <w:r w:rsidR="008741E4" w:rsidRPr="008C1D51">
        <w:rPr>
          <w:b/>
          <w:sz w:val="22"/>
          <w:szCs w:val="22"/>
        </w:rPr>
        <w:t xml:space="preserve"> drukarek 3D wraz ze specjalistycznymi materiałami eksploatacyjnymi dla CSS - KC-zp.272-381/21</w:t>
      </w:r>
    </w:p>
    <w:p w14:paraId="072C6B2E" w14:textId="77777777" w:rsidR="00D665F5" w:rsidRPr="008C1D51" w:rsidRDefault="00D665F5" w:rsidP="008C1D51">
      <w:pPr>
        <w:jc w:val="both"/>
        <w:rPr>
          <w:sz w:val="22"/>
          <w:szCs w:val="22"/>
        </w:rPr>
      </w:pPr>
      <w:r w:rsidRPr="008C1D51">
        <w:rPr>
          <w:sz w:val="22"/>
          <w:szCs w:val="22"/>
        </w:rPr>
        <w:t>Zamawiający, działając na podstawie art. 22</w:t>
      </w:r>
      <w:r w:rsidR="00FC7F5E" w:rsidRPr="008C1D51">
        <w:rPr>
          <w:sz w:val="22"/>
          <w:szCs w:val="22"/>
        </w:rPr>
        <w:t>2</w:t>
      </w:r>
      <w:r w:rsidRPr="008C1D51">
        <w:rPr>
          <w:sz w:val="22"/>
          <w:szCs w:val="22"/>
        </w:rPr>
        <w:t xml:space="preserve"> ust. 5 </w:t>
      </w:r>
      <w:r w:rsidRPr="008C1D51">
        <w:rPr>
          <w:bCs/>
          <w:sz w:val="22"/>
          <w:szCs w:val="22"/>
        </w:rPr>
        <w:t>ustawy z dnia 11 września 2019 r. Prawo zamówień publicznych</w:t>
      </w:r>
      <w:r w:rsidRPr="008C1D51">
        <w:rPr>
          <w:sz w:val="22"/>
          <w:szCs w:val="22"/>
        </w:rPr>
        <w:t xml:space="preserve"> </w:t>
      </w:r>
      <w:r w:rsidR="008741E4" w:rsidRPr="008C1D51">
        <w:rPr>
          <w:sz w:val="22"/>
          <w:szCs w:val="22"/>
        </w:rPr>
        <w:t>(Dz.U. poz. 2019 ze zm.)</w:t>
      </w:r>
      <w:r w:rsidR="00490DC0" w:rsidRPr="008C1D51">
        <w:rPr>
          <w:sz w:val="22"/>
          <w:szCs w:val="22"/>
        </w:rPr>
        <w:t xml:space="preserve"> </w:t>
      </w:r>
      <w:r w:rsidRPr="008C1D51">
        <w:rPr>
          <w:sz w:val="22"/>
          <w:szCs w:val="22"/>
        </w:rPr>
        <w:t>udostępnia</w:t>
      </w:r>
      <w:r w:rsidR="00F95C33" w:rsidRPr="008C1D51">
        <w:rPr>
          <w:sz w:val="22"/>
          <w:szCs w:val="22"/>
        </w:rPr>
        <w:t xml:space="preserve"> </w:t>
      </w:r>
      <w:r w:rsidR="004C7E9B" w:rsidRPr="008C1D51">
        <w:rPr>
          <w:sz w:val="22"/>
          <w:szCs w:val="22"/>
        </w:rPr>
        <w:t>informacj</w:t>
      </w:r>
      <w:r w:rsidR="00577BC6" w:rsidRPr="008C1D51">
        <w:rPr>
          <w:sz w:val="22"/>
          <w:szCs w:val="22"/>
        </w:rPr>
        <w:t>ę</w:t>
      </w:r>
      <w:r w:rsidR="00035488" w:rsidRPr="008C1D51">
        <w:rPr>
          <w:sz w:val="22"/>
          <w:szCs w:val="22"/>
        </w:rPr>
        <w:t xml:space="preserve"> z otwarcia ofert</w:t>
      </w:r>
      <w:r w:rsidR="00577BC6" w:rsidRPr="008C1D51">
        <w:rPr>
          <w:sz w:val="22"/>
          <w:szCs w:val="22"/>
        </w:rPr>
        <w:t>.</w:t>
      </w:r>
    </w:p>
    <w:p w14:paraId="4E1875B0" w14:textId="77777777" w:rsidR="00A80738" w:rsidRPr="008C1D51" w:rsidRDefault="00D665F5" w:rsidP="008C1D51">
      <w:pPr>
        <w:jc w:val="both"/>
        <w:rPr>
          <w:sz w:val="22"/>
          <w:szCs w:val="22"/>
        </w:rPr>
      </w:pPr>
      <w:r w:rsidRPr="008C1D51">
        <w:rPr>
          <w:sz w:val="22"/>
          <w:szCs w:val="22"/>
        </w:rPr>
        <w:t>Podczas otwarcia ofert, mającego miejsce</w:t>
      </w:r>
      <w:r w:rsidR="00FF4AB1" w:rsidRPr="008C1D51">
        <w:rPr>
          <w:sz w:val="22"/>
          <w:szCs w:val="22"/>
        </w:rPr>
        <w:t xml:space="preserve"> w dniu </w:t>
      </w:r>
      <w:r w:rsidR="008741E4" w:rsidRPr="008C1D51">
        <w:rPr>
          <w:sz w:val="22"/>
          <w:szCs w:val="22"/>
        </w:rPr>
        <w:t>01/09/2021</w:t>
      </w:r>
      <w:r w:rsidR="00FF4AB1" w:rsidRPr="008C1D51">
        <w:rPr>
          <w:sz w:val="22"/>
          <w:szCs w:val="22"/>
        </w:rPr>
        <w:t xml:space="preserve"> o godz. </w:t>
      </w:r>
      <w:r w:rsidR="008741E4" w:rsidRPr="008C1D51">
        <w:rPr>
          <w:sz w:val="22"/>
          <w:szCs w:val="22"/>
        </w:rPr>
        <w:t>13:00</w:t>
      </w:r>
      <w:r w:rsidRPr="008C1D5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C1D51" w14:paraId="2C2C5251" w14:textId="77777777" w:rsidTr="00C82837">
        <w:tc>
          <w:tcPr>
            <w:tcW w:w="993" w:type="dxa"/>
            <w:shd w:val="clear" w:color="auto" w:fill="auto"/>
            <w:vAlign w:val="center"/>
          </w:tcPr>
          <w:p w14:paraId="1B67C0B3" w14:textId="77777777" w:rsidR="006B27ED" w:rsidRPr="008C1D51" w:rsidRDefault="006B27ED" w:rsidP="008C1D51">
            <w:pPr>
              <w:jc w:val="center"/>
            </w:pPr>
            <w:r w:rsidRPr="008C1D5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84BBF" w14:textId="77777777" w:rsidR="006B27ED" w:rsidRPr="008C1D51" w:rsidRDefault="006B27ED" w:rsidP="008C1D51">
            <w:pPr>
              <w:jc w:val="center"/>
            </w:pPr>
            <w:r w:rsidRPr="008C1D51">
              <w:t>Nr</w:t>
            </w:r>
            <w:r w:rsidR="00C82837" w:rsidRPr="008C1D51">
              <w:t xml:space="preserve"> </w:t>
            </w:r>
            <w:r w:rsidRPr="008C1D51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5ECB7C" w14:textId="77777777" w:rsidR="006B27ED" w:rsidRPr="008C1D51" w:rsidRDefault="006B27ED" w:rsidP="008C1D51">
            <w:pPr>
              <w:jc w:val="center"/>
            </w:pPr>
            <w:r w:rsidRPr="008C1D5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B11982" w14:textId="77777777" w:rsidR="006B27ED" w:rsidRPr="008C1D51" w:rsidRDefault="006B27ED" w:rsidP="008C1D51">
            <w:pPr>
              <w:jc w:val="center"/>
            </w:pPr>
            <w:r w:rsidRPr="008C1D51">
              <w:t>Cena oferty</w:t>
            </w:r>
          </w:p>
        </w:tc>
      </w:tr>
      <w:tr w:rsidR="008741E4" w:rsidRPr="008C1D51" w14:paraId="7D66FF2C" w14:textId="77777777" w:rsidTr="00193889">
        <w:tc>
          <w:tcPr>
            <w:tcW w:w="993" w:type="dxa"/>
            <w:shd w:val="clear" w:color="auto" w:fill="auto"/>
            <w:vAlign w:val="center"/>
          </w:tcPr>
          <w:p w14:paraId="3B5EA8D8" w14:textId="77777777" w:rsidR="008741E4" w:rsidRPr="008C1D51" w:rsidRDefault="008741E4" w:rsidP="008C1D51">
            <w:pPr>
              <w:jc w:val="center"/>
            </w:pPr>
            <w:r w:rsidRPr="008C1D5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8041E2" w14:textId="77777777" w:rsidR="008741E4" w:rsidRPr="008C1D51" w:rsidRDefault="008741E4" w:rsidP="008C1D51">
            <w:pPr>
              <w:jc w:val="center"/>
            </w:pPr>
            <w:r w:rsidRPr="008C1D51">
              <w:t>1</w:t>
            </w:r>
          </w:p>
        </w:tc>
        <w:tc>
          <w:tcPr>
            <w:tcW w:w="4110" w:type="dxa"/>
            <w:shd w:val="clear" w:color="auto" w:fill="auto"/>
          </w:tcPr>
          <w:p w14:paraId="086C45A9" w14:textId="77777777" w:rsidR="008741E4" w:rsidRPr="008C1D51" w:rsidRDefault="008741E4" w:rsidP="008C1D51">
            <w:r w:rsidRPr="008C1D51">
              <w:t>"</w:t>
            </w:r>
            <w:proofErr w:type="spellStart"/>
            <w:r w:rsidRPr="008C1D51">
              <w:t>Seb-comp</w:t>
            </w:r>
            <w:proofErr w:type="spellEnd"/>
            <w:r w:rsidRPr="008C1D51">
              <w:t>" Sebastian Mazurek</w:t>
            </w:r>
          </w:p>
          <w:p w14:paraId="3CB90D9B" w14:textId="77777777" w:rsidR="008741E4" w:rsidRPr="008C1D51" w:rsidRDefault="008741E4" w:rsidP="008C1D51">
            <w:r w:rsidRPr="008C1D51">
              <w:t>kościelna</w:t>
            </w:r>
            <w:r w:rsidRPr="008C1D51">
              <w:t xml:space="preserve"> </w:t>
            </w:r>
            <w:r w:rsidRPr="008C1D51">
              <w:t>15a</w:t>
            </w:r>
            <w:r w:rsidRPr="008C1D51">
              <w:t xml:space="preserve"> </w:t>
            </w:r>
          </w:p>
          <w:p w14:paraId="224BC967" w14:textId="77777777" w:rsidR="008741E4" w:rsidRPr="008C1D51" w:rsidRDefault="008741E4" w:rsidP="008C1D51">
            <w:pPr>
              <w:jc w:val="both"/>
            </w:pPr>
            <w:r w:rsidRPr="008C1D51">
              <w:t>07-106</w:t>
            </w:r>
            <w:r w:rsidRPr="008C1D51">
              <w:t xml:space="preserve"> </w:t>
            </w:r>
            <w:r w:rsidRPr="008C1D51">
              <w:t>Miedzna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7A42F1" w14:textId="77777777" w:rsidR="008741E4" w:rsidRPr="008C1D51" w:rsidRDefault="008741E4" w:rsidP="008C1D51">
            <w:pPr>
              <w:jc w:val="center"/>
            </w:pPr>
            <w:r w:rsidRPr="008C1D51">
              <w:t>9 744.06 zł</w:t>
            </w:r>
          </w:p>
        </w:tc>
      </w:tr>
      <w:tr w:rsidR="008741E4" w:rsidRPr="008C1D51" w14:paraId="28917DA5" w14:textId="77777777" w:rsidTr="00193889">
        <w:tc>
          <w:tcPr>
            <w:tcW w:w="993" w:type="dxa"/>
            <w:shd w:val="clear" w:color="auto" w:fill="auto"/>
            <w:vAlign w:val="center"/>
          </w:tcPr>
          <w:p w14:paraId="73584334" w14:textId="77777777" w:rsidR="008741E4" w:rsidRPr="008C1D51" w:rsidRDefault="008741E4" w:rsidP="008C1D51">
            <w:pPr>
              <w:jc w:val="center"/>
            </w:pPr>
            <w:r w:rsidRPr="008C1D5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17046D" w14:textId="77777777" w:rsidR="008741E4" w:rsidRPr="008C1D51" w:rsidRDefault="008741E4" w:rsidP="008C1D51">
            <w:pPr>
              <w:jc w:val="center"/>
            </w:pPr>
            <w:r w:rsidRPr="008C1D51">
              <w:t>2</w:t>
            </w:r>
          </w:p>
        </w:tc>
        <w:tc>
          <w:tcPr>
            <w:tcW w:w="4110" w:type="dxa"/>
            <w:shd w:val="clear" w:color="auto" w:fill="auto"/>
          </w:tcPr>
          <w:p w14:paraId="3A1177AE" w14:textId="77777777" w:rsidR="008741E4" w:rsidRPr="008C1D51" w:rsidRDefault="008741E4" w:rsidP="008C1D51">
            <w:r w:rsidRPr="008C1D51">
              <w:t>"</w:t>
            </w:r>
            <w:proofErr w:type="spellStart"/>
            <w:r w:rsidRPr="008C1D51">
              <w:t>Seb-comp</w:t>
            </w:r>
            <w:proofErr w:type="spellEnd"/>
            <w:r w:rsidRPr="008C1D51">
              <w:t>" Sebastian Mazurek</w:t>
            </w:r>
          </w:p>
          <w:p w14:paraId="4B291CE3" w14:textId="77777777" w:rsidR="008741E4" w:rsidRPr="008C1D51" w:rsidRDefault="008741E4" w:rsidP="008C1D51">
            <w:r w:rsidRPr="008C1D51">
              <w:t>kościelna</w:t>
            </w:r>
            <w:r w:rsidRPr="008C1D51">
              <w:t xml:space="preserve"> </w:t>
            </w:r>
            <w:r w:rsidRPr="008C1D51">
              <w:t>15a</w:t>
            </w:r>
            <w:r w:rsidRPr="008C1D51">
              <w:t xml:space="preserve"> </w:t>
            </w:r>
          </w:p>
          <w:p w14:paraId="0345FFAB" w14:textId="77777777" w:rsidR="008741E4" w:rsidRPr="008C1D51" w:rsidRDefault="008741E4" w:rsidP="008C1D51">
            <w:pPr>
              <w:jc w:val="both"/>
            </w:pPr>
            <w:r w:rsidRPr="008C1D51">
              <w:t>07-106</w:t>
            </w:r>
            <w:r w:rsidRPr="008C1D51">
              <w:t xml:space="preserve"> </w:t>
            </w:r>
            <w:r w:rsidRPr="008C1D51">
              <w:t>Miedzna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6DF660" w14:textId="77777777" w:rsidR="008741E4" w:rsidRPr="008C1D51" w:rsidRDefault="008741E4" w:rsidP="008C1D51">
            <w:pPr>
              <w:jc w:val="center"/>
            </w:pPr>
            <w:r w:rsidRPr="008C1D51">
              <w:t>5 723.58 zł</w:t>
            </w:r>
          </w:p>
        </w:tc>
      </w:tr>
      <w:tr w:rsidR="008741E4" w:rsidRPr="008C1D51" w14:paraId="1D40B0AD" w14:textId="77777777" w:rsidTr="00193889">
        <w:tc>
          <w:tcPr>
            <w:tcW w:w="993" w:type="dxa"/>
            <w:shd w:val="clear" w:color="auto" w:fill="auto"/>
            <w:vAlign w:val="center"/>
          </w:tcPr>
          <w:p w14:paraId="708DF955" w14:textId="77777777" w:rsidR="008741E4" w:rsidRPr="008C1D51" w:rsidRDefault="008741E4" w:rsidP="008C1D51">
            <w:pPr>
              <w:jc w:val="center"/>
            </w:pPr>
            <w:r w:rsidRPr="008C1D5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31C48" w14:textId="77777777" w:rsidR="008741E4" w:rsidRPr="008C1D51" w:rsidRDefault="008741E4" w:rsidP="008C1D51">
            <w:pPr>
              <w:jc w:val="center"/>
            </w:pPr>
            <w:r w:rsidRPr="008C1D51">
              <w:t>3</w:t>
            </w:r>
          </w:p>
        </w:tc>
        <w:tc>
          <w:tcPr>
            <w:tcW w:w="4110" w:type="dxa"/>
            <w:shd w:val="clear" w:color="auto" w:fill="auto"/>
          </w:tcPr>
          <w:p w14:paraId="3980A6EF" w14:textId="77777777" w:rsidR="008741E4" w:rsidRPr="008C1D51" w:rsidRDefault="008741E4" w:rsidP="008C1D51">
            <w:r w:rsidRPr="008C1D51">
              <w:t>"</w:t>
            </w:r>
            <w:proofErr w:type="spellStart"/>
            <w:r w:rsidRPr="008C1D51">
              <w:t>Seb-comp</w:t>
            </w:r>
            <w:proofErr w:type="spellEnd"/>
            <w:r w:rsidRPr="008C1D51">
              <w:t>" Sebastian Mazurek</w:t>
            </w:r>
          </w:p>
          <w:p w14:paraId="1791022F" w14:textId="77777777" w:rsidR="008741E4" w:rsidRPr="008C1D51" w:rsidRDefault="008741E4" w:rsidP="008C1D51">
            <w:r w:rsidRPr="008C1D51">
              <w:t>kościelna</w:t>
            </w:r>
            <w:r w:rsidRPr="008C1D51">
              <w:t xml:space="preserve"> </w:t>
            </w:r>
            <w:r w:rsidRPr="008C1D51">
              <w:t>15a</w:t>
            </w:r>
            <w:r w:rsidRPr="008C1D51">
              <w:t xml:space="preserve"> </w:t>
            </w:r>
          </w:p>
          <w:p w14:paraId="310D7302" w14:textId="77777777" w:rsidR="008741E4" w:rsidRPr="008C1D51" w:rsidRDefault="008741E4" w:rsidP="008C1D51">
            <w:pPr>
              <w:jc w:val="both"/>
            </w:pPr>
            <w:r w:rsidRPr="008C1D51">
              <w:t>07-106</w:t>
            </w:r>
            <w:r w:rsidRPr="008C1D51">
              <w:t xml:space="preserve"> </w:t>
            </w:r>
            <w:r w:rsidRPr="008C1D51">
              <w:t>Miedzna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1D476" w14:textId="77777777" w:rsidR="008741E4" w:rsidRPr="008C1D51" w:rsidRDefault="008741E4" w:rsidP="008C1D51">
            <w:pPr>
              <w:jc w:val="center"/>
            </w:pPr>
            <w:r w:rsidRPr="008C1D51">
              <w:t>2 361.60 zł</w:t>
            </w:r>
          </w:p>
        </w:tc>
      </w:tr>
      <w:tr w:rsidR="008741E4" w:rsidRPr="008C1D51" w14:paraId="3BA08E80" w14:textId="77777777" w:rsidTr="00193889">
        <w:tc>
          <w:tcPr>
            <w:tcW w:w="993" w:type="dxa"/>
            <w:shd w:val="clear" w:color="auto" w:fill="auto"/>
            <w:vAlign w:val="center"/>
          </w:tcPr>
          <w:p w14:paraId="55C68F6C" w14:textId="77777777" w:rsidR="008741E4" w:rsidRPr="008C1D51" w:rsidRDefault="008741E4" w:rsidP="008C1D51">
            <w:pPr>
              <w:jc w:val="center"/>
            </w:pPr>
            <w:r w:rsidRPr="008C1D5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791360" w14:textId="77777777" w:rsidR="008741E4" w:rsidRPr="008C1D51" w:rsidRDefault="008741E4" w:rsidP="008C1D51">
            <w:pPr>
              <w:jc w:val="center"/>
            </w:pPr>
            <w:r w:rsidRPr="008C1D51">
              <w:t>1</w:t>
            </w:r>
          </w:p>
        </w:tc>
        <w:tc>
          <w:tcPr>
            <w:tcW w:w="4110" w:type="dxa"/>
            <w:shd w:val="clear" w:color="auto" w:fill="auto"/>
          </w:tcPr>
          <w:p w14:paraId="68E92E5A" w14:textId="77777777" w:rsidR="008741E4" w:rsidRPr="008C1D51" w:rsidRDefault="008741E4" w:rsidP="008C1D51">
            <w:r w:rsidRPr="008C1D51">
              <w:t>X3D spółka z ograniczoną odpowiedzialnością</w:t>
            </w:r>
          </w:p>
          <w:p w14:paraId="54A422C9" w14:textId="77777777" w:rsidR="008741E4" w:rsidRPr="008C1D51" w:rsidRDefault="008741E4" w:rsidP="008C1D51">
            <w:r w:rsidRPr="008C1D51">
              <w:t>Prosta</w:t>
            </w:r>
            <w:r w:rsidRPr="008C1D51">
              <w:t xml:space="preserve"> </w:t>
            </w:r>
            <w:r w:rsidRPr="008C1D51">
              <w:t>8</w:t>
            </w:r>
            <w:r w:rsidRPr="008C1D51">
              <w:t xml:space="preserve"> </w:t>
            </w:r>
          </w:p>
          <w:p w14:paraId="37D76F08" w14:textId="77777777" w:rsidR="008741E4" w:rsidRPr="008C1D51" w:rsidRDefault="008741E4" w:rsidP="008C1D51">
            <w:pPr>
              <w:jc w:val="both"/>
            </w:pPr>
            <w:r w:rsidRPr="008C1D51">
              <w:t>77-100</w:t>
            </w:r>
            <w:r w:rsidRPr="008C1D51">
              <w:t xml:space="preserve"> </w:t>
            </w:r>
            <w:r w:rsidRPr="008C1D51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CB62F7" w14:textId="77777777" w:rsidR="008741E4" w:rsidRPr="008C1D51" w:rsidRDefault="008741E4" w:rsidP="008C1D51">
            <w:pPr>
              <w:jc w:val="center"/>
            </w:pPr>
            <w:r w:rsidRPr="008C1D51">
              <w:t>9 963.00 zł</w:t>
            </w:r>
          </w:p>
        </w:tc>
      </w:tr>
      <w:tr w:rsidR="008741E4" w:rsidRPr="008C1D51" w14:paraId="2D555D42" w14:textId="77777777" w:rsidTr="00193889">
        <w:tc>
          <w:tcPr>
            <w:tcW w:w="993" w:type="dxa"/>
            <w:shd w:val="clear" w:color="auto" w:fill="auto"/>
            <w:vAlign w:val="center"/>
          </w:tcPr>
          <w:p w14:paraId="19878624" w14:textId="77777777" w:rsidR="008741E4" w:rsidRPr="008C1D51" w:rsidRDefault="008741E4" w:rsidP="008C1D51">
            <w:pPr>
              <w:jc w:val="center"/>
            </w:pPr>
            <w:r w:rsidRPr="008C1D5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31CB0C" w14:textId="77777777" w:rsidR="008741E4" w:rsidRPr="008C1D51" w:rsidRDefault="008741E4" w:rsidP="008C1D51">
            <w:pPr>
              <w:jc w:val="center"/>
            </w:pPr>
            <w:r w:rsidRPr="008C1D51">
              <w:t>2</w:t>
            </w:r>
          </w:p>
        </w:tc>
        <w:tc>
          <w:tcPr>
            <w:tcW w:w="4110" w:type="dxa"/>
            <w:shd w:val="clear" w:color="auto" w:fill="auto"/>
          </w:tcPr>
          <w:p w14:paraId="34477F80" w14:textId="77777777" w:rsidR="008741E4" w:rsidRPr="008C1D51" w:rsidRDefault="008741E4" w:rsidP="008C1D51">
            <w:r w:rsidRPr="008C1D51">
              <w:t>X3D spółka z ograniczoną odpowiedzialnością</w:t>
            </w:r>
          </w:p>
          <w:p w14:paraId="35F319F5" w14:textId="77777777" w:rsidR="008741E4" w:rsidRPr="008C1D51" w:rsidRDefault="008741E4" w:rsidP="008C1D51">
            <w:r w:rsidRPr="008C1D51">
              <w:t>Prosta</w:t>
            </w:r>
            <w:r w:rsidRPr="008C1D51">
              <w:t xml:space="preserve"> </w:t>
            </w:r>
            <w:r w:rsidRPr="008C1D51">
              <w:t>8</w:t>
            </w:r>
            <w:r w:rsidRPr="008C1D51">
              <w:t xml:space="preserve"> </w:t>
            </w:r>
          </w:p>
          <w:p w14:paraId="4A379848" w14:textId="77777777" w:rsidR="008741E4" w:rsidRPr="008C1D51" w:rsidRDefault="008741E4" w:rsidP="008C1D51">
            <w:pPr>
              <w:jc w:val="both"/>
            </w:pPr>
            <w:r w:rsidRPr="008C1D51">
              <w:t>77-100</w:t>
            </w:r>
            <w:r w:rsidRPr="008C1D51">
              <w:t xml:space="preserve"> </w:t>
            </w:r>
            <w:r w:rsidRPr="008C1D51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D9D88C" w14:textId="77777777" w:rsidR="008741E4" w:rsidRPr="008C1D51" w:rsidRDefault="008741E4" w:rsidP="008C1D51">
            <w:pPr>
              <w:jc w:val="center"/>
            </w:pPr>
            <w:r w:rsidRPr="008C1D51">
              <w:t>3 468.60 zł</w:t>
            </w:r>
          </w:p>
        </w:tc>
      </w:tr>
      <w:tr w:rsidR="008741E4" w:rsidRPr="008C1D51" w14:paraId="35A2FD19" w14:textId="77777777" w:rsidTr="00193889">
        <w:tc>
          <w:tcPr>
            <w:tcW w:w="993" w:type="dxa"/>
            <w:shd w:val="clear" w:color="auto" w:fill="auto"/>
            <w:vAlign w:val="center"/>
          </w:tcPr>
          <w:p w14:paraId="3EE7841E" w14:textId="77777777" w:rsidR="008741E4" w:rsidRPr="008C1D51" w:rsidRDefault="008741E4" w:rsidP="008C1D51">
            <w:pPr>
              <w:jc w:val="center"/>
            </w:pPr>
            <w:r w:rsidRPr="008C1D5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45641" w14:textId="77777777" w:rsidR="008741E4" w:rsidRPr="008C1D51" w:rsidRDefault="008741E4" w:rsidP="008C1D51">
            <w:pPr>
              <w:jc w:val="center"/>
            </w:pPr>
            <w:r w:rsidRPr="008C1D51">
              <w:t>3</w:t>
            </w:r>
          </w:p>
        </w:tc>
        <w:tc>
          <w:tcPr>
            <w:tcW w:w="4110" w:type="dxa"/>
            <w:shd w:val="clear" w:color="auto" w:fill="auto"/>
          </w:tcPr>
          <w:p w14:paraId="512DCFE8" w14:textId="77777777" w:rsidR="008741E4" w:rsidRPr="008C1D51" w:rsidRDefault="008741E4" w:rsidP="008C1D51">
            <w:r w:rsidRPr="008C1D51">
              <w:t>X3D spółka z ograniczoną odpowiedzialnością</w:t>
            </w:r>
          </w:p>
          <w:p w14:paraId="658DDE61" w14:textId="77777777" w:rsidR="008741E4" w:rsidRPr="008C1D51" w:rsidRDefault="008741E4" w:rsidP="008C1D51">
            <w:r w:rsidRPr="008C1D51">
              <w:t>Prosta</w:t>
            </w:r>
            <w:r w:rsidRPr="008C1D51">
              <w:t xml:space="preserve"> </w:t>
            </w:r>
            <w:r w:rsidRPr="008C1D51">
              <w:t>8</w:t>
            </w:r>
            <w:r w:rsidRPr="008C1D51">
              <w:t xml:space="preserve"> </w:t>
            </w:r>
          </w:p>
          <w:p w14:paraId="0E992D0C" w14:textId="77777777" w:rsidR="008741E4" w:rsidRPr="008C1D51" w:rsidRDefault="008741E4" w:rsidP="008C1D51">
            <w:pPr>
              <w:jc w:val="both"/>
            </w:pPr>
            <w:r w:rsidRPr="008C1D51">
              <w:t>77-100</w:t>
            </w:r>
            <w:r w:rsidRPr="008C1D51">
              <w:t xml:space="preserve"> </w:t>
            </w:r>
            <w:r w:rsidRPr="008C1D51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61D7DD" w14:textId="77777777" w:rsidR="008741E4" w:rsidRPr="008C1D51" w:rsidRDefault="008741E4" w:rsidP="008C1D51">
            <w:pPr>
              <w:jc w:val="center"/>
            </w:pPr>
            <w:r w:rsidRPr="008C1D51">
              <w:t>2 410.80 zł</w:t>
            </w:r>
          </w:p>
        </w:tc>
      </w:tr>
      <w:tr w:rsidR="008741E4" w:rsidRPr="008C1D51" w14:paraId="0F3707A4" w14:textId="77777777" w:rsidTr="00193889">
        <w:tc>
          <w:tcPr>
            <w:tcW w:w="993" w:type="dxa"/>
            <w:shd w:val="clear" w:color="auto" w:fill="auto"/>
            <w:vAlign w:val="center"/>
          </w:tcPr>
          <w:p w14:paraId="48D46A52" w14:textId="77777777" w:rsidR="008741E4" w:rsidRPr="008C1D51" w:rsidRDefault="008741E4" w:rsidP="008C1D51">
            <w:pPr>
              <w:jc w:val="center"/>
            </w:pPr>
            <w:r w:rsidRPr="008C1D5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FF9526" w14:textId="77777777" w:rsidR="008741E4" w:rsidRPr="008C1D51" w:rsidRDefault="008741E4" w:rsidP="008C1D51">
            <w:pPr>
              <w:jc w:val="center"/>
            </w:pPr>
            <w:r w:rsidRPr="008C1D51">
              <w:t>4</w:t>
            </w:r>
          </w:p>
        </w:tc>
        <w:tc>
          <w:tcPr>
            <w:tcW w:w="4110" w:type="dxa"/>
            <w:shd w:val="clear" w:color="auto" w:fill="auto"/>
          </w:tcPr>
          <w:p w14:paraId="43097F9D" w14:textId="77777777" w:rsidR="008741E4" w:rsidRPr="008C1D51" w:rsidRDefault="008741E4" w:rsidP="008C1D51">
            <w:r w:rsidRPr="008C1D51">
              <w:t>X3D spółka z ograniczoną odpowiedzialnością</w:t>
            </w:r>
          </w:p>
          <w:p w14:paraId="5E717556" w14:textId="77777777" w:rsidR="008741E4" w:rsidRPr="008C1D51" w:rsidRDefault="008741E4" w:rsidP="008C1D51">
            <w:r w:rsidRPr="008C1D51">
              <w:t>Prosta</w:t>
            </w:r>
            <w:r w:rsidRPr="008C1D51">
              <w:t xml:space="preserve"> </w:t>
            </w:r>
            <w:r w:rsidRPr="008C1D51">
              <w:t>8</w:t>
            </w:r>
            <w:r w:rsidRPr="008C1D51">
              <w:t xml:space="preserve"> </w:t>
            </w:r>
          </w:p>
          <w:p w14:paraId="41AF5323" w14:textId="77777777" w:rsidR="008741E4" w:rsidRPr="008C1D51" w:rsidRDefault="008741E4" w:rsidP="008C1D51">
            <w:pPr>
              <w:jc w:val="both"/>
            </w:pPr>
            <w:r w:rsidRPr="008C1D51">
              <w:t>77-100</w:t>
            </w:r>
            <w:r w:rsidRPr="008C1D51">
              <w:t xml:space="preserve"> </w:t>
            </w:r>
            <w:r w:rsidRPr="008C1D51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1538F5" w14:textId="77777777" w:rsidR="008741E4" w:rsidRPr="008C1D51" w:rsidRDefault="008741E4" w:rsidP="008C1D51">
            <w:pPr>
              <w:jc w:val="center"/>
            </w:pPr>
            <w:r w:rsidRPr="008C1D51">
              <w:t>3 119.28 zł</w:t>
            </w:r>
          </w:p>
        </w:tc>
      </w:tr>
      <w:tr w:rsidR="008741E4" w:rsidRPr="008C1D51" w14:paraId="07A00ED5" w14:textId="77777777" w:rsidTr="00193889">
        <w:tc>
          <w:tcPr>
            <w:tcW w:w="993" w:type="dxa"/>
            <w:shd w:val="clear" w:color="auto" w:fill="auto"/>
            <w:vAlign w:val="center"/>
          </w:tcPr>
          <w:p w14:paraId="4D2CE323" w14:textId="77777777" w:rsidR="008741E4" w:rsidRPr="008C1D51" w:rsidRDefault="008741E4" w:rsidP="008C1D51">
            <w:pPr>
              <w:jc w:val="center"/>
            </w:pPr>
            <w:r w:rsidRPr="008C1D5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129745" w14:textId="77777777" w:rsidR="008741E4" w:rsidRPr="008C1D51" w:rsidRDefault="008741E4" w:rsidP="008C1D51">
            <w:pPr>
              <w:jc w:val="center"/>
            </w:pPr>
            <w:r w:rsidRPr="008C1D51">
              <w:t>1</w:t>
            </w:r>
          </w:p>
        </w:tc>
        <w:tc>
          <w:tcPr>
            <w:tcW w:w="4110" w:type="dxa"/>
            <w:shd w:val="clear" w:color="auto" w:fill="auto"/>
          </w:tcPr>
          <w:p w14:paraId="3A421EF0" w14:textId="77777777" w:rsidR="008741E4" w:rsidRPr="008C1D51" w:rsidRDefault="008741E4" w:rsidP="008C1D51">
            <w:r w:rsidRPr="008C1D51">
              <w:t>MB Monika Bożek</w:t>
            </w:r>
          </w:p>
          <w:p w14:paraId="15A9B41B" w14:textId="77777777" w:rsidR="008741E4" w:rsidRPr="008C1D51" w:rsidRDefault="008741E4" w:rsidP="008C1D51">
            <w:r w:rsidRPr="008C1D51">
              <w:t>Czajkowskiego</w:t>
            </w:r>
            <w:r w:rsidRPr="008C1D51">
              <w:t xml:space="preserve"> </w:t>
            </w:r>
            <w:r w:rsidRPr="008C1D51">
              <w:t>42/8</w:t>
            </w:r>
            <w:r w:rsidRPr="008C1D51">
              <w:t xml:space="preserve"> </w:t>
            </w:r>
          </w:p>
          <w:p w14:paraId="2A6F3E43" w14:textId="77777777" w:rsidR="008741E4" w:rsidRPr="008C1D51" w:rsidRDefault="008741E4" w:rsidP="008C1D51">
            <w:pPr>
              <w:jc w:val="both"/>
            </w:pPr>
            <w:r w:rsidRPr="008C1D51">
              <w:t>51-171</w:t>
            </w:r>
            <w:r w:rsidRPr="008C1D51">
              <w:t xml:space="preserve"> </w:t>
            </w:r>
            <w:r w:rsidRPr="008C1D5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B44AA3" w14:textId="77777777" w:rsidR="008741E4" w:rsidRPr="008C1D51" w:rsidRDefault="008741E4" w:rsidP="008C1D51">
            <w:pPr>
              <w:jc w:val="center"/>
            </w:pPr>
            <w:r w:rsidRPr="008C1D51">
              <w:t>7 257.00 zł</w:t>
            </w:r>
          </w:p>
        </w:tc>
      </w:tr>
      <w:tr w:rsidR="008741E4" w:rsidRPr="008C1D51" w14:paraId="0C507279" w14:textId="77777777" w:rsidTr="00193889">
        <w:tc>
          <w:tcPr>
            <w:tcW w:w="993" w:type="dxa"/>
            <w:shd w:val="clear" w:color="auto" w:fill="auto"/>
            <w:vAlign w:val="center"/>
          </w:tcPr>
          <w:p w14:paraId="2265BD06" w14:textId="77777777" w:rsidR="008741E4" w:rsidRPr="008C1D51" w:rsidRDefault="008741E4" w:rsidP="008C1D51">
            <w:pPr>
              <w:jc w:val="center"/>
            </w:pPr>
            <w:r w:rsidRPr="008C1D5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115923" w14:textId="77777777" w:rsidR="008741E4" w:rsidRPr="008C1D51" w:rsidRDefault="008741E4" w:rsidP="008C1D51">
            <w:pPr>
              <w:jc w:val="center"/>
            </w:pPr>
            <w:r w:rsidRPr="008C1D51">
              <w:t>2</w:t>
            </w:r>
          </w:p>
        </w:tc>
        <w:tc>
          <w:tcPr>
            <w:tcW w:w="4110" w:type="dxa"/>
            <w:shd w:val="clear" w:color="auto" w:fill="auto"/>
          </w:tcPr>
          <w:p w14:paraId="189551E8" w14:textId="77777777" w:rsidR="008741E4" w:rsidRPr="008C1D51" w:rsidRDefault="008741E4" w:rsidP="008C1D51">
            <w:r w:rsidRPr="008C1D51">
              <w:t>MB Monika Bożek</w:t>
            </w:r>
          </w:p>
          <w:p w14:paraId="337401FB" w14:textId="77777777" w:rsidR="008741E4" w:rsidRPr="008C1D51" w:rsidRDefault="008741E4" w:rsidP="008C1D51">
            <w:r w:rsidRPr="008C1D51">
              <w:t>Czajkowskiego</w:t>
            </w:r>
            <w:r w:rsidRPr="008C1D51">
              <w:t xml:space="preserve"> </w:t>
            </w:r>
            <w:r w:rsidRPr="008C1D51">
              <w:t>42/8</w:t>
            </w:r>
            <w:r w:rsidRPr="008C1D51">
              <w:t xml:space="preserve"> </w:t>
            </w:r>
          </w:p>
          <w:p w14:paraId="047CC5B7" w14:textId="77777777" w:rsidR="008741E4" w:rsidRPr="008C1D51" w:rsidRDefault="008741E4" w:rsidP="008C1D51">
            <w:pPr>
              <w:jc w:val="both"/>
            </w:pPr>
            <w:r w:rsidRPr="008C1D51">
              <w:t>51-171</w:t>
            </w:r>
            <w:r w:rsidRPr="008C1D51">
              <w:t xml:space="preserve"> </w:t>
            </w:r>
            <w:r w:rsidRPr="008C1D5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B9B48E" w14:textId="77777777" w:rsidR="008741E4" w:rsidRPr="008C1D51" w:rsidRDefault="008741E4" w:rsidP="008C1D51">
            <w:pPr>
              <w:jc w:val="center"/>
            </w:pPr>
            <w:r w:rsidRPr="008C1D51">
              <w:t>3 062.70 zł</w:t>
            </w:r>
          </w:p>
        </w:tc>
      </w:tr>
      <w:tr w:rsidR="008741E4" w:rsidRPr="008C1D51" w14:paraId="32B9DCCE" w14:textId="77777777" w:rsidTr="00193889">
        <w:tc>
          <w:tcPr>
            <w:tcW w:w="993" w:type="dxa"/>
            <w:shd w:val="clear" w:color="auto" w:fill="auto"/>
            <w:vAlign w:val="center"/>
          </w:tcPr>
          <w:p w14:paraId="054438FE" w14:textId="77777777" w:rsidR="008741E4" w:rsidRPr="008C1D51" w:rsidRDefault="008741E4" w:rsidP="008C1D51">
            <w:pPr>
              <w:jc w:val="center"/>
            </w:pPr>
            <w:r w:rsidRPr="008C1D5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4B221F" w14:textId="77777777" w:rsidR="008741E4" w:rsidRPr="008C1D51" w:rsidRDefault="008741E4" w:rsidP="008C1D51">
            <w:pPr>
              <w:jc w:val="center"/>
            </w:pPr>
            <w:r w:rsidRPr="008C1D51">
              <w:t>4</w:t>
            </w:r>
          </w:p>
        </w:tc>
        <w:tc>
          <w:tcPr>
            <w:tcW w:w="4110" w:type="dxa"/>
            <w:shd w:val="clear" w:color="auto" w:fill="auto"/>
          </w:tcPr>
          <w:p w14:paraId="4E68BB6E" w14:textId="77777777" w:rsidR="008741E4" w:rsidRPr="008C1D51" w:rsidRDefault="008741E4" w:rsidP="008C1D51">
            <w:r w:rsidRPr="008C1D51">
              <w:t>MB Monika Bożek</w:t>
            </w:r>
          </w:p>
          <w:p w14:paraId="22EB3F55" w14:textId="77777777" w:rsidR="008741E4" w:rsidRPr="008C1D51" w:rsidRDefault="008741E4" w:rsidP="008C1D51">
            <w:r w:rsidRPr="008C1D51">
              <w:t>Czajkowskiego</w:t>
            </w:r>
            <w:r w:rsidRPr="008C1D51">
              <w:t xml:space="preserve"> </w:t>
            </w:r>
            <w:r w:rsidRPr="008C1D51">
              <w:t>42/8</w:t>
            </w:r>
            <w:r w:rsidRPr="008C1D51">
              <w:t xml:space="preserve"> </w:t>
            </w:r>
          </w:p>
          <w:p w14:paraId="35E96796" w14:textId="77777777" w:rsidR="008741E4" w:rsidRPr="008C1D51" w:rsidRDefault="008741E4" w:rsidP="008C1D51">
            <w:pPr>
              <w:jc w:val="both"/>
            </w:pPr>
            <w:r w:rsidRPr="008C1D51">
              <w:t>51-171</w:t>
            </w:r>
            <w:r w:rsidRPr="008C1D51">
              <w:t xml:space="preserve"> </w:t>
            </w:r>
            <w:r w:rsidRPr="008C1D5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37B8D0" w14:textId="77777777" w:rsidR="008741E4" w:rsidRPr="008C1D51" w:rsidRDefault="008741E4" w:rsidP="008C1D51">
            <w:pPr>
              <w:jc w:val="center"/>
            </w:pPr>
            <w:r w:rsidRPr="008C1D51">
              <w:t>2 830.23 zł</w:t>
            </w:r>
          </w:p>
        </w:tc>
      </w:tr>
      <w:bookmarkEnd w:id="0"/>
    </w:tbl>
    <w:p w14:paraId="22DE1E9F" w14:textId="0A1C12FA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9F630" w14:textId="77777777" w:rsidR="0050140E" w:rsidRDefault="0050140E">
      <w:r>
        <w:separator/>
      </w:r>
    </w:p>
  </w:endnote>
  <w:endnote w:type="continuationSeparator" w:id="0">
    <w:p w14:paraId="7BFDF37F" w14:textId="77777777" w:rsidR="0050140E" w:rsidRDefault="0050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5B6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846F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9D9E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F17A4A">
        <v:line id="_x0000_s2049" style="position:absolute;left:0;text-align:left;z-index:251657728" from="-3.85pt,8.7pt" to="455.15pt,8.7pt"/>
      </w:pict>
    </w:r>
  </w:p>
  <w:p w14:paraId="5799CA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CA8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67782D" w14:textId="77777777" w:rsidR="009F189D" w:rsidRDefault="009F189D">
    <w:pPr>
      <w:pStyle w:val="Stopka"/>
      <w:tabs>
        <w:tab w:val="clear" w:pos="4536"/>
      </w:tabs>
      <w:jc w:val="center"/>
    </w:pPr>
  </w:p>
  <w:p w14:paraId="207A29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CB18F" w14:textId="77777777" w:rsidR="0050140E" w:rsidRDefault="0050140E">
      <w:r>
        <w:separator/>
      </w:r>
    </w:p>
  </w:footnote>
  <w:footnote w:type="continuationSeparator" w:id="0">
    <w:p w14:paraId="7E689AD9" w14:textId="77777777" w:rsidR="0050140E" w:rsidRDefault="00501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B9891" w14:textId="77777777" w:rsidR="008741E4" w:rsidRDefault="00874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44DFE" w14:textId="77777777" w:rsidR="008741E4" w:rsidRDefault="00874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EA463" w14:textId="77777777" w:rsidR="008741E4" w:rsidRDefault="008741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4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140E"/>
    <w:rsid w:val="005614F2"/>
    <w:rsid w:val="00577BC6"/>
    <w:rsid w:val="0069085C"/>
    <w:rsid w:val="006B27ED"/>
    <w:rsid w:val="00843263"/>
    <w:rsid w:val="00861E75"/>
    <w:rsid w:val="008741E4"/>
    <w:rsid w:val="008C1D51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8A4BDD"/>
  <w15:chartTrackingRefBased/>
  <w15:docId w15:val="{9528DD57-739C-45B6-B24A-33900A257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2021-09-02T10:27:00Z</cp:lastPrinted>
  <dcterms:created xsi:type="dcterms:W3CDTF">2021-09-02T10:27:00Z</dcterms:created>
  <dcterms:modified xsi:type="dcterms:W3CDTF">2021-09-02T10:27:00Z</dcterms:modified>
</cp:coreProperties>
</file>