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2E86F" w14:textId="77777777" w:rsidR="00890B92" w:rsidRDefault="00B545ED" w:rsidP="00890B92">
      <w:pPr>
        <w:spacing w:after="240"/>
        <w:jc w:val="right"/>
        <w:rPr>
          <w:sz w:val="22"/>
          <w:szCs w:val="22"/>
        </w:rPr>
      </w:pPr>
      <w:r w:rsidRPr="00B545E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545ED">
        <w:rPr>
          <w:sz w:val="22"/>
          <w:szCs w:val="22"/>
        </w:rPr>
        <w:t>2021-09-01</w:t>
      </w:r>
    </w:p>
    <w:p w14:paraId="7AABA06B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25362E9F" w14:textId="77777777" w:rsidR="00B545ED" w:rsidRPr="00B545ED" w:rsidRDefault="00B545ED" w:rsidP="00890B92">
      <w:pPr>
        <w:rPr>
          <w:b/>
          <w:bCs/>
          <w:sz w:val="22"/>
          <w:szCs w:val="22"/>
        </w:rPr>
      </w:pPr>
      <w:r w:rsidRPr="00B545ED">
        <w:rPr>
          <w:b/>
          <w:bCs/>
          <w:sz w:val="22"/>
          <w:szCs w:val="22"/>
        </w:rPr>
        <w:t>Akademia Górniczo - Hutnicza</w:t>
      </w:r>
    </w:p>
    <w:p w14:paraId="2AA74615" w14:textId="77777777" w:rsidR="00B545ED" w:rsidRPr="00B545ED" w:rsidRDefault="00B545ED" w:rsidP="00890B92">
      <w:pPr>
        <w:rPr>
          <w:b/>
          <w:bCs/>
          <w:sz w:val="22"/>
          <w:szCs w:val="22"/>
        </w:rPr>
      </w:pPr>
      <w:r w:rsidRPr="00B545ED">
        <w:rPr>
          <w:b/>
          <w:bCs/>
          <w:sz w:val="22"/>
          <w:szCs w:val="22"/>
        </w:rPr>
        <w:t>im. Stanisława Staszica w Krakowie</w:t>
      </w:r>
    </w:p>
    <w:p w14:paraId="6E384F92" w14:textId="77777777" w:rsidR="00890B92" w:rsidRPr="00D91931" w:rsidRDefault="00B545ED" w:rsidP="00890B92">
      <w:pPr>
        <w:rPr>
          <w:b/>
          <w:bCs/>
          <w:sz w:val="22"/>
          <w:szCs w:val="22"/>
        </w:rPr>
      </w:pPr>
      <w:r w:rsidRPr="00B545ED">
        <w:rPr>
          <w:b/>
          <w:bCs/>
          <w:sz w:val="22"/>
          <w:szCs w:val="22"/>
        </w:rPr>
        <w:t>Dział Zamówień Publicznych</w:t>
      </w:r>
    </w:p>
    <w:p w14:paraId="015179DF" w14:textId="77777777" w:rsidR="00890B92" w:rsidRPr="00BD5546" w:rsidRDefault="00B545ED" w:rsidP="00890B92">
      <w:pPr>
        <w:rPr>
          <w:sz w:val="22"/>
          <w:szCs w:val="22"/>
        </w:rPr>
      </w:pPr>
      <w:r w:rsidRPr="00B545E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545ED">
        <w:rPr>
          <w:sz w:val="22"/>
          <w:szCs w:val="22"/>
        </w:rPr>
        <w:t>30</w:t>
      </w:r>
    </w:p>
    <w:p w14:paraId="2DBD0DCB" w14:textId="77777777" w:rsidR="00890B92" w:rsidRPr="00BD5546" w:rsidRDefault="00B545ED" w:rsidP="00890B92">
      <w:pPr>
        <w:rPr>
          <w:sz w:val="22"/>
          <w:szCs w:val="22"/>
        </w:rPr>
      </w:pPr>
      <w:r w:rsidRPr="00B545E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545ED">
        <w:rPr>
          <w:sz w:val="22"/>
          <w:szCs w:val="22"/>
        </w:rPr>
        <w:t>Kraków</w:t>
      </w:r>
    </w:p>
    <w:p w14:paraId="6530B1D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82280DC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EB63AE7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545ED" w:rsidRPr="00B545ED">
        <w:rPr>
          <w:b/>
          <w:sz w:val="22"/>
          <w:szCs w:val="22"/>
        </w:rPr>
        <w:t>KC-zp.272-381/21</w:t>
      </w:r>
      <w:r w:rsidR="00A80738" w:rsidRPr="00890B92">
        <w:rPr>
          <w:sz w:val="22"/>
          <w:szCs w:val="22"/>
        </w:rPr>
        <w:tab/>
        <w:t xml:space="preserve"> </w:t>
      </w:r>
    </w:p>
    <w:p w14:paraId="2FFEBEF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AF08D6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96D7E6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898563E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67317445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6F465C8C" w14:textId="4383AA3F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E0407B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79594CC2" w14:textId="77777777" w:rsidR="00A80738" w:rsidRPr="00890B92" w:rsidRDefault="00B545ED" w:rsidP="006F7AA3">
      <w:pPr>
        <w:pStyle w:val="Tekstpodstawowywcity"/>
        <w:spacing w:before="120"/>
        <w:ind w:firstLine="0"/>
        <w:rPr>
          <w:sz w:val="22"/>
          <w:szCs w:val="22"/>
        </w:rPr>
      </w:pPr>
      <w:r w:rsidRPr="00B545ED">
        <w:rPr>
          <w:b/>
          <w:sz w:val="22"/>
          <w:szCs w:val="22"/>
        </w:rPr>
        <w:t>dostawa drukarek 3D wraz ze specjalistycznymi materiałami eksploatacyjnymi dla CSS - KC-zp.272-381/21</w:t>
      </w:r>
    </w:p>
    <w:p w14:paraId="71E2AFE0" w14:textId="77777777"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545ED" w:rsidRPr="00B545ED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B545ED" w:rsidRPr="00A3048A" w14:paraId="3A01A7B0" w14:textId="77777777" w:rsidTr="00E9627F">
        <w:trPr>
          <w:trHeight w:val="70"/>
        </w:trPr>
        <w:tc>
          <w:tcPr>
            <w:tcW w:w="9214" w:type="dxa"/>
          </w:tcPr>
          <w:p w14:paraId="609EAABA" w14:textId="77777777" w:rsidR="006F7AA3" w:rsidRDefault="006F7AA3" w:rsidP="00E9627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545ED">
              <w:rPr>
                <w:sz w:val="24"/>
                <w:szCs w:val="24"/>
              </w:rPr>
              <w:t>części 1 zamówienia w wysokości 6 600.00 zł brutto;</w:t>
            </w:r>
          </w:p>
          <w:p w14:paraId="208218E4" w14:textId="2A2ECDEC" w:rsidR="00B545ED" w:rsidRPr="00A3048A" w:rsidRDefault="00B545ED" w:rsidP="00E9627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545ED">
              <w:rPr>
                <w:sz w:val="24"/>
                <w:szCs w:val="24"/>
              </w:rPr>
              <w:t>części 2 zamówienia w wysokości 2 800.00 zł brutto;</w:t>
            </w:r>
          </w:p>
        </w:tc>
      </w:tr>
      <w:tr w:rsidR="00B545ED" w:rsidRPr="00A3048A" w14:paraId="270D1CC0" w14:textId="77777777" w:rsidTr="00E9627F">
        <w:trPr>
          <w:trHeight w:val="70"/>
        </w:trPr>
        <w:tc>
          <w:tcPr>
            <w:tcW w:w="9214" w:type="dxa"/>
          </w:tcPr>
          <w:p w14:paraId="6C8AE200" w14:textId="77777777" w:rsidR="00B545ED" w:rsidRPr="00A3048A" w:rsidRDefault="00B545ED" w:rsidP="00E9627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545ED">
              <w:rPr>
                <w:sz w:val="24"/>
                <w:szCs w:val="24"/>
              </w:rPr>
              <w:t>części 3 zamówienia w wysokości 2 400.00 zł brutto;</w:t>
            </w:r>
          </w:p>
        </w:tc>
      </w:tr>
      <w:tr w:rsidR="00B545ED" w:rsidRPr="00A3048A" w14:paraId="619F73DA" w14:textId="77777777" w:rsidTr="00E9627F">
        <w:trPr>
          <w:trHeight w:val="70"/>
        </w:trPr>
        <w:tc>
          <w:tcPr>
            <w:tcW w:w="9214" w:type="dxa"/>
          </w:tcPr>
          <w:p w14:paraId="3D14CA3E" w14:textId="77777777" w:rsidR="00B545ED" w:rsidRPr="00A3048A" w:rsidRDefault="00B545ED" w:rsidP="00E9627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545ED">
              <w:rPr>
                <w:sz w:val="24"/>
                <w:szCs w:val="24"/>
              </w:rPr>
              <w:t>części 4 zamówienia w wysokości 3 100.00 zł brutto;</w:t>
            </w:r>
          </w:p>
        </w:tc>
      </w:tr>
      <w:tr w:rsidR="00B545ED" w:rsidRPr="00A3048A" w14:paraId="6CBA89E6" w14:textId="77777777" w:rsidTr="00E9627F">
        <w:trPr>
          <w:trHeight w:val="70"/>
        </w:trPr>
        <w:tc>
          <w:tcPr>
            <w:tcW w:w="9214" w:type="dxa"/>
          </w:tcPr>
          <w:p w14:paraId="3D2C6F67" w14:textId="57C95B3C" w:rsidR="00B545ED" w:rsidRPr="00A3048A" w:rsidRDefault="00B545ED" w:rsidP="00E9627F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</w:tc>
      </w:tr>
    </w:tbl>
    <w:p w14:paraId="4B492155" w14:textId="77777777"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F909F8E" w14:textId="77777777"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6B13BC16" w14:textId="15749461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5801C9" w14:textId="77777777" w:rsidR="00BA092C" w:rsidRDefault="00BA092C">
      <w:r>
        <w:separator/>
      </w:r>
    </w:p>
  </w:endnote>
  <w:endnote w:type="continuationSeparator" w:id="0">
    <w:p w14:paraId="3A2544FA" w14:textId="77777777" w:rsidR="00BA092C" w:rsidRDefault="00BA09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1D60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A3CA53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AD30C6" w14:textId="77777777" w:rsidR="009F189D" w:rsidRDefault="00E0407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B049DC9">
        <v:line id="_x0000_s2049" style="position:absolute;left:0;text-align:left;z-index:251657728" from="-3.85pt,8.7pt" to="455.15pt,8.7pt"/>
      </w:pict>
    </w:r>
  </w:p>
  <w:p w14:paraId="293506C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2304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B737C26" w14:textId="77777777" w:rsidR="009F189D" w:rsidRDefault="009F189D">
    <w:pPr>
      <w:pStyle w:val="Stopka"/>
      <w:tabs>
        <w:tab w:val="clear" w:pos="4536"/>
      </w:tabs>
      <w:jc w:val="center"/>
    </w:pPr>
  </w:p>
  <w:p w14:paraId="086E7B8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4F7F75" w14:textId="77777777" w:rsidR="00BA092C" w:rsidRDefault="00BA092C">
      <w:r>
        <w:separator/>
      </w:r>
    </w:p>
  </w:footnote>
  <w:footnote w:type="continuationSeparator" w:id="0">
    <w:p w14:paraId="3FBDDF93" w14:textId="77777777" w:rsidR="00BA092C" w:rsidRDefault="00BA09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99F46" w14:textId="77777777" w:rsidR="00B545ED" w:rsidRDefault="00B545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F1512A" w14:textId="77777777" w:rsidR="00B545ED" w:rsidRDefault="00B545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46DABB" w14:textId="77777777" w:rsidR="00B545ED" w:rsidRDefault="00B545E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092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6F7AA3"/>
    <w:rsid w:val="00804A9B"/>
    <w:rsid w:val="00843263"/>
    <w:rsid w:val="00861E75"/>
    <w:rsid w:val="00890B92"/>
    <w:rsid w:val="009D19BD"/>
    <w:rsid w:val="009F189D"/>
    <w:rsid w:val="00A80738"/>
    <w:rsid w:val="00B545ED"/>
    <w:rsid w:val="00BA092C"/>
    <w:rsid w:val="00BE7129"/>
    <w:rsid w:val="00C236D3"/>
    <w:rsid w:val="00C659E2"/>
    <w:rsid w:val="00CB0802"/>
    <w:rsid w:val="00D7128F"/>
    <w:rsid w:val="00E0407B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C7862B7"/>
  <w15:chartTrackingRefBased/>
  <w15:docId w15:val="{82FF7227-9F58-4FE8-8C6C-61D6EEC2F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2021-09-02T10:05:00Z</cp:lastPrinted>
  <dcterms:created xsi:type="dcterms:W3CDTF">2021-09-02T10:05:00Z</dcterms:created>
  <dcterms:modified xsi:type="dcterms:W3CDTF">2021-09-02T10:05:00Z</dcterms:modified>
</cp:coreProperties>
</file>