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F22D8" w14:textId="77777777" w:rsidR="00D665F5" w:rsidRDefault="004B3951" w:rsidP="00D665F5">
      <w:pPr>
        <w:spacing w:after="240"/>
        <w:jc w:val="right"/>
        <w:rPr>
          <w:sz w:val="22"/>
          <w:szCs w:val="22"/>
        </w:rPr>
      </w:pPr>
      <w:r w:rsidRPr="004B395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B3951">
        <w:rPr>
          <w:sz w:val="22"/>
          <w:szCs w:val="22"/>
        </w:rPr>
        <w:t>2021-08-31</w:t>
      </w:r>
    </w:p>
    <w:p w14:paraId="0A486B6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74DD57E" w14:textId="77777777" w:rsidR="004B3951" w:rsidRPr="004B3951" w:rsidRDefault="004B3951" w:rsidP="00577BC6">
      <w:pPr>
        <w:spacing w:after="40"/>
        <w:rPr>
          <w:b/>
          <w:bCs/>
          <w:sz w:val="22"/>
          <w:szCs w:val="22"/>
        </w:rPr>
      </w:pPr>
      <w:r w:rsidRPr="004B3951">
        <w:rPr>
          <w:b/>
          <w:bCs/>
          <w:sz w:val="22"/>
          <w:szCs w:val="22"/>
        </w:rPr>
        <w:t>Akademia Górniczo - Hutnicza</w:t>
      </w:r>
    </w:p>
    <w:p w14:paraId="200412A6" w14:textId="77777777" w:rsidR="004B3951" w:rsidRPr="004B3951" w:rsidRDefault="004B3951" w:rsidP="00577BC6">
      <w:pPr>
        <w:spacing w:after="40"/>
        <w:rPr>
          <w:b/>
          <w:bCs/>
          <w:sz w:val="22"/>
          <w:szCs w:val="22"/>
        </w:rPr>
      </w:pPr>
      <w:r w:rsidRPr="004B3951">
        <w:rPr>
          <w:b/>
          <w:bCs/>
          <w:sz w:val="22"/>
          <w:szCs w:val="22"/>
        </w:rPr>
        <w:t>im. Stanisława Staszica w Krakowie</w:t>
      </w:r>
    </w:p>
    <w:p w14:paraId="574C35E8" w14:textId="77777777" w:rsidR="00D665F5" w:rsidRPr="00D91931" w:rsidRDefault="004B3951" w:rsidP="00577BC6">
      <w:pPr>
        <w:spacing w:after="40"/>
        <w:rPr>
          <w:b/>
          <w:bCs/>
          <w:sz w:val="22"/>
          <w:szCs w:val="22"/>
        </w:rPr>
      </w:pPr>
      <w:r w:rsidRPr="004B3951">
        <w:rPr>
          <w:b/>
          <w:bCs/>
          <w:sz w:val="22"/>
          <w:szCs w:val="22"/>
        </w:rPr>
        <w:t>Dział Zamówień Publicznych</w:t>
      </w:r>
    </w:p>
    <w:p w14:paraId="21BCE9B0" w14:textId="77777777" w:rsidR="00D665F5" w:rsidRPr="00BD5546" w:rsidRDefault="004B3951" w:rsidP="00D665F5">
      <w:pPr>
        <w:rPr>
          <w:sz w:val="22"/>
          <w:szCs w:val="22"/>
        </w:rPr>
      </w:pPr>
      <w:r w:rsidRPr="004B395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B3951">
        <w:rPr>
          <w:sz w:val="22"/>
          <w:szCs w:val="22"/>
        </w:rPr>
        <w:t>30</w:t>
      </w:r>
    </w:p>
    <w:p w14:paraId="675DC7B2" w14:textId="77777777" w:rsidR="00D665F5" w:rsidRPr="00BD5546" w:rsidRDefault="004B3951" w:rsidP="00D665F5">
      <w:pPr>
        <w:rPr>
          <w:sz w:val="22"/>
          <w:szCs w:val="22"/>
        </w:rPr>
      </w:pPr>
      <w:r w:rsidRPr="004B395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B3951">
        <w:rPr>
          <w:sz w:val="22"/>
          <w:szCs w:val="22"/>
        </w:rPr>
        <w:t>Kraków</w:t>
      </w:r>
    </w:p>
    <w:p w14:paraId="13C2F1C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8C2FBC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B428F0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76228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616D80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3951" w:rsidRPr="004B3951">
        <w:rPr>
          <w:b/>
          <w:sz w:val="22"/>
          <w:szCs w:val="22"/>
        </w:rPr>
        <w:t>KC-</w:t>
      </w:r>
      <w:proofErr w:type="spellStart"/>
      <w:r w:rsidR="004B3951" w:rsidRPr="004B3951">
        <w:rPr>
          <w:b/>
          <w:sz w:val="22"/>
          <w:szCs w:val="22"/>
        </w:rPr>
        <w:t>zp</w:t>
      </w:r>
      <w:proofErr w:type="spellEnd"/>
      <w:r w:rsidR="004B3951" w:rsidRPr="004B3951">
        <w:rPr>
          <w:b/>
          <w:sz w:val="22"/>
          <w:szCs w:val="22"/>
        </w:rPr>
        <w:t>. 272-414/21</w:t>
      </w:r>
      <w:r w:rsidR="00A80738">
        <w:rPr>
          <w:sz w:val="24"/>
        </w:rPr>
        <w:tab/>
        <w:t xml:space="preserve"> </w:t>
      </w:r>
    </w:p>
    <w:p w14:paraId="456B4A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06D0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764D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95416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9FB799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F73856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B3951" w:rsidRPr="004B395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DD145BE" w14:textId="595993AD" w:rsidR="00A80738" w:rsidRPr="00577BC6" w:rsidRDefault="004B395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B3951">
        <w:rPr>
          <w:b/>
          <w:sz w:val="22"/>
          <w:szCs w:val="22"/>
        </w:rPr>
        <w:t>Dostaw</w:t>
      </w:r>
      <w:r w:rsidR="00967666">
        <w:rPr>
          <w:b/>
          <w:sz w:val="22"/>
          <w:szCs w:val="22"/>
        </w:rPr>
        <w:t>ę</w:t>
      </w:r>
      <w:r w:rsidRPr="004B3951">
        <w:rPr>
          <w:b/>
          <w:sz w:val="22"/>
          <w:szCs w:val="22"/>
        </w:rPr>
        <w:t xml:space="preserve"> 1 szt. zestawu foto-video - KC-</w:t>
      </w:r>
      <w:proofErr w:type="spellStart"/>
      <w:r w:rsidRPr="004B3951">
        <w:rPr>
          <w:b/>
          <w:sz w:val="22"/>
          <w:szCs w:val="22"/>
        </w:rPr>
        <w:t>zp</w:t>
      </w:r>
      <w:proofErr w:type="spellEnd"/>
      <w:r w:rsidRPr="004B3951">
        <w:rPr>
          <w:b/>
          <w:sz w:val="22"/>
          <w:szCs w:val="22"/>
        </w:rPr>
        <w:t>. 272-414/21</w:t>
      </w:r>
    </w:p>
    <w:p w14:paraId="306D399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B3951" w:rsidRPr="004B395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947AFE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B3951" w:rsidRPr="004B3951">
        <w:rPr>
          <w:sz w:val="22"/>
          <w:szCs w:val="22"/>
        </w:rPr>
        <w:t>31/08/2021</w:t>
      </w:r>
      <w:r w:rsidR="00FF4AB1" w:rsidRPr="00577BC6">
        <w:rPr>
          <w:sz w:val="22"/>
          <w:szCs w:val="22"/>
        </w:rPr>
        <w:t xml:space="preserve"> o godz. </w:t>
      </w:r>
      <w:r w:rsidR="004B3951" w:rsidRPr="004B395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3E24D60" w14:textId="77777777" w:rsidTr="003F57CD">
        <w:tc>
          <w:tcPr>
            <w:tcW w:w="993" w:type="dxa"/>
            <w:shd w:val="clear" w:color="auto" w:fill="auto"/>
            <w:vAlign w:val="center"/>
          </w:tcPr>
          <w:p w14:paraId="7E33D40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55B248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96450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B3951" w:rsidRPr="00493F8C" w14:paraId="2D017218" w14:textId="77777777" w:rsidTr="00B22245">
        <w:tc>
          <w:tcPr>
            <w:tcW w:w="993" w:type="dxa"/>
            <w:shd w:val="clear" w:color="auto" w:fill="auto"/>
            <w:vAlign w:val="center"/>
          </w:tcPr>
          <w:p w14:paraId="1BBF01B7" w14:textId="77777777" w:rsidR="004B3951" w:rsidRPr="00490DC0" w:rsidRDefault="004B3951" w:rsidP="00B22245">
            <w:pPr>
              <w:spacing w:before="120" w:after="120"/>
              <w:jc w:val="center"/>
            </w:pPr>
            <w:r w:rsidRPr="004B3951">
              <w:t>1</w:t>
            </w:r>
          </w:p>
        </w:tc>
        <w:tc>
          <w:tcPr>
            <w:tcW w:w="5244" w:type="dxa"/>
            <w:shd w:val="clear" w:color="auto" w:fill="auto"/>
          </w:tcPr>
          <w:p w14:paraId="09B198E8" w14:textId="77777777" w:rsidR="004B3951" w:rsidRPr="00490DC0" w:rsidRDefault="004B3951" w:rsidP="00B22245">
            <w:pPr>
              <w:spacing w:before="40"/>
            </w:pPr>
            <w:r w:rsidRPr="004B3951">
              <w:t>MM MARKET MAŁGORZATA MAŁECKA</w:t>
            </w:r>
          </w:p>
          <w:p w14:paraId="7D43C46F" w14:textId="4642A8F4" w:rsidR="004B3951" w:rsidRPr="00490DC0" w:rsidRDefault="00967666" w:rsidP="00B22245">
            <w:r>
              <w:t>ul. S</w:t>
            </w:r>
            <w:r w:rsidRPr="004B3951">
              <w:t>załwiowa</w:t>
            </w:r>
            <w:r w:rsidR="004B3951" w:rsidRPr="00490DC0">
              <w:t xml:space="preserve"> </w:t>
            </w:r>
            <w:r w:rsidR="004B3951" w:rsidRPr="004B3951">
              <w:t>51A</w:t>
            </w:r>
            <w:r w:rsidR="004B3951" w:rsidRPr="00490DC0">
              <w:t xml:space="preserve"> </w:t>
            </w:r>
          </w:p>
          <w:p w14:paraId="2BD3D375" w14:textId="77777777" w:rsidR="004B3951" w:rsidRPr="00490DC0" w:rsidRDefault="004B3951" w:rsidP="00B22245">
            <w:pPr>
              <w:spacing w:after="40"/>
              <w:jc w:val="both"/>
            </w:pPr>
            <w:r w:rsidRPr="004B3951">
              <w:t>03-167</w:t>
            </w:r>
            <w:r w:rsidRPr="00490DC0">
              <w:t xml:space="preserve"> </w:t>
            </w:r>
            <w:r w:rsidRPr="004B395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63F02A" w14:textId="77777777" w:rsidR="004B3951" w:rsidRPr="00490DC0" w:rsidRDefault="004B3951" w:rsidP="00B22245">
            <w:pPr>
              <w:spacing w:before="120" w:after="120"/>
              <w:jc w:val="both"/>
            </w:pPr>
            <w:r w:rsidRPr="004B3951">
              <w:t>37 613.40 zł</w:t>
            </w:r>
          </w:p>
        </w:tc>
      </w:tr>
      <w:tr w:rsidR="004B3951" w:rsidRPr="00493F8C" w14:paraId="6940A959" w14:textId="77777777" w:rsidTr="00B22245">
        <w:tc>
          <w:tcPr>
            <w:tcW w:w="993" w:type="dxa"/>
            <w:shd w:val="clear" w:color="auto" w:fill="auto"/>
            <w:vAlign w:val="center"/>
          </w:tcPr>
          <w:p w14:paraId="2B82DFDB" w14:textId="77777777" w:rsidR="004B3951" w:rsidRPr="00490DC0" w:rsidRDefault="004B3951" w:rsidP="00B22245">
            <w:pPr>
              <w:spacing w:before="120" w:after="120"/>
              <w:jc w:val="center"/>
            </w:pPr>
            <w:r w:rsidRPr="004B3951">
              <w:t>2</w:t>
            </w:r>
          </w:p>
        </w:tc>
        <w:tc>
          <w:tcPr>
            <w:tcW w:w="5244" w:type="dxa"/>
            <w:shd w:val="clear" w:color="auto" w:fill="auto"/>
          </w:tcPr>
          <w:p w14:paraId="56D2A5EE" w14:textId="77777777" w:rsidR="004B3951" w:rsidRPr="00490DC0" w:rsidRDefault="004B3951" w:rsidP="00B22245">
            <w:pPr>
              <w:spacing w:before="40"/>
            </w:pPr>
            <w:r w:rsidRPr="004B3951">
              <w:t>BEA BEATA SUSKA</w:t>
            </w:r>
          </w:p>
          <w:p w14:paraId="6A347F57" w14:textId="6E4F4279" w:rsidR="004B3951" w:rsidRPr="00490DC0" w:rsidRDefault="00967666" w:rsidP="00B22245">
            <w:r>
              <w:t xml:space="preserve">ul. </w:t>
            </w:r>
            <w:r w:rsidR="004B3951" w:rsidRPr="004B3951">
              <w:t>Wiślana</w:t>
            </w:r>
            <w:r w:rsidR="004B3951" w:rsidRPr="00490DC0">
              <w:t xml:space="preserve"> </w:t>
            </w:r>
            <w:r w:rsidR="004B3951" w:rsidRPr="004B3951">
              <w:t>44</w:t>
            </w:r>
            <w:r w:rsidR="004B3951" w:rsidRPr="00490DC0">
              <w:t xml:space="preserve"> </w:t>
            </w:r>
          </w:p>
          <w:p w14:paraId="7B060B50" w14:textId="77777777" w:rsidR="004B3951" w:rsidRPr="00490DC0" w:rsidRDefault="004B3951" w:rsidP="00B22245">
            <w:pPr>
              <w:spacing w:after="40"/>
              <w:jc w:val="both"/>
            </w:pPr>
            <w:r w:rsidRPr="004B3951">
              <w:t>05-092</w:t>
            </w:r>
            <w:r w:rsidRPr="00490DC0">
              <w:t xml:space="preserve"> </w:t>
            </w:r>
            <w:r w:rsidRPr="004B3951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ECECAE" w14:textId="77777777" w:rsidR="004B3951" w:rsidRPr="00490DC0" w:rsidRDefault="004B3951" w:rsidP="00B22245">
            <w:pPr>
              <w:spacing w:before="120" w:after="120"/>
              <w:jc w:val="both"/>
            </w:pPr>
            <w:r w:rsidRPr="004B3951">
              <w:t>37 200.00 zł</w:t>
            </w:r>
          </w:p>
        </w:tc>
      </w:tr>
      <w:tr w:rsidR="004B3951" w:rsidRPr="00493F8C" w14:paraId="1BDE6B57" w14:textId="77777777" w:rsidTr="00B22245">
        <w:tc>
          <w:tcPr>
            <w:tcW w:w="993" w:type="dxa"/>
            <w:shd w:val="clear" w:color="auto" w:fill="auto"/>
            <w:vAlign w:val="center"/>
          </w:tcPr>
          <w:p w14:paraId="70ADA8E0" w14:textId="77777777" w:rsidR="004B3951" w:rsidRPr="00490DC0" w:rsidRDefault="004B3951" w:rsidP="00B22245">
            <w:pPr>
              <w:spacing w:before="120" w:after="120"/>
              <w:jc w:val="center"/>
            </w:pPr>
            <w:r w:rsidRPr="004B3951">
              <w:t>3</w:t>
            </w:r>
          </w:p>
        </w:tc>
        <w:tc>
          <w:tcPr>
            <w:tcW w:w="5244" w:type="dxa"/>
            <w:shd w:val="clear" w:color="auto" w:fill="auto"/>
          </w:tcPr>
          <w:p w14:paraId="513488A5" w14:textId="053BAA46" w:rsidR="004B3951" w:rsidRPr="00490DC0" w:rsidRDefault="004B3951" w:rsidP="00B22245">
            <w:pPr>
              <w:spacing w:before="40"/>
            </w:pPr>
            <w:r w:rsidRPr="004B3951">
              <w:t>BEIKS Machulski Sp.</w:t>
            </w:r>
            <w:r w:rsidR="00967666">
              <w:t xml:space="preserve"> J.</w:t>
            </w:r>
          </w:p>
          <w:p w14:paraId="676AF1BD" w14:textId="069EAD4D" w:rsidR="004B3951" w:rsidRPr="00490DC0" w:rsidRDefault="00967666" w:rsidP="00B22245">
            <w:r>
              <w:t xml:space="preserve">ul. </w:t>
            </w:r>
            <w:r w:rsidR="004B3951" w:rsidRPr="004B3951">
              <w:t>Słowackiego</w:t>
            </w:r>
            <w:r w:rsidR="004B3951" w:rsidRPr="00490DC0">
              <w:t xml:space="preserve"> </w:t>
            </w:r>
            <w:r w:rsidR="004B3951" w:rsidRPr="004B3951">
              <w:t>18</w:t>
            </w:r>
            <w:r w:rsidR="004B3951" w:rsidRPr="00490DC0">
              <w:t xml:space="preserve"> </w:t>
            </w:r>
          </w:p>
          <w:p w14:paraId="0CC8CAA9" w14:textId="77777777" w:rsidR="004B3951" w:rsidRPr="00490DC0" w:rsidRDefault="004B3951" w:rsidP="00B22245">
            <w:pPr>
              <w:spacing w:after="40"/>
              <w:jc w:val="both"/>
            </w:pPr>
            <w:r w:rsidRPr="004B3951">
              <w:t>23-204</w:t>
            </w:r>
            <w:r w:rsidRPr="00490DC0">
              <w:t xml:space="preserve"> </w:t>
            </w:r>
            <w:r w:rsidRPr="004B3951">
              <w:t>Kraśnik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13778F" w14:textId="77777777" w:rsidR="004B3951" w:rsidRPr="00490DC0" w:rsidRDefault="004B3951" w:rsidP="00B22245">
            <w:pPr>
              <w:spacing w:before="120" w:after="120"/>
              <w:jc w:val="both"/>
            </w:pPr>
            <w:r w:rsidRPr="004B3951">
              <w:t>36 684.00 zł</w:t>
            </w:r>
          </w:p>
        </w:tc>
      </w:tr>
      <w:tr w:rsidR="004B3951" w:rsidRPr="00493F8C" w14:paraId="1D6ABD72" w14:textId="77777777" w:rsidTr="00B22245">
        <w:tc>
          <w:tcPr>
            <w:tcW w:w="993" w:type="dxa"/>
            <w:shd w:val="clear" w:color="auto" w:fill="auto"/>
            <w:vAlign w:val="center"/>
          </w:tcPr>
          <w:p w14:paraId="3EC89989" w14:textId="77777777" w:rsidR="004B3951" w:rsidRPr="00490DC0" w:rsidRDefault="004B3951" w:rsidP="00B22245">
            <w:pPr>
              <w:spacing w:before="120" w:after="120"/>
              <w:jc w:val="center"/>
            </w:pPr>
            <w:r w:rsidRPr="004B3951">
              <w:t>4</w:t>
            </w:r>
          </w:p>
        </w:tc>
        <w:tc>
          <w:tcPr>
            <w:tcW w:w="5244" w:type="dxa"/>
            <w:shd w:val="clear" w:color="auto" w:fill="auto"/>
          </w:tcPr>
          <w:p w14:paraId="3073BF7D" w14:textId="217D8BCF" w:rsidR="00967666" w:rsidRDefault="00967666" w:rsidP="00B22245">
            <w:pPr>
              <w:spacing w:before="40"/>
            </w:pPr>
            <w:r w:rsidRPr="004B3951">
              <w:t>BAWRO</w:t>
            </w:r>
          </w:p>
          <w:p w14:paraId="30B6E7B3" w14:textId="5C833421" w:rsidR="004B3951" w:rsidRPr="00490DC0" w:rsidRDefault="004B3951" w:rsidP="00B22245">
            <w:pPr>
              <w:spacing w:before="40"/>
            </w:pPr>
            <w:r w:rsidRPr="004B3951">
              <w:t>Barbara Wiśniewska</w:t>
            </w:r>
          </w:p>
          <w:p w14:paraId="73E38A14" w14:textId="33B2D480" w:rsidR="004B3951" w:rsidRPr="00490DC0" w:rsidRDefault="00967666" w:rsidP="00B22245">
            <w:r>
              <w:t xml:space="preserve">ul. </w:t>
            </w:r>
            <w:r w:rsidR="004B3951" w:rsidRPr="004B3951">
              <w:t>Maczka</w:t>
            </w:r>
            <w:r w:rsidR="004B3951" w:rsidRPr="00490DC0">
              <w:t xml:space="preserve"> </w:t>
            </w:r>
            <w:r w:rsidR="004B3951" w:rsidRPr="004B3951">
              <w:t>2/9</w:t>
            </w:r>
            <w:r w:rsidR="004B3951" w:rsidRPr="00490DC0">
              <w:t xml:space="preserve"> </w:t>
            </w:r>
          </w:p>
          <w:p w14:paraId="7B35091D" w14:textId="77777777" w:rsidR="004B3951" w:rsidRPr="00490DC0" w:rsidRDefault="004B3951" w:rsidP="00B22245">
            <w:pPr>
              <w:spacing w:after="40"/>
              <w:jc w:val="both"/>
            </w:pPr>
            <w:r w:rsidRPr="004B3951">
              <w:t>56-400</w:t>
            </w:r>
            <w:r w:rsidRPr="00490DC0">
              <w:t xml:space="preserve"> </w:t>
            </w:r>
            <w:r w:rsidRPr="004B3951">
              <w:t>Oleśnica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AB9472" w14:textId="77777777" w:rsidR="004B3951" w:rsidRPr="00490DC0" w:rsidRDefault="004B3951" w:rsidP="00B22245">
            <w:pPr>
              <w:spacing w:before="120" w:after="120"/>
              <w:jc w:val="both"/>
            </w:pPr>
            <w:r w:rsidRPr="004B3951">
              <w:t>36 162.00 zł</w:t>
            </w:r>
          </w:p>
        </w:tc>
      </w:tr>
    </w:tbl>
    <w:p w14:paraId="22F284B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8A237F3" w14:textId="0658807F" w:rsidR="00C236D3" w:rsidRPr="00967666" w:rsidRDefault="00C236D3" w:rsidP="00173B20">
      <w:pPr>
        <w:jc w:val="right"/>
        <w:rPr>
          <w:iCs/>
        </w:rPr>
      </w:pPr>
    </w:p>
    <w:sectPr w:rsidR="00C236D3" w:rsidRPr="009676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51595" w14:textId="77777777" w:rsidR="007D203C" w:rsidRDefault="007D203C">
      <w:r>
        <w:separator/>
      </w:r>
    </w:p>
  </w:endnote>
  <w:endnote w:type="continuationSeparator" w:id="0">
    <w:p w14:paraId="29F67568" w14:textId="77777777" w:rsidR="007D203C" w:rsidRDefault="007D2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2B9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668D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C808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05C042">
        <v:line id="_x0000_s2049" style="position:absolute;left:0;text-align:left;z-index:251657728" from="-3.85pt,8.7pt" to="455.15pt,8.7pt"/>
      </w:pict>
    </w:r>
  </w:p>
  <w:p w14:paraId="19AA71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4A9B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0F4F75" w14:textId="77777777" w:rsidR="009F189D" w:rsidRDefault="009F189D">
    <w:pPr>
      <w:pStyle w:val="Stopka"/>
      <w:tabs>
        <w:tab w:val="clear" w:pos="4536"/>
      </w:tabs>
      <w:jc w:val="center"/>
    </w:pPr>
  </w:p>
  <w:p w14:paraId="556819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B8E8A" w14:textId="77777777" w:rsidR="007D203C" w:rsidRDefault="007D203C">
      <w:r>
        <w:separator/>
      </w:r>
    </w:p>
  </w:footnote>
  <w:footnote w:type="continuationSeparator" w:id="0">
    <w:p w14:paraId="73C42EA6" w14:textId="77777777" w:rsidR="007D203C" w:rsidRDefault="007D2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02C65" w14:textId="77777777" w:rsidR="004B3951" w:rsidRDefault="004B39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6E067" w14:textId="77777777" w:rsidR="004B3951" w:rsidRDefault="004B39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D03F8" w14:textId="77777777" w:rsidR="004B3951" w:rsidRDefault="004B39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03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3951"/>
    <w:rsid w:val="004C7E9B"/>
    <w:rsid w:val="00577BC6"/>
    <w:rsid w:val="00601802"/>
    <w:rsid w:val="0069085C"/>
    <w:rsid w:val="007D203C"/>
    <w:rsid w:val="00843263"/>
    <w:rsid w:val="00861E75"/>
    <w:rsid w:val="00967666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CA05C3"/>
  <w15:chartTrackingRefBased/>
  <w15:docId w15:val="{95E723E2-F502-4B77-8A25-6A960E231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2021-08-31T12:10:00Z</cp:lastPrinted>
  <dcterms:created xsi:type="dcterms:W3CDTF">2021-08-31T12:10:00Z</dcterms:created>
  <dcterms:modified xsi:type="dcterms:W3CDTF">2021-08-31T12:10:00Z</dcterms:modified>
</cp:coreProperties>
</file>