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2E271D84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605CFE" w:rsidRPr="00605CFE">
        <w:rPr>
          <w:b/>
          <w:bCs/>
          <w:sz w:val="22"/>
          <w:szCs w:val="22"/>
        </w:rPr>
        <w:t xml:space="preserve">Dostawa </w:t>
      </w:r>
      <w:r w:rsidR="00CE79DB" w:rsidRPr="00CE79DB">
        <w:rPr>
          <w:b/>
          <w:bCs/>
          <w:sz w:val="22"/>
          <w:szCs w:val="22"/>
        </w:rPr>
        <w:t>zestawu komputera obliczeniowego i jednostki centralnej (serwera obliczeniowego) - KC-</w:t>
      </w:r>
      <w:proofErr w:type="spellStart"/>
      <w:r w:rsidR="00CE79DB" w:rsidRPr="00CE79DB">
        <w:rPr>
          <w:b/>
          <w:bCs/>
          <w:sz w:val="22"/>
          <w:szCs w:val="22"/>
        </w:rPr>
        <w:t>zp</w:t>
      </w:r>
      <w:proofErr w:type="spellEnd"/>
      <w:r w:rsidR="00CE79DB" w:rsidRPr="00CE79DB">
        <w:rPr>
          <w:b/>
          <w:bCs/>
          <w:sz w:val="22"/>
          <w:szCs w:val="22"/>
        </w:rPr>
        <w:t>. 272-406/21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 xml:space="preserve">oferuję realizację przedmiotu zamówienia, zgodnie z zasadami określonymi </w:t>
      </w:r>
      <w:r w:rsidR="00CE79DB">
        <w:rPr>
          <w:sz w:val="22"/>
          <w:szCs w:val="22"/>
        </w:rPr>
        <w:br/>
      </w:r>
      <w:r w:rsidRPr="00B66A62">
        <w:rPr>
          <w:sz w:val="22"/>
          <w:szCs w:val="22"/>
        </w:rPr>
        <w:t>w specyfikacji warunków zamówienia.</w:t>
      </w:r>
    </w:p>
    <w:p w14:paraId="36DFFC1D" w14:textId="010EC0C8" w:rsidR="00C34CBD" w:rsidRDefault="00C34CBD" w:rsidP="00404400">
      <w:pPr>
        <w:jc w:val="both"/>
        <w:rPr>
          <w:b/>
          <w:bCs/>
          <w:color w:val="FF0000"/>
          <w:sz w:val="22"/>
          <w:szCs w:val="22"/>
        </w:rPr>
      </w:pPr>
      <w:r w:rsidRPr="00EC5DE0">
        <w:rPr>
          <w:b/>
          <w:bCs/>
          <w:color w:val="FF0000"/>
          <w:sz w:val="22"/>
          <w:szCs w:val="22"/>
        </w:rPr>
        <w:t>Zadanie częściowe nr 1</w:t>
      </w:r>
    </w:p>
    <w:tbl>
      <w:tblPr>
        <w:tblW w:w="87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511"/>
        <w:gridCol w:w="1190"/>
        <w:gridCol w:w="2127"/>
        <w:gridCol w:w="708"/>
        <w:gridCol w:w="937"/>
        <w:gridCol w:w="569"/>
        <w:gridCol w:w="2269"/>
      </w:tblGrid>
      <w:tr w:rsidR="0050459D" w14:paraId="6B7B8E9C" w14:textId="77777777" w:rsidTr="00681AEF">
        <w:trPr>
          <w:trHeight w:val="645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1F3B99" w14:textId="77777777" w:rsidR="0050459D" w:rsidRDefault="0050459D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3E2B8E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dostawy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19D1A9" w14:textId="77777777" w:rsidR="0050459D" w:rsidRDefault="0050459D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268D0987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model/ konfigurację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330FEF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  <w:p w14:paraId="310D5EE3" w14:textId="68107A5C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  <w:p w14:paraId="558D33E9" w14:textId="691F125D" w:rsidR="0050459D" w:rsidRPr="0050459D" w:rsidRDefault="0050459D">
            <w:pPr>
              <w:spacing w:line="276" w:lineRule="auto"/>
              <w:jc w:val="center"/>
              <w:rPr>
                <w:bCs/>
                <w:sz w:val="20"/>
                <w:lang w:eastAsia="en-US"/>
              </w:rPr>
            </w:pPr>
            <w:r w:rsidRPr="0050459D">
              <w:rPr>
                <w:bCs/>
                <w:sz w:val="20"/>
                <w:lang w:eastAsia="en-US"/>
              </w:rPr>
              <w:t>[szt.]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B33E50" w14:textId="70039C39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14:paraId="766A345D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5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67C18E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14:paraId="1E794279" w14:textId="77777777" w:rsidR="0050459D" w:rsidRDefault="0050459D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CF7E64A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14:paraId="3D4A5F8D" w14:textId="77777777" w:rsidR="0050459D" w:rsidRDefault="0050459D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14:paraId="694086AD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50459D" w14:paraId="45E67E7A" w14:textId="77777777" w:rsidTr="00681AEF">
        <w:trPr>
          <w:trHeight w:val="234"/>
        </w:trPr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1AE8DC" w14:textId="77777777" w:rsidR="0050459D" w:rsidRDefault="0050459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64393B" w14:textId="77777777" w:rsidR="0050459D" w:rsidRDefault="0050459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F46945" w14:textId="77777777" w:rsidR="0050459D" w:rsidRDefault="0050459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180310" w14:textId="63F9ED6C" w:rsidR="0050459D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7757ED" w14:textId="6195EA85" w:rsidR="0050459D" w:rsidRDefault="00681AE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751376" w14:textId="362D0F27" w:rsidR="0050459D" w:rsidRDefault="00681AE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6787327" w14:textId="1078CD46" w:rsidR="0050459D" w:rsidRDefault="00681AE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</w:tr>
      <w:tr w:rsidR="00681AEF" w14:paraId="2D25702F" w14:textId="77777777" w:rsidTr="00681AEF">
        <w:trPr>
          <w:trHeight w:val="234"/>
        </w:trPr>
        <w:tc>
          <w:tcPr>
            <w:tcW w:w="482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54036D20" w14:textId="77777777" w:rsidR="00681AEF" w:rsidRDefault="00681AE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14:paraId="40AD3B36" w14:textId="227E45F5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C55717" w14:textId="6136B9DA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Zestaw komputera obliczeniowego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BD2176" w14:textId="77777777" w:rsid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 xml:space="preserve">Procesor: </w:t>
            </w:r>
          </w:p>
          <w:p w14:paraId="3DAAEA58" w14:textId="2BCB926D" w:rsidR="00681AEF" w:rsidRP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…………….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ECF567" w14:textId="0B6E185C" w:rsidR="00681AEF" w:rsidRPr="00681AEF" w:rsidRDefault="00681AE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 w:rsidRPr="00681AEF"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8F5C89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FDDF817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83822C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66CD35EA" w14:textId="77777777" w:rsidTr="00681AEF">
        <w:trPr>
          <w:trHeight w:val="234"/>
        </w:trPr>
        <w:tc>
          <w:tcPr>
            <w:tcW w:w="48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32CDB4DD" w14:textId="3487ACF8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A053A9" w14:textId="58D0E6E5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9B637E9" w14:textId="4F73DC4F" w:rsidR="00681AEF" w:rsidRP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Pamięć RAM: ……………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8BC45B" w14:textId="19A926E4" w:rsidR="00681AEF" w:rsidRPr="00681AEF" w:rsidRDefault="00681AE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 w:rsidRPr="00681AEF"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F8A151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7515420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153634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299677EB" w14:textId="77777777" w:rsidTr="00681AEF">
        <w:trPr>
          <w:trHeight w:val="234"/>
        </w:trPr>
        <w:tc>
          <w:tcPr>
            <w:tcW w:w="48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71DD7AF3" w14:textId="6E94436B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C2A780" w14:textId="48FA38A6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9BA56A" w14:textId="77777777" w:rsidR="00681AEF" w:rsidRP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Płyta główna</w:t>
            </w:r>
          </w:p>
          <w:p w14:paraId="3EA0B0A4" w14:textId="4037EA4D" w:rsidR="00681AEF" w:rsidRP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…………….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A566EF" w14:textId="0945A56A" w:rsidR="00681AEF" w:rsidRPr="00681AEF" w:rsidRDefault="00681AE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 w:rsidRPr="00681AEF"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56AB31F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9666D01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707071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673C5A57" w14:textId="77777777" w:rsidTr="00681AEF">
        <w:trPr>
          <w:trHeight w:val="234"/>
        </w:trPr>
        <w:tc>
          <w:tcPr>
            <w:tcW w:w="48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16F6A82E" w14:textId="56B81951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9EB638" w14:textId="7D61BB27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6C13D16" w14:textId="047168CE" w:rsidR="00681AEF" w:rsidRP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Karta graficzna: …………….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515E6A" w14:textId="3C2C86CC" w:rsidR="00681AEF" w:rsidRPr="00681AEF" w:rsidRDefault="00681AE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29FF827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DFFBC5E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EA57F1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0AE968C4" w14:textId="77777777" w:rsidTr="00681AEF">
        <w:trPr>
          <w:trHeight w:val="234"/>
        </w:trPr>
        <w:tc>
          <w:tcPr>
            <w:tcW w:w="48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12C9F5C5" w14:textId="3F17F514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E62F07" w14:textId="729FC158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A713AE" w14:textId="3BCB9376" w:rsidR="00681AEF" w:rsidRP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Obudowa: 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AAE8E1" w14:textId="10A3AA94" w:rsidR="00681AEF" w:rsidRDefault="00681AE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B4E470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AACA1AF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C3A04D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70CA6C1B" w14:textId="77777777" w:rsidTr="00681AEF">
        <w:trPr>
          <w:trHeight w:val="234"/>
        </w:trPr>
        <w:tc>
          <w:tcPr>
            <w:tcW w:w="48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7A6E1D38" w14:textId="0D33794A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63D99D" w14:textId="4D586E66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BAA270" w14:textId="77777777" w:rsidR="00681AEF" w:rsidRP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Dysk HDD</w:t>
            </w:r>
          </w:p>
          <w:p w14:paraId="2AA04802" w14:textId="4DA8E460" w:rsidR="00681AEF" w:rsidRP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……………..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F744D3" w14:textId="71D3B55F" w:rsidR="00681AEF" w:rsidRDefault="00681AE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183328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96F83EF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255212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7ED823DF" w14:textId="77777777" w:rsidTr="00681AEF">
        <w:trPr>
          <w:trHeight w:val="234"/>
        </w:trPr>
        <w:tc>
          <w:tcPr>
            <w:tcW w:w="48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762240CC" w14:textId="59BC19FD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1CBBE9" w14:textId="64C37A21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E6AB9E" w14:textId="000BA94C" w:rsidR="00681AEF" w:rsidRPr="00681AEF" w:rsidRDefault="00681AEF" w:rsidP="00681AEF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Dysk z interfejsem M2</w:t>
            </w:r>
          </w:p>
          <w:p w14:paraId="38619F67" w14:textId="1552CE7A" w:rsidR="00681AEF" w:rsidRPr="00681AEF" w:rsidRDefault="00681AEF" w:rsidP="00681AEF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……………..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2D1062" w14:textId="61E1F3E6" w:rsidR="00681AEF" w:rsidRDefault="00681AE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DA2A8A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F9EA6AF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6D440A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65C8951B" w14:textId="77777777" w:rsidTr="00681AEF">
        <w:trPr>
          <w:trHeight w:val="234"/>
        </w:trPr>
        <w:tc>
          <w:tcPr>
            <w:tcW w:w="48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17F3FC85" w14:textId="70FE90AF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B3F67" w14:textId="77928A5B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0D24C4" w14:textId="14B61514" w:rsidR="00681AEF" w:rsidRPr="00681AEF" w:rsidRDefault="00681AEF" w:rsidP="00681AEF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Dysk SSD</w:t>
            </w:r>
          </w:p>
          <w:p w14:paraId="442C1807" w14:textId="22486BFD" w:rsidR="00681AEF" w:rsidRPr="00681AEF" w:rsidRDefault="00681AEF" w:rsidP="00681AEF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……………..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A29490" w14:textId="2374026B" w:rsidR="00681AEF" w:rsidRDefault="00536D6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A2A5836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5871224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CFD919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11168D3C" w14:textId="77777777" w:rsidTr="00681AEF">
        <w:trPr>
          <w:trHeight w:val="163"/>
        </w:trPr>
        <w:tc>
          <w:tcPr>
            <w:tcW w:w="482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B23B77" w14:textId="26B1FFC4" w:rsidR="00681AEF" w:rsidRDefault="00681AEF" w:rsidP="00681AE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00772" w14:textId="2E8ACAAD" w:rsidR="00681AEF" w:rsidRDefault="00681AEF" w:rsidP="00681AE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63A8" w14:textId="77777777" w:rsidR="00681AEF" w:rsidRPr="00681AEF" w:rsidRDefault="00681AEF" w:rsidP="00681AEF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Bezprzewodowa karta komunikacyjna</w:t>
            </w:r>
          </w:p>
          <w:p w14:paraId="2DD40538" w14:textId="57BB3C2D" w:rsidR="00681AEF" w:rsidRPr="00681AEF" w:rsidRDefault="00681AEF" w:rsidP="00681AEF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………………….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8B5C" w14:textId="7B11929C" w:rsidR="00681AEF" w:rsidRDefault="00681AEF" w:rsidP="00116061">
            <w:pPr>
              <w:spacing w:line="276" w:lineRule="auto"/>
              <w:ind w:right="425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FC9A" w14:textId="6D3A37EE" w:rsidR="00681AEF" w:rsidRDefault="00681AEF" w:rsidP="00681AE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5F6FD1" w14:textId="77777777" w:rsidR="00681AEF" w:rsidRDefault="00681AEF" w:rsidP="00681AE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5196E4" w14:textId="77777777" w:rsidR="00681AEF" w:rsidRDefault="00681AEF" w:rsidP="00681AE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681AEF" w14:paraId="52B83AFE" w14:textId="77777777" w:rsidTr="0050459D">
        <w:trPr>
          <w:trHeight w:val="16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6FF1CE" w14:textId="77777777" w:rsidR="00681AEF" w:rsidRDefault="00681AEF" w:rsidP="00681AEF">
            <w:pPr>
              <w:ind w:right="42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F98F" w14:textId="776F49D2" w:rsidR="00681AEF" w:rsidRDefault="00681AEF" w:rsidP="00681AEF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7056B6B7" w14:textId="77777777" w:rsidR="00681AEF" w:rsidRDefault="00681AEF" w:rsidP="00681AEF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AC8D88" w14:textId="77777777" w:rsidR="00681AEF" w:rsidRDefault="00681AEF" w:rsidP="00681AE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BE6867" w14:textId="77777777" w:rsidR="00681AEF" w:rsidRDefault="00681AEF" w:rsidP="00681AEF">
            <w:pPr>
              <w:ind w:right="425"/>
              <w:rPr>
                <w:sz w:val="18"/>
                <w:szCs w:val="18"/>
              </w:rPr>
            </w:pPr>
          </w:p>
        </w:tc>
      </w:tr>
    </w:tbl>
    <w:p w14:paraId="0785E39E" w14:textId="77777777" w:rsidR="00697EC1" w:rsidRPr="00EC5DE0" w:rsidRDefault="00697EC1" w:rsidP="00404400">
      <w:pPr>
        <w:jc w:val="both"/>
        <w:rPr>
          <w:b/>
          <w:bCs/>
          <w:color w:val="FF0000"/>
          <w:sz w:val="22"/>
          <w:szCs w:val="22"/>
        </w:rPr>
      </w:pPr>
    </w:p>
    <w:p w14:paraId="0BCDF284" w14:textId="0A94B957" w:rsidR="00C34CBD" w:rsidRDefault="00C34CBD" w:rsidP="00C34CBD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>Okres udzielonej gwarancji 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</w:p>
    <w:p w14:paraId="46A51F9D" w14:textId="2DA40FF8" w:rsidR="00C34CBD" w:rsidRDefault="00C34CBD" w:rsidP="00C34CBD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373025">
        <w:rPr>
          <w:bCs/>
          <w:sz w:val="22"/>
          <w:szCs w:val="22"/>
        </w:rPr>
        <w:t>……………………</w:t>
      </w:r>
      <w:r>
        <w:rPr>
          <w:b/>
          <w:sz w:val="22"/>
          <w:szCs w:val="22"/>
        </w:rPr>
        <w:t>od daty podpisania umowy</w:t>
      </w:r>
      <w:r w:rsidRPr="00B66A62">
        <w:rPr>
          <w:b/>
          <w:sz w:val="22"/>
          <w:szCs w:val="22"/>
        </w:rPr>
        <w:t xml:space="preserve"> </w:t>
      </w:r>
      <w:r w:rsidRPr="00373025">
        <w:rPr>
          <w:bCs/>
          <w:sz w:val="22"/>
          <w:szCs w:val="22"/>
          <w:highlight w:val="yellow"/>
        </w:rPr>
        <w:t>/kryterium oceny ofert/</w:t>
      </w:r>
    </w:p>
    <w:p w14:paraId="0A056DB8" w14:textId="77777777" w:rsidR="00CE79DB" w:rsidRPr="00B66A62" w:rsidRDefault="00CE79DB" w:rsidP="00C34CBD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</w:p>
    <w:p w14:paraId="053CA721" w14:textId="3ACF9AA9" w:rsidR="00C34CBD" w:rsidRDefault="00C34CBD" w:rsidP="00C34CBD">
      <w:pPr>
        <w:jc w:val="both"/>
        <w:rPr>
          <w:b/>
          <w:bCs/>
          <w:color w:val="FF0000"/>
          <w:sz w:val="22"/>
          <w:szCs w:val="22"/>
        </w:rPr>
      </w:pPr>
      <w:r w:rsidRPr="00EC5DE0">
        <w:rPr>
          <w:b/>
          <w:bCs/>
          <w:color w:val="FF0000"/>
          <w:sz w:val="22"/>
          <w:szCs w:val="22"/>
        </w:rPr>
        <w:t>Zadanie częściowe nr 2</w:t>
      </w:r>
    </w:p>
    <w:tbl>
      <w:tblPr>
        <w:tblW w:w="78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2"/>
        <w:gridCol w:w="1700"/>
        <w:gridCol w:w="993"/>
        <w:gridCol w:w="569"/>
        <w:gridCol w:w="2269"/>
      </w:tblGrid>
      <w:tr w:rsidR="00697EC1" w14:paraId="74F42E79" w14:textId="77777777" w:rsidTr="00697EC1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B8A390" w14:textId="77777777" w:rsidR="00697EC1" w:rsidRDefault="00697EC1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67B6C3" w14:textId="77777777" w:rsidR="00697EC1" w:rsidRDefault="00697EC1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dostawy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DB1C73" w14:textId="77777777" w:rsidR="00697EC1" w:rsidRDefault="00697EC1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46DF37CD" w14:textId="77777777" w:rsidR="00697EC1" w:rsidRDefault="00697EC1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model/ konfigurację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6C8D02" w14:textId="77777777" w:rsidR="00697EC1" w:rsidRDefault="00697EC1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14:paraId="6B6A8840" w14:textId="77777777" w:rsidR="00697EC1" w:rsidRDefault="00697EC1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5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0F9E945" w14:textId="77777777" w:rsidR="00697EC1" w:rsidRDefault="00697EC1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14:paraId="3E76FD2B" w14:textId="77777777" w:rsidR="00697EC1" w:rsidRDefault="00697EC1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DB3342" w14:textId="77777777" w:rsidR="00697EC1" w:rsidRDefault="00697EC1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14:paraId="754A669B" w14:textId="77777777" w:rsidR="00697EC1" w:rsidRDefault="00697EC1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14:paraId="424F3D6C" w14:textId="77777777" w:rsidR="00697EC1" w:rsidRDefault="00697EC1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697EC1" w14:paraId="246A5C86" w14:textId="77777777" w:rsidTr="00697EC1">
        <w:trPr>
          <w:trHeight w:val="234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A7DAC8" w14:textId="77777777" w:rsidR="00697EC1" w:rsidRDefault="00697EC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810A32" w14:textId="77777777" w:rsidR="00697EC1" w:rsidRDefault="00697EC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70C3FA" w14:textId="77777777" w:rsidR="00697EC1" w:rsidRDefault="00697EC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1B4749" w14:textId="77777777" w:rsidR="00697EC1" w:rsidRDefault="00697EC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8A651B" w14:textId="77777777" w:rsidR="00697EC1" w:rsidRDefault="00697EC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558F62" w14:textId="77777777" w:rsidR="00697EC1" w:rsidRDefault="00697EC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8</w:t>
            </w:r>
          </w:p>
        </w:tc>
      </w:tr>
      <w:tr w:rsidR="00697EC1" w14:paraId="1BB7FEDC" w14:textId="77777777" w:rsidTr="00697EC1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6C43D1" w14:textId="77777777" w:rsidR="00697EC1" w:rsidRDefault="00697EC1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14:paraId="1772792D" w14:textId="77777777" w:rsidR="00697EC1" w:rsidRDefault="00697EC1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F7B6E" w14:textId="6495F94F" w:rsidR="00697EC1" w:rsidRDefault="00697EC1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Jednostka centralna komputera (serwer obliczeniowy)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3C811" w14:textId="7CB62B5F" w:rsidR="00697EC1" w:rsidRDefault="00697EC1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12E3" w14:textId="77777777" w:rsidR="00697EC1" w:rsidRDefault="00697EC1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F458B8" w14:textId="77777777" w:rsidR="00697EC1" w:rsidRDefault="00697EC1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FC64E9" w14:textId="77777777" w:rsidR="00697EC1" w:rsidRDefault="00697EC1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697EC1" w14:paraId="0EB6B7B1" w14:textId="77777777" w:rsidTr="00697EC1">
        <w:trPr>
          <w:trHeight w:val="163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90AF2" w14:textId="77777777" w:rsidR="00697EC1" w:rsidRDefault="00697EC1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61E5DBA0" w14:textId="77777777" w:rsidR="00697EC1" w:rsidRDefault="00697EC1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2770C0" w14:textId="77777777" w:rsidR="00697EC1" w:rsidRDefault="00697EC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1D579B" w14:textId="77777777" w:rsidR="00697EC1" w:rsidRDefault="00697EC1">
            <w:pPr>
              <w:ind w:right="425"/>
              <w:rPr>
                <w:sz w:val="18"/>
                <w:szCs w:val="18"/>
              </w:rPr>
            </w:pPr>
          </w:p>
        </w:tc>
      </w:tr>
    </w:tbl>
    <w:p w14:paraId="496D17E4" w14:textId="793A5F24" w:rsidR="00697EC1" w:rsidRDefault="00697EC1" w:rsidP="00C34CBD">
      <w:pPr>
        <w:jc w:val="both"/>
        <w:rPr>
          <w:b/>
          <w:bCs/>
          <w:color w:val="FF0000"/>
          <w:sz w:val="22"/>
          <w:szCs w:val="22"/>
        </w:rPr>
      </w:pPr>
    </w:p>
    <w:p w14:paraId="377FEB46" w14:textId="5D2CAD62" w:rsidR="00C34CBD" w:rsidRDefault="00C34CBD" w:rsidP="00C34CBD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>Okres udzielonej gwarancji 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  <w:r w:rsidRPr="00373025">
        <w:rPr>
          <w:bCs/>
          <w:sz w:val="22"/>
          <w:szCs w:val="22"/>
          <w:highlight w:val="yellow"/>
        </w:rPr>
        <w:t>/kryterium oceny ofert/</w:t>
      </w:r>
    </w:p>
    <w:p w14:paraId="4171AFE6" w14:textId="77777777" w:rsidR="00C34CBD" w:rsidRPr="00B66A62" w:rsidRDefault="00C34CBD" w:rsidP="00C34CBD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373025">
        <w:rPr>
          <w:bCs/>
          <w:sz w:val="22"/>
          <w:szCs w:val="22"/>
        </w:rPr>
        <w:t>……………………</w:t>
      </w:r>
      <w:r>
        <w:rPr>
          <w:b/>
          <w:sz w:val="22"/>
          <w:szCs w:val="22"/>
        </w:rPr>
        <w:t>od daty podpisania umowy</w:t>
      </w:r>
      <w:r w:rsidRPr="00B66A62">
        <w:rPr>
          <w:b/>
          <w:sz w:val="22"/>
          <w:szCs w:val="22"/>
        </w:rPr>
        <w:t xml:space="preserve"> </w:t>
      </w:r>
      <w:r w:rsidRPr="00373025">
        <w:rPr>
          <w:bCs/>
          <w:sz w:val="22"/>
          <w:szCs w:val="22"/>
          <w:highlight w:val="yellow"/>
        </w:rPr>
        <w:t>/kryterium oceny ofert/</w:t>
      </w:r>
    </w:p>
    <w:p w14:paraId="0B99D755" w14:textId="77777777" w:rsidR="00EC5DE0" w:rsidRDefault="00404400" w:rsidP="00EC5DE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DF5A6E" w14:textId="7D4C5852" w:rsidR="0015033B" w:rsidRDefault="0015033B" w:rsidP="0015033B">
      <w:pPr>
        <w:jc w:val="both"/>
        <w:rPr>
          <w:sz w:val="22"/>
          <w:szCs w:val="22"/>
          <w:u w:val="single"/>
        </w:rPr>
      </w:pPr>
      <w:r w:rsidRPr="001E539B">
        <w:rPr>
          <w:sz w:val="22"/>
          <w:szCs w:val="22"/>
          <w:u w:val="single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="00084258" w:rsidRPr="00084258">
        <w:rPr>
          <w:b/>
          <w:color w:val="000000"/>
          <w:sz w:val="22"/>
          <w:szCs w:val="22"/>
          <w:u w:val="single"/>
          <w:lang w:eastAsia="ar-SA"/>
        </w:rPr>
        <w:t>na zestaw komputera obliczeniowego i jednostkę centralną (serwer obliczeniowy)</w:t>
      </w:r>
      <w:r w:rsidRPr="001E539B">
        <w:rPr>
          <w:b/>
          <w:bCs/>
          <w:sz w:val="22"/>
          <w:szCs w:val="22"/>
          <w:u w:val="single"/>
        </w:rPr>
        <w:t xml:space="preserve"> </w:t>
      </w:r>
      <w:r w:rsidRPr="001E539B">
        <w:rPr>
          <w:sz w:val="22"/>
          <w:szCs w:val="22"/>
          <w:u w:val="single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47E9CE9A" w14:textId="77777777" w:rsidR="0015033B" w:rsidRPr="001E539B" w:rsidRDefault="0015033B" w:rsidP="0015033B">
      <w:pPr>
        <w:jc w:val="both"/>
        <w:rPr>
          <w:sz w:val="22"/>
          <w:szCs w:val="22"/>
          <w:u w:val="single"/>
        </w:rPr>
      </w:pPr>
    </w:p>
    <w:p w14:paraId="5A9D1390" w14:textId="705A47B2" w:rsidR="0015033B" w:rsidRDefault="0015033B" w:rsidP="0015033B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570460D7" w14:textId="5F26E76C" w:rsidR="0015033B" w:rsidRPr="00730EFE" w:rsidRDefault="0015033B" w:rsidP="0015033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E51E7">
        <w:rPr>
          <w:color w:val="000000"/>
          <w:sz w:val="22"/>
          <w:szCs w:val="22"/>
          <w:lang w:eastAsia="ar-SA"/>
        </w:rPr>
        <w:t>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>
        <w:rPr>
          <w:color w:val="000000"/>
          <w:sz w:val="22"/>
          <w:szCs w:val="22"/>
          <w:lang w:eastAsia="ar-SA"/>
        </w:rPr>
        <w:t>, wskazanego w dokumentach zamówienia.</w:t>
      </w:r>
    </w:p>
    <w:p w14:paraId="5E03F6AA" w14:textId="77777777" w:rsidR="0015033B" w:rsidRPr="001C7C35" w:rsidRDefault="0015033B" w:rsidP="0015033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591ABA70" w14:textId="5FCD869F" w:rsidR="0015033B" w:rsidRPr="001C7C35" w:rsidRDefault="0015033B" w:rsidP="0015033B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C7C3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C7C35">
        <w:rPr>
          <w:sz w:val="22"/>
          <w:szCs w:val="22"/>
        </w:rPr>
        <w:t>późn</w:t>
      </w:r>
      <w:proofErr w:type="spellEnd"/>
      <w:r w:rsidRPr="001C7C35">
        <w:rPr>
          <w:sz w:val="22"/>
          <w:szCs w:val="22"/>
        </w:rPr>
        <w:t xml:space="preserve">. zm.) </w:t>
      </w:r>
      <w:r w:rsidRPr="001C7C35">
        <w:rPr>
          <w:color w:val="000000"/>
          <w:sz w:val="22"/>
          <w:szCs w:val="22"/>
          <w:lang w:eastAsia="ar-SA"/>
        </w:rPr>
        <w:t>będzie się</w:t>
      </w:r>
      <w:r w:rsidRPr="00BD3D9C">
        <w:rPr>
          <w:color w:val="000000"/>
          <w:sz w:val="22"/>
          <w:szCs w:val="22"/>
          <w:lang w:eastAsia="ar-SA"/>
        </w:rPr>
        <w:t xml:space="preserve"> ubiegał o zastosowanie </w:t>
      </w:r>
      <w:r w:rsidRPr="001C7C35">
        <w:rPr>
          <w:color w:val="000000"/>
          <w:sz w:val="22"/>
          <w:szCs w:val="22"/>
          <w:lang w:eastAsia="ar-SA"/>
        </w:rPr>
        <w:t xml:space="preserve">przy zakupie 0% stawki VAT </w:t>
      </w:r>
      <w:r w:rsidRPr="001C7C35">
        <w:rPr>
          <w:b/>
          <w:color w:val="000000"/>
          <w:sz w:val="22"/>
          <w:szCs w:val="22"/>
          <w:lang w:eastAsia="ar-SA"/>
        </w:rPr>
        <w:t xml:space="preserve">na </w:t>
      </w:r>
      <w:r w:rsidR="00084258" w:rsidRPr="00084258">
        <w:rPr>
          <w:b/>
          <w:color w:val="000000"/>
          <w:sz w:val="22"/>
          <w:szCs w:val="22"/>
          <w:lang w:eastAsia="ar-SA"/>
        </w:rPr>
        <w:t>zestaw komputera obliczeniowego i jednostk</w:t>
      </w:r>
      <w:r w:rsidR="00084258">
        <w:rPr>
          <w:b/>
          <w:color w:val="000000"/>
          <w:sz w:val="22"/>
          <w:szCs w:val="22"/>
          <w:lang w:eastAsia="ar-SA"/>
        </w:rPr>
        <w:t>ę</w:t>
      </w:r>
      <w:r w:rsidR="00084258" w:rsidRPr="00084258">
        <w:rPr>
          <w:b/>
          <w:color w:val="000000"/>
          <w:sz w:val="22"/>
          <w:szCs w:val="22"/>
          <w:lang w:eastAsia="ar-SA"/>
        </w:rPr>
        <w:t xml:space="preserve"> centraln</w:t>
      </w:r>
      <w:r w:rsidR="00084258">
        <w:rPr>
          <w:b/>
          <w:color w:val="000000"/>
          <w:sz w:val="22"/>
          <w:szCs w:val="22"/>
          <w:lang w:eastAsia="ar-SA"/>
        </w:rPr>
        <w:t>ą</w:t>
      </w:r>
      <w:r w:rsidR="00084258" w:rsidRPr="00084258">
        <w:rPr>
          <w:b/>
          <w:color w:val="000000"/>
          <w:sz w:val="22"/>
          <w:szCs w:val="22"/>
          <w:lang w:eastAsia="ar-SA"/>
        </w:rPr>
        <w:t xml:space="preserve"> (serwer obliczeniow</w:t>
      </w:r>
      <w:r w:rsidR="00084258">
        <w:rPr>
          <w:b/>
          <w:color w:val="000000"/>
          <w:sz w:val="22"/>
          <w:szCs w:val="22"/>
          <w:lang w:eastAsia="ar-SA"/>
        </w:rPr>
        <w:t>y</w:t>
      </w:r>
      <w:r w:rsidR="00084258" w:rsidRPr="00084258">
        <w:rPr>
          <w:b/>
          <w:color w:val="000000"/>
          <w:sz w:val="22"/>
          <w:szCs w:val="22"/>
          <w:lang w:eastAsia="ar-SA"/>
        </w:rPr>
        <w:t>)</w:t>
      </w:r>
      <w:r w:rsidR="00084258">
        <w:rPr>
          <w:b/>
          <w:color w:val="000000"/>
          <w:sz w:val="22"/>
          <w:szCs w:val="22"/>
          <w:lang w:eastAsia="ar-SA"/>
        </w:rPr>
        <w:t xml:space="preserve"> </w:t>
      </w:r>
      <w:r w:rsidRPr="001C7C35">
        <w:rPr>
          <w:sz w:val="22"/>
          <w:szCs w:val="22"/>
        </w:rPr>
        <w:t xml:space="preserve">w zakresie objętym zwolnieniem – zgodnie z art. 83 ust. 1 pkt 26 przywołanej ustawy. </w:t>
      </w:r>
    </w:p>
    <w:p w14:paraId="716F3CFE" w14:textId="246F2319" w:rsidR="0015033B" w:rsidRPr="0040156B" w:rsidRDefault="0015033B" w:rsidP="0015033B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</w:t>
      </w:r>
      <w:r>
        <w:rPr>
          <w:color w:val="000000"/>
          <w:sz w:val="22"/>
          <w:szCs w:val="22"/>
          <w:lang w:eastAsia="ar-SA"/>
        </w:rPr>
        <w:t xml:space="preserve"> potwierdzającego, że wymieniony</w:t>
      </w:r>
      <w:r w:rsidRPr="001C7C35">
        <w:rPr>
          <w:color w:val="000000"/>
          <w:sz w:val="22"/>
          <w:szCs w:val="22"/>
          <w:lang w:eastAsia="ar-SA"/>
        </w:rPr>
        <w:t xml:space="preserve"> w zamówieniu skierowanym do Wykonawcy</w:t>
      </w:r>
      <w:r w:rsidR="00084258">
        <w:rPr>
          <w:color w:val="000000"/>
          <w:sz w:val="22"/>
          <w:szCs w:val="22"/>
          <w:lang w:eastAsia="ar-SA"/>
        </w:rPr>
        <w:t xml:space="preserve"> </w:t>
      </w:r>
      <w:r w:rsidR="00084258" w:rsidRPr="001C7C35">
        <w:rPr>
          <w:b/>
          <w:color w:val="000000"/>
          <w:sz w:val="22"/>
          <w:szCs w:val="22"/>
          <w:lang w:eastAsia="ar-SA"/>
        </w:rPr>
        <w:t xml:space="preserve">na </w:t>
      </w:r>
      <w:r w:rsidR="00084258" w:rsidRPr="00084258">
        <w:rPr>
          <w:b/>
          <w:color w:val="000000"/>
          <w:sz w:val="22"/>
          <w:szCs w:val="22"/>
          <w:lang w:eastAsia="ar-SA"/>
        </w:rPr>
        <w:t>zestaw komputera obliczeniowego i jednostk</w:t>
      </w:r>
      <w:r w:rsidR="00084258">
        <w:rPr>
          <w:b/>
          <w:color w:val="000000"/>
          <w:sz w:val="22"/>
          <w:szCs w:val="22"/>
          <w:lang w:eastAsia="ar-SA"/>
        </w:rPr>
        <w:t>ę</w:t>
      </w:r>
      <w:r w:rsidR="00084258" w:rsidRPr="00084258">
        <w:rPr>
          <w:b/>
          <w:color w:val="000000"/>
          <w:sz w:val="22"/>
          <w:szCs w:val="22"/>
          <w:lang w:eastAsia="ar-SA"/>
        </w:rPr>
        <w:t xml:space="preserve"> centraln</w:t>
      </w:r>
      <w:r w:rsidR="00084258">
        <w:rPr>
          <w:b/>
          <w:color w:val="000000"/>
          <w:sz w:val="22"/>
          <w:szCs w:val="22"/>
          <w:lang w:eastAsia="ar-SA"/>
        </w:rPr>
        <w:t>ą</w:t>
      </w:r>
      <w:r w:rsidR="00084258" w:rsidRPr="00084258">
        <w:rPr>
          <w:b/>
          <w:color w:val="000000"/>
          <w:sz w:val="22"/>
          <w:szCs w:val="22"/>
          <w:lang w:eastAsia="ar-SA"/>
        </w:rPr>
        <w:t xml:space="preserve"> (serwer obliczeniow</w:t>
      </w:r>
      <w:r w:rsidR="00084258">
        <w:rPr>
          <w:b/>
          <w:color w:val="000000"/>
          <w:sz w:val="22"/>
          <w:szCs w:val="22"/>
          <w:lang w:eastAsia="ar-SA"/>
        </w:rPr>
        <w:t>y</w:t>
      </w:r>
      <w:r w:rsidR="00084258" w:rsidRPr="00084258">
        <w:rPr>
          <w:b/>
          <w:color w:val="000000"/>
          <w:sz w:val="22"/>
          <w:szCs w:val="22"/>
          <w:lang w:eastAsia="ar-SA"/>
        </w:rPr>
        <w:t>)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jest przeznaczony</w:t>
      </w:r>
      <w:r w:rsidRPr="001C7C35">
        <w:rPr>
          <w:color w:val="000000"/>
          <w:sz w:val="22"/>
          <w:szCs w:val="22"/>
          <w:lang w:eastAsia="ar-SA"/>
        </w:rPr>
        <w:t xml:space="preserve"> dla placówki oświatowej - </w:t>
      </w:r>
      <w:r w:rsidRPr="001C7C35">
        <w:rPr>
          <w:sz w:val="22"/>
          <w:szCs w:val="22"/>
        </w:rPr>
        <w:t xml:space="preserve">zgodnie </w:t>
      </w:r>
      <w:r w:rsidRPr="001C7C35">
        <w:rPr>
          <w:sz w:val="22"/>
          <w:szCs w:val="22"/>
        </w:rPr>
        <w:lastRenderedPageBreak/>
        <w:t>z art. 83 ust. 1 pkt 26 ustawy z dnia 11 marca 2004 r. o podatku od towarów i usług (t. j. Dz. U. 2011 Nr 177 poz. 1054</w:t>
      </w:r>
      <w:r w:rsidRPr="001B7180">
        <w:rPr>
          <w:sz w:val="22"/>
          <w:szCs w:val="22"/>
        </w:rPr>
        <w:t xml:space="preserve">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  <w:r>
        <w:rPr>
          <w:sz w:val="22"/>
          <w:szCs w:val="22"/>
        </w:rPr>
        <w:t>.</w:t>
      </w:r>
    </w:p>
    <w:p w14:paraId="5383C21A" w14:textId="77777777" w:rsidR="0015033B" w:rsidRDefault="0015033B" w:rsidP="0015033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0BA3398" w14:textId="77777777" w:rsidR="0015033B" w:rsidRDefault="0015033B" w:rsidP="0015033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25A0106" w14:textId="77777777" w:rsidR="0015033B" w:rsidRPr="002E51E7" w:rsidRDefault="0015033B" w:rsidP="0015033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5185F6B4" w14:textId="6E9AFF9A" w:rsidR="00404400" w:rsidRPr="0015033B" w:rsidRDefault="0015033B" w:rsidP="0015033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1D926E91" w14:textId="03F83082" w:rsidR="00FE545C" w:rsidRPr="00EC5DE0" w:rsidRDefault="00404400" w:rsidP="00EC5DE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składa się, pod rygorem nieważności, w formie elektronicznej</w:t>
      </w:r>
      <w:r w:rsidR="00EC5DE0">
        <w:rPr>
          <w:rFonts w:eastAsia="Calibri"/>
          <w:i/>
          <w:sz w:val="22"/>
          <w:szCs w:val="22"/>
          <w:lang w:eastAsia="zh-CN"/>
        </w:rPr>
        <w:t>.</w:t>
      </w:r>
    </w:p>
    <w:sectPr w:rsidR="00FE545C" w:rsidRPr="00EC5D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28FCE" w14:textId="77777777" w:rsidR="006A540A" w:rsidRDefault="006A540A">
      <w:r>
        <w:separator/>
      </w:r>
    </w:p>
  </w:endnote>
  <w:endnote w:type="continuationSeparator" w:id="0">
    <w:p w14:paraId="562341FD" w14:textId="77777777" w:rsidR="006A540A" w:rsidRDefault="006A5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3E049" w14:textId="77777777" w:rsidR="006A540A" w:rsidRDefault="006A540A">
      <w:r>
        <w:separator/>
      </w:r>
    </w:p>
  </w:footnote>
  <w:footnote w:type="continuationSeparator" w:id="0">
    <w:p w14:paraId="5C9B9CD5" w14:textId="77777777" w:rsidR="006A540A" w:rsidRDefault="006A5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84258"/>
    <w:rsid w:val="000B731D"/>
    <w:rsid w:val="000D6134"/>
    <w:rsid w:val="000E09C7"/>
    <w:rsid w:val="000F6589"/>
    <w:rsid w:val="00106636"/>
    <w:rsid w:val="00116061"/>
    <w:rsid w:val="00116EC6"/>
    <w:rsid w:val="0015033B"/>
    <w:rsid w:val="001801DD"/>
    <w:rsid w:val="001D4612"/>
    <w:rsid w:val="0020013C"/>
    <w:rsid w:val="00207E98"/>
    <w:rsid w:val="002723B0"/>
    <w:rsid w:val="00287CEE"/>
    <w:rsid w:val="002A3F20"/>
    <w:rsid w:val="002C78CE"/>
    <w:rsid w:val="002E7627"/>
    <w:rsid w:val="00315A4A"/>
    <w:rsid w:val="00373025"/>
    <w:rsid w:val="003A24EB"/>
    <w:rsid w:val="00404400"/>
    <w:rsid w:val="00450AC9"/>
    <w:rsid w:val="00475D3D"/>
    <w:rsid w:val="004B7300"/>
    <w:rsid w:val="004C6753"/>
    <w:rsid w:val="0050459D"/>
    <w:rsid w:val="00536D6F"/>
    <w:rsid w:val="00595C87"/>
    <w:rsid w:val="005B51B0"/>
    <w:rsid w:val="005B6047"/>
    <w:rsid w:val="005D2C65"/>
    <w:rsid w:val="005E6D94"/>
    <w:rsid w:val="005F310C"/>
    <w:rsid w:val="00605CFE"/>
    <w:rsid w:val="00610900"/>
    <w:rsid w:val="0063384F"/>
    <w:rsid w:val="00643C6F"/>
    <w:rsid w:val="00646202"/>
    <w:rsid w:val="006513EA"/>
    <w:rsid w:val="0065290F"/>
    <w:rsid w:val="006815F6"/>
    <w:rsid w:val="00681AEF"/>
    <w:rsid w:val="00697EC1"/>
    <w:rsid w:val="006A540A"/>
    <w:rsid w:val="00721742"/>
    <w:rsid w:val="007748F0"/>
    <w:rsid w:val="007A34E8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E1B08"/>
    <w:rsid w:val="008F1C66"/>
    <w:rsid w:val="0092208D"/>
    <w:rsid w:val="00923303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C34CBD"/>
    <w:rsid w:val="00C969A6"/>
    <w:rsid w:val="00CA7D36"/>
    <w:rsid w:val="00CD6F9D"/>
    <w:rsid w:val="00CE6355"/>
    <w:rsid w:val="00CE79DB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EC5DE0"/>
    <w:rsid w:val="00F00591"/>
    <w:rsid w:val="00F00A87"/>
    <w:rsid w:val="00F34C42"/>
    <w:rsid w:val="00F420D1"/>
    <w:rsid w:val="00F4403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503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787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2021-08-19T09:32:00Z</cp:lastPrinted>
  <dcterms:created xsi:type="dcterms:W3CDTF">2021-08-19T09:33:00Z</dcterms:created>
  <dcterms:modified xsi:type="dcterms:W3CDTF">2021-08-19T09:33:00Z</dcterms:modified>
</cp:coreProperties>
</file>