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CFA31" w14:textId="77777777" w:rsidR="00E43D1D" w:rsidRPr="00C81224" w:rsidRDefault="00E43D1D" w:rsidP="00E43D1D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73"/>
        <w:gridCol w:w="2391"/>
        <w:gridCol w:w="2256"/>
        <w:gridCol w:w="2466"/>
      </w:tblGrid>
      <w:tr w:rsidR="00E43D1D" w14:paraId="6E796C9D" w14:textId="77777777" w:rsidTr="00000188">
        <w:tc>
          <w:tcPr>
            <w:tcW w:w="2303" w:type="dxa"/>
            <w:shd w:val="clear" w:color="auto" w:fill="auto"/>
          </w:tcPr>
          <w:p w14:paraId="0C87084A" w14:textId="77777777" w:rsidR="00E43D1D" w:rsidRDefault="004111C3" w:rsidP="00000188">
            <w:r>
              <w:rPr>
                <w:noProof/>
              </w:rPr>
              <w:pict w14:anchorId="2EB01A6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1" o:spid="_x0000_i1025" type="#_x0000_t75" style="width:81pt;height:45.75pt;visibility:visible;mso-wrap-style:square">
                  <v:imagedata r:id="rId8" o:title="logo_FE_Polska_Cyfrowa_rgb-1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14:paraId="3355B43C" w14:textId="77777777" w:rsidR="00E43D1D" w:rsidRDefault="004111C3" w:rsidP="00000188">
            <w:r>
              <w:rPr>
                <w:noProof/>
              </w:rPr>
              <w:pict w14:anchorId="34F21519">
                <v:shape id="Obraz 10" o:spid="_x0000_i1026" type="#_x0000_t75" style="width:108.75pt;height:36pt;visibility:visible;mso-wrap-style:square">
                  <v:imagedata r:id="rId9" o:title="znak_barw_rp_poziom_szara_ramka_rgb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14:paraId="79F021DB" w14:textId="77777777" w:rsidR="00E43D1D" w:rsidRDefault="004111C3" w:rsidP="00000188">
            <w:r>
              <w:rPr>
                <w:noProof/>
              </w:rPr>
              <w:pict w14:anchorId="46202996">
                <v:shape id="Obraz 8" o:spid="_x0000_i1027" type="#_x0000_t75" alt="logo" style="width:96pt;height:45.75pt;visibility:visible;mso-wrap-style:square">
                  <v:imagedata r:id="rId10" o:title="logo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14:paraId="0C4FDA61" w14:textId="77777777" w:rsidR="00E43D1D" w:rsidRDefault="004111C3" w:rsidP="00000188">
            <w:pPr>
              <w:jc w:val="center"/>
            </w:pPr>
            <w:r>
              <w:rPr>
                <w:noProof/>
              </w:rPr>
              <w:pict w14:anchorId="5AE84099">
                <v:shape id="Obraz 4" o:spid="_x0000_i1028" type="#_x0000_t75" style="width:112.5pt;height:36.75pt;visibility:visible;mso-wrap-style:square">
                  <v:imagedata r:id="rId11" o:title="UE_EFRR_rgb-1"/>
                </v:shape>
              </w:pict>
            </w:r>
          </w:p>
        </w:tc>
      </w:tr>
    </w:tbl>
    <w:p w14:paraId="4348B7C6" w14:textId="77777777" w:rsidR="00E43D1D" w:rsidRPr="00C81224" w:rsidRDefault="00E43D1D" w:rsidP="00E43D1D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>Załącznik nr 1</w:t>
      </w:r>
    </w:p>
    <w:p w14:paraId="57BF00C5" w14:textId="77777777"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558D573D" w14:textId="77777777"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2A58988D" w14:textId="77777777"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23E12773" w14:textId="77777777"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0FB33288" w14:textId="77777777"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8A65762" w14:textId="77777777"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0732B7C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6D580890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654D7851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680DACF1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B07A81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058A8B6" w14:textId="77777777"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44D4614" w14:textId="77777777"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3863FAF" w14:textId="77777777"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30461549" w14:textId="77777777" w:rsidR="00E43D1D" w:rsidRPr="00C81224" w:rsidRDefault="00E43D1D" w:rsidP="00E43D1D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Pr="00C81224">
        <w:rPr>
          <w:b/>
          <w:sz w:val="20"/>
          <w:szCs w:val="20"/>
        </w:rPr>
        <w:t xml:space="preserve">Dział Zamówień Publicznych  </w:t>
      </w:r>
    </w:p>
    <w:p w14:paraId="0BAB5CE7" w14:textId="77777777" w:rsidR="00E43D1D" w:rsidRPr="00C81224" w:rsidRDefault="00E43D1D" w:rsidP="00E43D1D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14:paraId="4817B30E" w14:textId="77777777" w:rsidR="00E43D1D" w:rsidRPr="00C81224" w:rsidRDefault="00E43D1D" w:rsidP="00E43D1D">
      <w:pPr>
        <w:rPr>
          <w:b/>
          <w:sz w:val="20"/>
          <w:szCs w:val="20"/>
        </w:rPr>
      </w:pPr>
    </w:p>
    <w:p w14:paraId="503CEF36" w14:textId="77777777" w:rsidR="00E43D1D" w:rsidRPr="00F37755" w:rsidRDefault="00E43D1D" w:rsidP="00E43D1D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Pr="00F37755">
        <w:rPr>
          <w:b/>
          <w:bCs/>
          <w:sz w:val="20"/>
          <w:szCs w:val="20"/>
        </w:rPr>
        <w:t>Usługa</w:t>
      </w:r>
      <w:r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14:paraId="4CB1BD43" w14:textId="77777777"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9B69A97" w14:textId="77777777"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F37755">
        <w:rPr>
          <w:b/>
          <w:sz w:val="20"/>
          <w:szCs w:val="20"/>
        </w:rPr>
        <w:t>obsługę cateringową pięciu dwudniowych szkoleń</w:t>
      </w:r>
      <w:r w:rsidRPr="00C81224">
        <w:rPr>
          <w:b/>
          <w:sz w:val="20"/>
          <w:szCs w:val="20"/>
        </w:rPr>
        <w:t>:   .......................................PLN</w:t>
      </w:r>
    </w:p>
    <w:bookmarkEnd w:id="1"/>
    <w:p w14:paraId="4D55783C" w14:textId="77777777"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2F2666B" w14:textId="77777777" w:rsidR="00E43D1D" w:rsidRPr="00F37755" w:rsidRDefault="00E43D1D" w:rsidP="00E43D1D">
      <w:pPr>
        <w:pStyle w:val="Tekstpodstawowy"/>
        <w:rPr>
          <w:sz w:val="20"/>
          <w:szCs w:val="20"/>
          <w:u w:val="single"/>
        </w:rPr>
      </w:pPr>
      <w:r w:rsidRPr="00F37755">
        <w:rPr>
          <w:sz w:val="20"/>
          <w:szCs w:val="20"/>
          <w:u w:val="single"/>
        </w:rPr>
        <w:t>a w tym:</w:t>
      </w:r>
    </w:p>
    <w:p w14:paraId="085001CC" w14:textId="77777777" w:rsidR="00E43D1D" w:rsidRPr="00C81224" w:rsidRDefault="00E43D1D" w:rsidP="00E43D1D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 xml:space="preserve">Cena brutto </w:t>
      </w:r>
      <w:r w:rsidRPr="00F37755">
        <w:rPr>
          <w:sz w:val="20"/>
          <w:szCs w:val="20"/>
        </w:rPr>
        <w:t>za usługę cateringową podczas jednego dwudniowego szkolenia</w:t>
      </w:r>
      <w:r>
        <w:rPr>
          <w:sz w:val="20"/>
          <w:szCs w:val="20"/>
        </w:rPr>
        <w:t xml:space="preserve"> </w:t>
      </w:r>
      <w:r w:rsidRPr="00F37755">
        <w:rPr>
          <w:sz w:val="20"/>
          <w:szCs w:val="20"/>
        </w:rPr>
        <w:t>.……. zł</w:t>
      </w:r>
      <w:r>
        <w:rPr>
          <w:sz w:val="20"/>
          <w:szCs w:val="20"/>
        </w:rPr>
        <w:t>.</w:t>
      </w:r>
    </w:p>
    <w:p w14:paraId="0061AA4F" w14:textId="77777777" w:rsidR="00E43D1D" w:rsidRDefault="00E43D1D" w:rsidP="00E43D1D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cateringową dla 1 osoby podczas jednego dwudniowego szkolenia</w:t>
      </w:r>
      <w:r>
        <w:rPr>
          <w:b/>
          <w:bCs/>
          <w:sz w:val="20"/>
          <w:szCs w:val="20"/>
        </w:rPr>
        <w:t xml:space="preserve"> </w:t>
      </w:r>
      <w:bookmarkStart w:id="4" w:name="_Hlk79739714"/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</w:p>
    <w:bookmarkEnd w:id="3"/>
    <w:p w14:paraId="3DCF38D8" w14:textId="77777777"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1C48D63" w14:textId="77777777" w:rsidR="00E43D1D" w:rsidRPr="00F37755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włąściwą</w:t>
      </w:r>
      <w:proofErr w:type="spellEnd"/>
      <w:r>
        <w:rPr>
          <w:b/>
          <w:sz w:val="20"/>
          <w:szCs w:val="20"/>
        </w:rPr>
        <w:t xml:space="preserve">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7C70EBCC" w14:textId="77777777" w:rsidR="00E43D1D" w:rsidRDefault="00E43D1D" w:rsidP="00E43D1D">
      <w:pPr>
        <w:suppressAutoHyphens/>
        <w:rPr>
          <w:sz w:val="22"/>
          <w:szCs w:val="22"/>
          <w:lang w:eastAsia="zh-CN"/>
        </w:rPr>
      </w:pPr>
    </w:p>
    <w:p w14:paraId="1312F356" w14:textId="4FC0D571"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</w:t>
      </w:r>
      <w:r w:rsidRPr="004111C3">
        <w:rPr>
          <w:b/>
          <w:sz w:val="20"/>
          <w:szCs w:val="20"/>
        </w:rPr>
        <w:t xml:space="preserve">umowy: </w:t>
      </w:r>
      <w:r w:rsidR="004111C3" w:rsidRPr="004111C3">
        <w:rPr>
          <w:b/>
          <w:bCs/>
          <w:kern w:val="2"/>
          <w:sz w:val="20"/>
          <w:szCs w:val="20"/>
          <w:lang w:eastAsia="x-none"/>
        </w:rPr>
        <w:t>do czerwca 2022 r.</w:t>
      </w:r>
    </w:p>
    <w:p w14:paraId="590DF864" w14:textId="77777777" w:rsidR="00E43D1D" w:rsidRPr="00571AAB" w:rsidRDefault="00E43D1D" w:rsidP="00E43D1D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7FEFF7B" w14:textId="77777777" w:rsidR="00E43D1D" w:rsidRDefault="00E43D1D" w:rsidP="00E43D1D">
      <w:pPr>
        <w:rPr>
          <w:sz w:val="22"/>
          <w:szCs w:val="22"/>
        </w:rPr>
      </w:pPr>
    </w:p>
    <w:p w14:paraId="5C9BBB6B" w14:textId="77777777" w:rsidR="00E43D1D" w:rsidRPr="00571AAB" w:rsidRDefault="00E43D1D" w:rsidP="00E43D1D">
      <w:pPr>
        <w:rPr>
          <w:sz w:val="22"/>
          <w:szCs w:val="22"/>
        </w:rPr>
      </w:pPr>
    </w:p>
    <w:p w14:paraId="5D71D861" w14:textId="77777777" w:rsidR="00E43D1D" w:rsidRPr="00571AAB" w:rsidRDefault="00E43D1D" w:rsidP="00E43D1D">
      <w:pPr>
        <w:rPr>
          <w:sz w:val="22"/>
          <w:szCs w:val="22"/>
        </w:rPr>
      </w:pPr>
    </w:p>
    <w:p w14:paraId="7386D947" w14:textId="77777777"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lastRenderedPageBreak/>
        <w:t>Jednocześnie oświadczamy, że:</w:t>
      </w:r>
    </w:p>
    <w:p w14:paraId="174A630B" w14:textId="77777777"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BC6665A" w14:textId="77777777"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14:paraId="25515DDE" w14:textId="77777777"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14:paraId="3D8AD8F4" w14:textId="77777777"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B1D12D" w14:textId="77777777"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B2583B" w14:textId="77777777" w:rsidR="00E43D1D" w:rsidRPr="00571AAB" w:rsidRDefault="00E43D1D" w:rsidP="00E43D1D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6EFA1B5" w14:textId="77777777"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14:paraId="7CC6AD41" w14:textId="77777777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B612A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B5BE2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14:paraId="24B0957D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3B294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14:paraId="7872BFB5" w14:textId="77777777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1A07B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670EB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69FF1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14:paraId="425EDB6E" w14:textId="77777777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176D1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817B4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21DD3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C14D224" w14:textId="77777777"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14:paraId="55CE9E58" w14:textId="77777777"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14:paraId="729D8C0E" w14:textId="77777777"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112D91E" w14:textId="77777777"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6B201A41" w14:textId="77777777"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99C1EF5" w14:textId="77777777"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055C73DA" w14:textId="77777777"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6D51350" w14:textId="77777777"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7752C8D7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3DEFC5B5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2809648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A1226B8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75641D28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CBF9034" w14:textId="77777777"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7C0BDA5A" w14:textId="77777777" w:rsidR="00E43D1D" w:rsidRPr="00C81224" w:rsidRDefault="00E43D1D" w:rsidP="00E43D1D">
      <w:pPr>
        <w:jc w:val="both"/>
        <w:rPr>
          <w:sz w:val="20"/>
          <w:szCs w:val="20"/>
        </w:rPr>
      </w:pPr>
    </w:p>
    <w:p w14:paraId="6DC4A920" w14:textId="77777777" w:rsidR="00E43D1D" w:rsidRPr="009D651F" w:rsidRDefault="00E43D1D" w:rsidP="00E43D1D">
      <w:pPr>
        <w:jc w:val="right"/>
        <w:rPr>
          <w:sz w:val="20"/>
          <w:szCs w:val="20"/>
        </w:rPr>
      </w:pPr>
    </w:p>
    <w:p w14:paraId="2C992956" w14:textId="77777777"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0AD393B3" w14:textId="77777777" w:rsidR="00E43D1D" w:rsidRDefault="00E43D1D" w:rsidP="00E43D1D">
      <w:pPr>
        <w:jc w:val="right"/>
        <w:rPr>
          <w:sz w:val="20"/>
          <w:szCs w:val="20"/>
        </w:rPr>
      </w:pPr>
    </w:p>
    <w:p w14:paraId="71D5EA21" w14:textId="77777777" w:rsidR="00E43D1D" w:rsidRPr="00FC7F27" w:rsidRDefault="00E43D1D" w:rsidP="00E43D1D">
      <w:pPr>
        <w:rPr>
          <w:sz w:val="20"/>
          <w:szCs w:val="20"/>
        </w:rPr>
      </w:pPr>
    </w:p>
    <w:p w14:paraId="3683E55B" w14:textId="77777777" w:rsidR="00E43D1D" w:rsidRPr="00FC7F27" w:rsidRDefault="00E43D1D" w:rsidP="00E43D1D">
      <w:pPr>
        <w:rPr>
          <w:sz w:val="20"/>
          <w:szCs w:val="20"/>
        </w:rPr>
      </w:pPr>
    </w:p>
    <w:p w14:paraId="7D02A727" w14:textId="77777777" w:rsidR="00E43D1D" w:rsidRPr="00FC7F27" w:rsidRDefault="00E43D1D" w:rsidP="00E43D1D">
      <w:pPr>
        <w:rPr>
          <w:sz w:val="20"/>
          <w:szCs w:val="20"/>
        </w:rPr>
      </w:pPr>
    </w:p>
    <w:p w14:paraId="69D36DDD" w14:textId="77777777" w:rsidR="00E43D1D" w:rsidRDefault="00E43D1D" w:rsidP="00E43D1D">
      <w:pPr>
        <w:rPr>
          <w:sz w:val="20"/>
          <w:szCs w:val="20"/>
        </w:rPr>
      </w:pPr>
    </w:p>
    <w:p w14:paraId="6F2AAA4C" w14:textId="77777777"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52D41ED8" w14:textId="77777777"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8CEA0" w14:textId="77777777" w:rsidR="00851755" w:rsidRDefault="00851755">
      <w:r>
        <w:separator/>
      </w:r>
    </w:p>
  </w:endnote>
  <w:endnote w:type="continuationSeparator" w:id="0">
    <w:p w14:paraId="311EA1EC" w14:textId="77777777" w:rsidR="00851755" w:rsidRDefault="0085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E8749" w14:textId="77777777" w:rsidR="00702DF7" w:rsidRDefault="00702D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261A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4CAA2" w14:textId="77777777" w:rsidR="00702DF7" w:rsidRDefault="00702D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31702" w14:textId="77777777" w:rsidR="00851755" w:rsidRDefault="00851755">
      <w:r>
        <w:separator/>
      </w:r>
    </w:p>
  </w:footnote>
  <w:footnote w:type="continuationSeparator" w:id="0">
    <w:p w14:paraId="067A25EF" w14:textId="77777777" w:rsidR="00851755" w:rsidRDefault="00851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C454B" w14:textId="77777777" w:rsidR="00702DF7" w:rsidRDefault="00702D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0B5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E4AE" w14:textId="77777777" w:rsidR="00702DF7" w:rsidRDefault="00702D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75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11C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2DF7"/>
    <w:rsid w:val="007748F0"/>
    <w:rsid w:val="007A4321"/>
    <w:rsid w:val="00833933"/>
    <w:rsid w:val="00851755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3D1D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20383993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132D1-A494-4A86-97A1-1F5462FF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551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Zarzycka</cp:lastModifiedBy>
  <cp:revision>2</cp:revision>
  <cp:lastPrinted>2021-08-18T09:46:00Z</cp:lastPrinted>
  <dcterms:created xsi:type="dcterms:W3CDTF">2021-08-18T09:46:00Z</dcterms:created>
  <dcterms:modified xsi:type="dcterms:W3CDTF">2021-08-18T09:46:00Z</dcterms:modified>
</cp:coreProperties>
</file>