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788" w:rsidRPr="006B08A4" w:rsidRDefault="006B08A4" w:rsidP="006B08A4">
      <w:pPr>
        <w:spacing w:before="60" w:after="6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6B08A4">
        <w:rPr>
          <w:rFonts w:ascii="Times New Roman" w:eastAsia="Times New Roman" w:hAnsi="Times New Roman"/>
          <w:b/>
          <w:lang w:eastAsia="pl-PL"/>
        </w:rPr>
        <w:t xml:space="preserve">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174"/>
        <w:gridCol w:w="2391"/>
        <w:gridCol w:w="2257"/>
        <w:gridCol w:w="2466"/>
      </w:tblGrid>
      <w:tr w:rsidR="00270788" w:rsidTr="00270788">
        <w:tc>
          <w:tcPr>
            <w:tcW w:w="2303" w:type="dxa"/>
            <w:hideMark/>
          </w:tcPr>
          <w:p w:rsidR="00270788" w:rsidRDefault="00270788">
            <w:pPr>
              <w:rPr>
                <w:sz w:val="24"/>
                <w:szCs w:val="24"/>
                <w:lang w:eastAsia="pl-PL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11" o:spid="_x0000_i1035" type="#_x0000_t75" style="width:81pt;height:45.75pt;visibility:visible;mso-wrap-style:square">
                  <v:imagedata r:id="rId8" o:title="logo_FE_Polska_Cyfrowa_rgb-1"/>
                </v:shape>
              </w:pict>
            </w:r>
          </w:p>
        </w:tc>
        <w:tc>
          <w:tcPr>
            <w:tcW w:w="2303" w:type="dxa"/>
            <w:hideMark/>
          </w:tcPr>
          <w:p w:rsidR="00270788" w:rsidRDefault="00270788">
            <w:r>
              <w:rPr>
                <w:noProof/>
              </w:rPr>
              <w:pict>
                <v:shape id="Obraz 10" o:spid="_x0000_i1036" type="#_x0000_t75" style="width:108.75pt;height:36pt;visibility:visible;mso-wrap-style:square">
                  <v:imagedata r:id="rId9" o:title="znak_barw_rp_poziom_szara_ramka_rgb"/>
                </v:shape>
              </w:pict>
            </w:r>
          </w:p>
        </w:tc>
        <w:tc>
          <w:tcPr>
            <w:tcW w:w="2303" w:type="dxa"/>
            <w:hideMark/>
          </w:tcPr>
          <w:p w:rsidR="00270788" w:rsidRDefault="00270788">
            <w:r>
              <w:rPr>
                <w:noProof/>
              </w:rPr>
              <w:pict>
                <v:shape id="Obraz 8" o:spid="_x0000_i1037" type="#_x0000_t75" alt="logo" style="width:96pt;height:45.75pt;visibility:visible;mso-wrap-style:square">
                  <v:imagedata r:id="rId10" o:title="logo"/>
                </v:shape>
              </w:pict>
            </w:r>
          </w:p>
        </w:tc>
        <w:tc>
          <w:tcPr>
            <w:tcW w:w="2303" w:type="dxa"/>
            <w:hideMark/>
          </w:tcPr>
          <w:p w:rsidR="00270788" w:rsidRDefault="00270788">
            <w:pPr>
              <w:jc w:val="center"/>
            </w:pPr>
            <w:r>
              <w:rPr>
                <w:noProof/>
              </w:rPr>
              <w:pict>
                <v:shape id="Obraz 4" o:spid="_x0000_i1038" type="#_x0000_t75" style="width:112.5pt;height:36.75pt;visibility:visible;mso-wrap-style:square">
                  <v:imagedata r:id="rId11" o:title="UE_EFRR_rgb-1"/>
                </v:shape>
              </w:pict>
            </w:r>
          </w:p>
        </w:tc>
      </w:tr>
    </w:tbl>
    <w:p w:rsidR="006B08A4" w:rsidRPr="006B08A4" w:rsidRDefault="006B08A4" w:rsidP="006B08A4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</w:p>
    <w:p w:rsidR="006B08A4" w:rsidRPr="006B08A4" w:rsidRDefault="006B08A4" w:rsidP="006B08A4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b/>
          <w:sz w:val="18"/>
          <w:szCs w:val="18"/>
          <w:lang w:eastAsia="pl-PL"/>
        </w:rPr>
        <w:t>Załącznik nr 3</w:t>
      </w:r>
    </w:p>
    <w:p w:rsidR="006B08A4" w:rsidRPr="006B08A4" w:rsidRDefault="00270788" w:rsidP="006B08A4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26" type="#_x0000_t202" style="position:absolute;left:0;text-align:left;margin-left:18pt;margin-top:11.05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R6Zeg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" stroked="f">
            <v:textbox inset="0,0,0,0">
              <w:txbxContent>
                <w:p w:rsidR="006B08A4" w:rsidRDefault="006B08A4" w:rsidP="006B08A4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6B08A4" w:rsidRPr="006B08A4" w:rsidRDefault="006B08A4" w:rsidP="006B08A4">
      <w:pPr>
        <w:tabs>
          <w:tab w:val="left" w:pos="0"/>
        </w:tabs>
        <w:spacing w:after="0" w:line="264" w:lineRule="auto"/>
        <w:ind w:right="-14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</w:p>
    <w:p w:rsidR="006B08A4" w:rsidRPr="006B08A4" w:rsidRDefault="006B08A4" w:rsidP="006B08A4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:rsidR="006B08A4" w:rsidRPr="006B08A4" w:rsidRDefault="006B08A4" w:rsidP="006B08A4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:rsidR="006B08A4" w:rsidRPr="006B08A4" w:rsidRDefault="006B08A4" w:rsidP="006B08A4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:rsidR="006B08A4" w:rsidRPr="006B08A4" w:rsidRDefault="006B08A4" w:rsidP="006B08A4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6B08A4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:rsidR="006B08A4" w:rsidRPr="006B08A4" w:rsidRDefault="006B08A4" w:rsidP="006B08A4">
      <w:pPr>
        <w:spacing w:after="0" w:line="480" w:lineRule="auto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Wykonawca:</w:t>
      </w:r>
    </w:p>
    <w:p w:rsidR="006B08A4" w:rsidRPr="006B08A4" w:rsidRDefault="006B08A4" w:rsidP="006B08A4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</w:t>
      </w:r>
    </w:p>
    <w:p w:rsidR="006B08A4" w:rsidRPr="006B08A4" w:rsidRDefault="006B08A4" w:rsidP="006B08A4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CEiDG</w:t>
      </w:r>
      <w:proofErr w:type="spellEnd"/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:rsidR="006B08A4" w:rsidRPr="006B08A4" w:rsidRDefault="006B08A4" w:rsidP="006B08A4">
      <w:pPr>
        <w:spacing w:after="0" w:line="480" w:lineRule="auto"/>
        <w:rPr>
          <w:rFonts w:ascii="Verdana" w:eastAsia="Times New Roman" w:hAnsi="Verdana" w:cs="Arial"/>
          <w:sz w:val="18"/>
          <w:szCs w:val="18"/>
          <w:u w:val="single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u w:val="single"/>
          <w:lang w:eastAsia="pl-PL"/>
        </w:rPr>
        <w:t>reprezentowany przez:</w:t>
      </w:r>
    </w:p>
    <w:p w:rsidR="006B08A4" w:rsidRPr="006B08A4" w:rsidRDefault="006B08A4" w:rsidP="006B08A4">
      <w:pPr>
        <w:spacing w:after="0" w:line="480" w:lineRule="auto"/>
        <w:ind w:right="5954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………………………………………………………</w:t>
      </w:r>
    </w:p>
    <w:p w:rsidR="006B08A4" w:rsidRPr="006B08A4" w:rsidRDefault="006B08A4" w:rsidP="006B08A4">
      <w:pPr>
        <w:spacing w:after="0" w:line="240" w:lineRule="auto"/>
        <w:ind w:right="5953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>(imię, nazwisko, stanowisko/podstawa do  reprezentacji)</w:t>
      </w:r>
    </w:p>
    <w:p w:rsidR="006B08A4" w:rsidRPr="006B08A4" w:rsidRDefault="006B08A4" w:rsidP="006B08A4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20"/>
          <w:u w:val="single"/>
          <w:lang w:eastAsia="pl-PL"/>
        </w:rPr>
      </w:pPr>
      <w:r w:rsidRPr="006B08A4">
        <w:rPr>
          <w:rFonts w:ascii="Verdana" w:eastAsia="Times New Roman" w:hAnsi="Verdana" w:cs="Calibri"/>
          <w:b/>
          <w:sz w:val="18"/>
          <w:szCs w:val="20"/>
          <w:u w:val="single"/>
          <w:lang w:eastAsia="pl-PL"/>
        </w:rPr>
        <w:t>WSTĘPNE OŚWIADCZENIE WYKONAWCY</w:t>
      </w:r>
    </w:p>
    <w:p w:rsidR="006B08A4" w:rsidRPr="006B08A4" w:rsidRDefault="006B08A4" w:rsidP="006B08A4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20"/>
          <w:lang w:eastAsia="pl-PL"/>
        </w:rPr>
      </w:pPr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>składane na podstawie art. 125 ust. 1 ustawy z dnia 11 września 2019 r.</w:t>
      </w:r>
    </w:p>
    <w:p w:rsidR="006B08A4" w:rsidRPr="006B08A4" w:rsidRDefault="006B08A4" w:rsidP="006B08A4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20"/>
          <w:lang w:eastAsia="pl-PL"/>
        </w:rPr>
      </w:pPr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 xml:space="preserve">Prawo zamówień publicznych (dalej jako: ustawa </w:t>
      </w:r>
      <w:proofErr w:type="spellStart"/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>Pzp</w:t>
      </w:r>
      <w:proofErr w:type="spellEnd"/>
      <w:r w:rsidRPr="006B08A4">
        <w:rPr>
          <w:rFonts w:ascii="Verdana" w:eastAsia="Times New Roman" w:hAnsi="Verdana" w:cs="Calibri"/>
          <w:b/>
          <w:sz w:val="18"/>
          <w:szCs w:val="20"/>
          <w:lang w:eastAsia="pl-PL"/>
        </w:rPr>
        <w:t>)</w:t>
      </w:r>
    </w:p>
    <w:p w:rsidR="006B08A4" w:rsidRPr="006B08A4" w:rsidRDefault="006B08A4" w:rsidP="006B08A4">
      <w:pPr>
        <w:spacing w:before="120" w:after="0" w:line="360" w:lineRule="auto"/>
        <w:jc w:val="center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t xml:space="preserve">DOTYCZĄCE SPEŁNIANIA WARUNKÓW UDZIAŁU W POSTĘPOWANIU </w:t>
      </w:r>
      <w:r w:rsidRPr="006B08A4">
        <w:rPr>
          <w:rFonts w:ascii="Verdana" w:eastAsia="Times New Roman" w:hAnsi="Verdana" w:cs="Arial"/>
          <w:b/>
          <w:sz w:val="18"/>
          <w:szCs w:val="18"/>
          <w:u w:val="single"/>
          <w:lang w:eastAsia="pl-PL"/>
        </w:rPr>
        <w:br/>
      </w:r>
    </w:p>
    <w:p w:rsidR="006B08A4" w:rsidRPr="006B08A4" w:rsidRDefault="006B08A4" w:rsidP="006B08A4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Na potrzeby postępowania o udzielenie zamówienia publicznego, którego przedmiotem jest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br/>
      </w: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Usługa cateringowa na 5 dwudniowych szkoleń organizowanych przez Instytut Informatyki, Wydział Informatyki, Elektroniki i Telekomunikacji AGH w okresie od sierpnia 2021 do czerwca 2022 r. w ramach projektu "Centrum Mistrzostwa Informatycznego" POPC.03.02.00-00-0002/18, Oś Priorytetowa nr 3 "Cyfrowe kompetencje społeczeństwa", Działanie nr 3.2 "Innowacyjne rozwiązania na rzecz aktywizacji cyfrowej" - Kc-zp.272-436/21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, prowadzonego przez Akademię Górniczo-Hutniczą im. St. Staszica w Krakowie</w:t>
      </w:r>
      <w:r w:rsidRPr="006B08A4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, 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>oświadczam, co następuje:</w:t>
      </w:r>
    </w:p>
    <w:p w:rsidR="006B08A4" w:rsidRPr="006B08A4" w:rsidRDefault="006B08A4" w:rsidP="006B08A4">
      <w:pPr>
        <w:shd w:val="clear" w:color="auto" w:fill="BFBFBF"/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INFORMACJA DOTYCZĄCA WYKONAWCY:</w:t>
      </w:r>
    </w:p>
    <w:p w:rsidR="006B08A4" w:rsidRPr="006B08A4" w:rsidRDefault="006B08A4" w:rsidP="006B08A4">
      <w:pPr>
        <w:spacing w:after="0" w:line="36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6B08A4" w:rsidRPr="006B08A4" w:rsidRDefault="006B08A4" w:rsidP="006B08A4">
      <w:pPr>
        <w:spacing w:after="0" w:line="360" w:lineRule="auto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ppkt</w:t>
      </w:r>
      <w:proofErr w:type="spellEnd"/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1-4.   </w:t>
      </w:r>
    </w:p>
    <w:p w:rsidR="006B08A4" w:rsidRPr="006B08A4" w:rsidRDefault="006B08A4" w:rsidP="006B08A4">
      <w:pPr>
        <w:shd w:val="clear" w:color="auto" w:fill="BFBFBF"/>
        <w:spacing w:after="0"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b/>
          <w:sz w:val="18"/>
          <w:szCs w:val="18"/>
          <w:lang w:eastAsia="pl-PL"/>
        </w:rPr>
        <w:t>OŚWIADCZENIE DOTYCZĄCE PODANYCH INFORMACJI:</w:t>
      </w:r>
    </w:p>
    <w:p w:rsidR="006B08A4" w:rsidRPr="006B08A4" w:rsidRDefault="006B08A4" w:rsidP="006B08A4">
      <w:pPr>
        <w:spacing w:after="0" w:line="36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</w:p>
    <w:p w:rsidR="006B08A4" w:rsidRPr="006B08A4" w:rsidRDefault="006B08A4" w:rsidP="006B08A4">
      <w:pPr>
        <w:spacing w:after="0"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 w:cs="Arial"/>
          <w:sz w:val="18"/>
          <w:szCs w:val="18"/>
          <w:lang w:eastAsia="pl-PL"/>
        </w:rPr>
        <w:t xml:space="preserve">Oświadczam, że wszystkie informacje podane w powyższym oświadczeniu są aktualne </w:t>
      </w:r>
      <w:r w:rsidRPr="006B08A4">
        <w:rPr>
          <w:rFonts w:ascii="Verdana" w:eastAsia="Times New Roman" w:hAnsi="Verdana" w:cs="Arial"/>
          <w:sz w:val="18"/>
          <w:szCs w:val="18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6B08A4" w:rsidRPr="006B08A4" w:rsidRDefault="006B08A4" w:rsidP="006B08A4">
      <w:pPr>
        <w:spacing w:after="0" w:line="240" w:lineRule="auto"/>
        <w:rPr>
          <w:rFonts w:ascii="Verdana" w:eastAsia="Times New Roman" w:hAnsi="Verdana" w:cs="Arial"/>
          <w:sz w:val="18"/>
          <w:szCs w:val="18"/>
          <w:lang w:eastAsia="pl-PL"/>
        </w:rPr>
      </w:pPr>
    </w:p>
    <w:p w:rsidR="006B08A4" w:rsidRPr="006B08A4" w:rsidRDefault="006B08A4" w:rsidP="006B08A4">
      <w:pPr>
        <w:spacing w:after="0" w:line="256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6B08A4">
        <w:rPr>
          <w:rFonts w:ascii="Verdana" w:eastAsia="Times New Roman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6B08A4">
        <w:rPr>
          <w:rFonts w:ascii="Verdana" w:eastAsia="Times New Roman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:rsidR="006B08A4" w:rsidRPr="006B08A4" w:rsidRDefault="006B08A4" w:rsidP="006B08A4">
      <w:pPr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8429FF" w:rsidRPr="00434290" w:rsidSect="00DA563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0DDD" w:rsidRDefault="00120DDD" w:rsidP="0038231F">
      <w:pPr>
        <w:spacing w:after="0" w:line="240" w:lineRule="auto"/>
      </w:pPr>
      <w:r>
        <w:separator/>
      </w:r>
    </w:p>
  </w:endnote>
  <w:endnote w:type="continuationSeparator" w:id="0">
    <w:p w:rsidR="00120DDD" w:rsidRDefault="00120D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C7D" w:rsidRDefault="00C67C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C7D" w:rsidRDefault="00C67C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0DDD" w:rsidRDefault="00120DDD" w:rsidP="0038231F">
      <w:pPr>
        <w:spacing w:after="0" w:line="240" w:lineRule="auto"/>
      </w:pPr>
      <w:r>
        <w:separator/>
      </w:r>
    </w:p>
  </w:footnote>
  <w:footnote w:type="continuationSeparator" w:id="0">
    <w:p w:rsidR="00120DDD" w:rsidRDefault="00120D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C7D" w:rsidRDefault="00C67C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67C7D">
      <w:rPr>
        <w:rFonts w:ascii="Times New Roman" w:hAnsi="Times New Roman"/>
        <w:sz w:val="20"/>
        <w:szCs w:val="20"/>
      </w:rPr>
      <w:t>Kc-zp.272-436/21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C7D" w:rsidRDefault="00C67C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0DDD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20DDD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70788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08A4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67C7D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F5CB7E"/>
  <w15:docId w15:val="{79543283-0641-4A06-A56F-27D4092AB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9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24F77-550B-4FA4-872B-902DF6204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2021-08-13T08:13:00Z</dcterms:created>
  <dcterms:modified xsi:type="dcterms:W3CDTF">2021-08-13T08:13:00Z</dcterms:modified>
</cp:coreProperties>
</file>