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60AA" w:rsidRPr="00D960AA" w:rsidRDefault="00D960AA" w:rsidP="00D960AA">
      <w:pPr>
        <w:spacing w:before="60" w:after="60" w:line="256" w:lineRule="auto"/>
        <w:jc w:val="both"/>
        <w:rPr>
          <w:b/>
          <w:lang w:eastAsia="pl-PL"/>
        </w:rPr>
      </w:pPr>
      <w:r w:rsidRPr="00D960AA">
        <w:rPr>
          <w:b/>
        </w:rPr>
        <w:t xml:space="preserve">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67"/>
        <w:gridCol w:w="2394"/>
        <w:gridCol w:w="2254"/>
        <w:gridCol w:w="2473"/>
      </w:tblGrid>
      <w:tr w:rsidR="00D960AA" w:rsidRPr="00D960AA" w:rsidTr="00000188">
        <w:tc>
          <w:tcPr>
            <w:tcW w:w="2303" w:type="dxa"/>
            <w:shd w:val="clear" w:color="auto" w:fill="auto"/>
          </w:tcPr>
          <w:p w:rsidR="00D960AA" w:rsidRPr="00D960AA" w:rsidRDefault="00D960AA" w:rsidP="00D960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960AA">
              <w:rPr>
                <w:rFonts w:ascii="Times New Roman" w:eastAsia="Times New Roman" w:hAnsi="Times New Roman"/>
                <w:noProof/>
                <w:sz w:val="24"/>
                <w:szCs w:val="24"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5" type="#_x0000_t75" style="width:81pt;height:45.75pt;visibility:visible">
                  <v:imagedata r:id="rId8" o:title="logo_FE_Polska_Cyfrowa_rgb-1"/>
                </v:shape>
              </w:pict>
            </w:r>
          </w:p>
        </w:tc>
        <w:tc>
          <w:tcPr>
            <w:tcW w:w="2303" w:type="dxa"/>
            <w:shd w:val="clear" w:color="auto" w:fill="auto"/>
          </w:tcPr>
          <w:p w:rsidR="00D960AA" w:rsidRPr="00D960AA" w:rsidRDefault="00D960AA" w:rsidP="00D960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960AA">
              <w:rPr>
                <w:rFonts w:ascii="Times New Roman" w:eastAsia="Times New Roman" w:hAnsi="Times New Roman"/>
                <w:noProof/>
                <w:sz w:val="24"/>
                <w:szCs w:val="24"/>
                <w:lang w:eastAsia="pl-PL"/>
              </w:rPr>
              <w:pict>
                <v:shape id="Obraz 6" o:spid="_x0000_i1026" type="#_x0000_t75" style="width:108.75pt;height:36pt;visibility:visible">
                  <v:imagedata r:id="rId9" o:title="znak_barw_rp_poziom_szara_ramka_rgb"/>
                </v:shape>
              </w:pict>
            </w:r>
          </w:p>
        </w:tc>
        <w:tc>
          <w:tcPr>
            <w:tcW w:w="2303" w:type="dxa"/>
            <w:shd w:val="clear" w:color="auto" w:fill="auto"/>
          </w:tcPr>
          <w:p w:rsidR="00D960AA" w:rsidRPr="00D960AA" w:rsidRDefault="00D960AA" w:rsidP="00D960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960AA">
              <w:rPr>
                <w:rFonts w:ascii="Times New Roman" w:eastAsia="Times New Roman" w:hAnsi="Times New Roman"/>
                <w:noProof/>
                <w:sz w:val="24"/>
                <w:szCs w:val="24"/>
                <w:lang w:eastAsia="pl-PL"/>
              </w:rPr>
              <w:pict>
                <v:shape id="Obraz 1" o:spid="_x0000_i1027" type="#_x0000_t75" alt="logo" style="width:96pt;height:45.75pt;visibility:visible">
                  <v:imagedata r:id="rId10" o:title="logo"/>
                </v:shape>
              </w:pict>
            </w:r>
          </w:p>
        </w:tc>
        <w:tc>
          <w:tcPr>
            <w:tcW w:w="2303" w:type="dxa"/>
            <w:shd w:val="clear" w:color="auto" w:fill="auto"/>
          </w:tcPr>
          <w:p w:rsidR="00D960AA" w:rsidRPr="00D960AA" w:rsidRDefault="00D960AA" w:rsidP="00D960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960AA">
              <w:rPr>
                <w:rFonts w:ascii="Times New Roman" w:eastAsia="Times New Roman" w:hAnsi="Times New Roman"/>
                <w:noProof/>
                <w:sz w:val="24"/>
                <w:szCs w:val="24"/>
                <w:lang w:eastAsia="pl-PL"/>
              </w:rPr>
              <w:pict>
                <v:shape id="Obraz 7" o:spid="_x0000_i1028" type="#_x0000_t75" style="width:112.5pt;height:36.75pt;visibility:visible">
                  <v:imagedata r:id="rId11" o:title="UE_EFRR_rgb-1"/>
                </v:shape>
              </w:pict>
            </w:r>
          </w:p>
        </w:tc>
      </w:tr>
    </w:tbl>
    <w:p w:rsidR="00D960AA" w:rsidRPr="00D960AA" w:rsidRDefault="00D960AA" w:rsidP="00D960A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D960AA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D960AA" w:rsidRPr="00D960AA" w:rsidRDefault="00D960AA" w:rsidP="00D960A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D960AA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D960AA" w:rsidRPr="00D960AA" w:rsidRDefault="00D960AA" w:rsidP="00D960AA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D960AA" w:rsidRPr="00D960AA" w:rsidRDefault="00D960AA" w:rsidP="00D960AA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D960AA" w:rsidRPr="00D960AA" w:rsidRDefault="00D960AA" w:rsidP="00D960AA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D960AA" w:rsidRPr="00D960AA" w:rsidRDefault="00D960AA" w:rsidP="00D960AA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960AA" w:rsidRPr="00D960AA" w:rsidRDefault="00D960AA" w:rsidP="00D960AA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D960AA" w:rsidRPr="00D960AA" w:rsidRDefault="00D960AA" w:rsidP="00D960A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D960AA" w:rsidRPr="00D960AA" w:rsidRDefault="00D960AA" w:rsidP="00D960AA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960AA" w:rsidRPr="00D960AA" w:rsidRDefault="00D960AA" w:rsidP="00D960AA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D960AA" w:rsidRPr="00D960AA" w:rsidRDefault="00D960AA" w:rsidP="00D960A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D960AA" w:rsidRPr="00D960AA" w:rsidRDefault="00D960AA" w:rsidP="00D960AA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D960AA" w:rsidRPr="00D960AA" w:rsidRDefault="00D960AA" w:rsidP="00D960A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D960AA" w:rsidRPr="00D960AA" w:rsidRDefault="00D960AA" w:rsidP="00D960A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D960A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D960AA" w:rsidRPr="00D960AA" w:rsidRDefault="00D960AA" w:rsidP="00D960A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D960A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960A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D960A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D960AA" w:rsidRPr="00D960AA" w:rsidRDefault="00D960AA" w:rsidP="00D960A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D960AA" w:rsidRPr="00D960AA" w:rsidRDefault="00D960AA" w:rsidP="00D960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D960AA" w:rsidRPr="00D960AA" w:rsidRDefault="00D960AA" w:rsidP="00D960A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D960AA">
        <w:rPr>
          <w:b/>
        </w:rPr>
        <w:t>Usługa cateringowa na 5 dwudniowych szkoleń organizowanych przez Instytut Informatyki, Wydział Informatyki, Elektroniki i Telekomunikacji AGH w okresie od sierpnia 2021 do czerwca 2022 r. w ramach projektu "Centrum Mistrzostwa Informatycznego" POPC.03.02.00-00-0002/18, Oś Priorytetowa nr 3 "Cyfrowe kompetencje społeczeństwa", Działanie nr 3.2 "Innowacyjne rozwiązania na rzecz aktywizacji cyfrowej" - Kc-zp.272-436/21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D960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D960AA" w:rsidRPr="00D960AA" w:rsidRDefault="00D960AA" w:rsidP="00D960A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D960AA" w:rsidRPr="00D960AA" w:rsidRDefault="00D960AA" w:rsidP="00D960A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960AA">
        <w:rPr>
          <w:rFonts w:ascii="Arial" w:hAnsi="Arial" w:cs="Arial"/>
          <w:sz w:val="20"/>
          <w:szCs w:val="20"/>
        </w:rPr>
        <w:t>108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</w:t>
      </w:r>
      <w:r w:rsidRPr="00D960AA">
        <w:rPr>
          <w:rFonts w:ascii="Arial" w:hAnsi="Arial" w:cs="Arial"/>
          <w:sz w:val="20"/>
          <w:szCs w:val="20"/>
        </w:rPr>
        <w:t xml:space="preserve">ust. 1 </w:t>
      </w:r>
      <w:r w:rsidRPr="00D960AA">
        <w:rPr>
          <w:rFonts w:ascii="Arial" w:hAnsi="Arial" w:cs="Arial"/>
          <w:sz w:val="20"/>
          <w:szCs w:val="20"/>
        </w:rPr>
        <w:br/>
      </w:r>
      <w:r w:rsidRPr="00D960AA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960AA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960AA">
        <w:rPr>
          <w:rFonts w:ascii="Arial" w:hAnsi="Arial" w:cs="Arial"/>
          <w:sz w:val="20"/>
          <w:szCs w:val="20"/>
          <w:lang w:val="x-none"/>
        </w:rPr>
        <w:t>.</w:t>
      </w:r>
    </w:p>
    <w:p w:rsidR="00D960AA" w:rsidRPr="00D960AA" w:rsidRDefault="00D960AA" w:rsidP="00D960AA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D960AA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D960AA">
        <w:rPr>
          <w:rFonts w:ascii="Arial" w:hAnsi="Arial" w:cs="Arial"/>
          <w:sz w:val="20"/>
          <w:szCs w:val="20"/>
        </w:rPr>
        <w:t>Pzp</w:t>
      </w:r>
      <w:proofErr w:type="spellEnd"/>
    </w:p>
    <w:p w:rsidR="00D960AA" w:rsidRPr="00D960AA" w:rsidRDefault="00D960AA" w:rsidP="00D960A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D960AA" w:rsidRPr="00D960AA" w:rsidRDefault="00D960AA" w:rsidP="00D960A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960AA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D960AA">
        <w:rPr>
          <w:rFonts w:ascii="Arial" w:hAnsi="Arial" w:cs="Arial"/>
          <w:i/>
          <w:sz w:val="20"/>
          <w:szCs w:val="20"/>
        </w:rPr>
        <w:t>109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960AA">
        <w:rPr>
          <w:rFonts w:ascii="Arial" w:hAnsi="Arial" w:cs="Arial"/>
          <w:i/>
          <w:sz w:val="20"/>
          <w:szCs w:val="20"/>
        </w:rPr>
        <w:t>1 pkt 1, 4, 5 i 7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960AA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960AA">
        <w:rPr>
          <w:rFonts w:ascii="Arial" w:hAnsi="Arial" w:cs="Arial"/>
          <w:i/>
          <w:sz w:val="20"/>
          <w:szCs w:val="20"/>
          <w:lang w:val="x-none"/>
        </w:rPr>
        <w:t>).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Jednocześnie oświadczam, że w </w:t>
      </w:r>
      <w:r w:rsidRPr="00D960AA">
        <w:rPr>
          <w:rFonts w:ascii="Arial" w:hAnsi="Arial" w:cs="Arial"/>
          <w:sz w:val="20"/>
          <w:szCs w:val="20"/>
          <w:lang w:val="x-none"/>
        </w:rPr>
        <w:lastRenderedPageBreak/>
        <w:t xml:space="preserve">związku z ww. okolicznością, na podstawie art. </w:t>
      </w:r>
      <w:r w:rsidRPr="00D960AA">
        <w:rPr>
          <w:rFonts w:ascii="Arial" w:hAnsi="Arial" w:cs="Arial"/>
          <w:sz w:val="20"/>
          <w:szCs w:val="20"/>
        </w:rPr>
        <w:t>110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960AA">
        <w:rPr>
          <w:rFonts w:ascii="Arial" w:hAnsi="Arial" w:cs="Arial"/>
          <w:sz w:val="20"/>
          <w:szCs w:val="20"/>
        </w:rPr>
        <w:t>2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960AA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960AA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D960AA" w:rsidRPr="00D960AA" w:rsidRDefault="00D960AA" w:rsidP="00D960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960AA" w:rsidRPr="00D960AA" w:rsidRDefault="00D960AA" w:rsidP="00D960A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D960AA" w:rsidRPr="00D960AA" w:rsidRDefault="00D960AA" w:rsidP="00D960A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D960AA" w:rsidRPr="00D960AA" w:rsidRDefault="00D960AA" w:rsidP="00D960A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D960AA" w:rsidRPr="00D960AA" w:rsidRDefault="00D960AA" w:rsidP="00D960AA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:rsidR="00D960AA" w:rsidRPr="00D960AA" w:rsidRDefault="00D960AA" w:rsidP="00D960AA">
      <w:pPr>
        <w:spacing w:line="254" w:lineRule="auto"/>
        <w:jc w:val="center"/>
        <w:rPr>
          <w:rFonts w:ascii="Verdana" w:hAnsi="Verdana"/>
          <w:sz w:val="18"/>
          <w:szCs w:val="18"/>
          <w:lang w:eastAsia="pl-PL"/>
        </w:rPr>
      </w:pPr>
      <w:r w:rsidRPr="00D960AA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D960AA"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:rsidR="00D960AA" w:rsidRPr="00D960AA" w:rsidRDefault="00D960AA" w:rsidP="00D960AA">
      <w:pPr>
        <w:spacing w:line="256" w:lineRule="auto"/>
      </w:pPr>
    </w:p>
    <w:p w:rsidR="00D960AA" w:rsidRPr="00D960AA" w:rsidRDefault="00D960AA" w:rsidP="00D960AA">
      <w:pPr>
        <w:spacing w:line="256" w:lineRule="auto"/>
      </w:pPr>
    </w:p>
    <w:p w:rsidR="005103B9" w:rsidRPr="009475A8" w:rsidRDefault="005103B9" w:rsidP="009475A8"/>
    <w:sectPr w:rsidR="005103B9" w:rsidRPr="009475A8" w:rsidSect="009475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51EF" w:rsidRDefault="00A651EF" w:rsidP="0038231F">
      <w:pPr>
        <w:spacing w:after="0" w:line="240" w:lineRule="auto"/>
      </w:pPr>
      <w:r>
        <w:separator/>
      </w:r>
    </w:p>
  </w:endnote>
  <w:endnote w:type="continuationSeparator" w:id="0">
    <w:p w:rsidR="00A651EF" w:rsidRDefault="00A651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959" w:rsidRDefault="004C79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959" w:rsidRDefault="004C79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51EF" w:rsidRDefault="00A651EF" w:rsidP="0038231F">
      <w:pPr>
        <w:spacing w:after="0" w:line="240" w:lineRule="auto"/>
      </w:pPr>
      <w:r>
        <w:separator/>
      </w:r>
    </w:p>
  </w:footnote>
  <w:footnote w:type="continuationSeparator" w:id="0">
    <w:p w:rsidR="00A651EF" w:rsidRDefault="00A651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959" w:rsidRDefault="004C79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959" w:rsidRDefault="004C79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959" w:rsidRDefault="004C79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253E40D4">
      <w:start w:val="1"/>
      <w:numFmt w:val="decimal"/>
      <w:lvlText w:val="%4."/>
      <w:lvlJc w:val="left"/>
      <w:pPr>
        <w:ind w:left="280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51E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959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51EF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60A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A8AA07"/>
  <w15:chartTrackingRefBased/>
  <w15:docId w15:val="{47976BDD-44C6-4B7A-AFF6-3CD0DD5F5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0A87A-6FB9-48BB-B01B-60634E2AC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2021-08-13T07:47:00Z</dcterms:created>
  <dcterms:modified xsi:type="dcterms:W3CDTF">2021-08-13T07:47:00Z</dcterms:modified>
</cp:coreProperties>
</file>