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B09A" w14:textId="0758B42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26BED5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17E1EC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701D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9D3DD99" w14:textId="77777777" w:rsidR="0086760F" w:rsidRDefault="0086760F" w:rsidP="008676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FE9063B" w14:textId="77777777" w:rsidR="0086760F" w:rsidRDefault="0086760F" w:rsidP="0086760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9A0E27E" w14:textId="77777777" w:rsidR="0086760F" w:rsidRDefault="0086760F" w:rsidP="008676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C1DEC8A" w14:textId="77777777" w:rsidR="0086760F" w:rsidRDefault="0086760F" w:rsidP="008676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3085223" w14:textId="77777777" w:rsidR="0086760F" w:rsidRDefault="0086760F" w:rsidP="0086760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7143C0AF" w14:textId="77777777" w:rsidR="0086760F" w:rsidRDefault="0086760F" w:rsidP="0086760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4F43EDB7" w14:textId="77777777" w:rsidR="0086760F" w:rsidRDefault="0086760F" w:rsidP="0086760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C0364DC" w14:textId="77777777" w:rsidR="0086760F" w:rsidRDefault="0086760F" w:rsidP="008676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94154E4" w14:textId="77777777" w:rsidR="0086760F" w:rsidRPr="0022732C" w:rsidRDefault="0086760F" w:rsidP="008676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4D03430" w14:textId="70CAA975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226F12C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A30CB2B" w14:textId="77777777" w:rsidR="00937C47" w:rsidRPr="00937C47" w:rsidRDefault="00937C47" w:rsidP="008D2AB8">
      <w:pPr>
        <w:ind w:right="-110"/>
        <w:rPr>
          <w:b/>
        </w:rPr>
      </w:pPr>
      <w:r w:rsidRPr="00937C47">
        <w:rPr>
          <w:b/>
        </w:rPr>
        <w:t>Akademia Górniczo - Hutnicza</w:t>
      </w:r>
    </w:p>
    <w:p w14:paraId="5CEEE6CB" w14:textId="77777777" w:rsidR="00937C47" w:rsidRPr="00937C47" w:rsidRDefault="00937C47" w:rsidP="008D2AB8">
      <w:pPr>
        <w:ind w:right="-110"/>
        <w:rPr>
          <w:b/>
        </w:rPr>
      </w:pPr>
      <w:r w:rsidRPr="00937C47">
        <w:rPr>
          <w:b/>
        </w:rPr>
        <w:t>im. Stanisława Staszica w Krakowie</w:t>
      </w:r>
    </w:p>
    <w:p w14:paraId="5418E019" w14:textId="77777777" w:rsidR="008D2AB8" w:rsidRDefault="00937C47" w:rsidP="008D2AB8">
      <w:pPr>
        <w:ind w:right="-110"/>
        <w:rPr>
          <w:b/>
        </w:rPr>
      </w:pPr>
      <w:r w:rsidRPr="00937C4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959FD91" w14:textId="77777777" w:rsidR="008D2AB8" w:rsidRDefault="00937C47" w:rsidP="008D2AB8">
      <w:pPr>
        <w:ind w:right="-110"/>
        <w:rPr>
          <w:b/>
        </w:rPr>
      </w:pPr>
      <w:r w:rsidRPr="00937C47">
        <w:rPr>
          <w:b/>
        </w:rPr>
        <w:t>Al. Mickiewicza</w:t>
      </w:r>
      <w:r w:rsidR="008D2AB8">
        <w:rPr>
          <w:b/>
        </w:rPr>
        <w:t xml:space="preserve"> </w:t>
      </w:r>
      <w:r w:rsidRPr="00937C47">
        <w:rPr>
          <w:b/>
        </w:rPr>
        <w:t>30</w:t>
      </w:r>
      <w:r w:rsidR="008D2AB8">
        <w:rPr>
          <w:b/>
        </w:rPr>
        <w:t xml:space="preserve"> </w:t>
      </w:r>
    </w:p>
    <w:p w14:paraId="6C617F63" w14:textId="77777777" w:rsidR="008D2AB8" w:rsidRDefault="00937C47" w:rsidP="008D2AB8">
      <w:pPr>
        <w:rPr>
          <w:b/>
        </w:rPr>
      </w:pPr>
      <w:r w:rsidRPr="00937C47">
        <w:rPr>
          <w:b/>
        </w:rPr>
        <w:t>30-059</w:t>
      </w:r>
      <w:r w:rsidR="008D2AB8">
        <w:rPr>
          <w:b/>
        </w:rPr>
        <w:t xml:space="preserve"> </w:t>
      </w:r>
      <w:r w:rsidRPr="00937C47">
        <w:rPr>
          <w:b/>
        </w:rPr>
        <w:t>Kraków</w:t>
      </w:r>
      <w:r w:rsidR="008D2AB8">
        <w:rPr>
          <w:b/>
        </w:rPr>
        <w:t xml:space="preserve">,  </w:t>
      </w:r>
    </w:p>
    <w:p w14:paraId="7360DF64" w14:textId="77777777" w:rsidR="008D2AB8" w:rsidRDefault="008D2AB8" w:rsidP="008D2AB8">
      <w:pPr>
        <w:ind w:firstLine="3969"/>
        <w:rPr>
          <w:b/>
        </w:rPr>
      </w:pPr>
    </w:p>
    <w:p w14:paraId="0BB47E97" w14:textId="36FDA519" w:rsidR="000C0825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37C47" w:rsidRPr="00937C47">
        <w:rPr>
          <w:b/>
        </w:rPr>
        <w:t xml:space="preserve">Dostawa kubków ceramicznych i stalowych dla </w:t>
      </w:r>
      <w:proofErr w:type="spellStart"/>
      <w:r w:rsidR="00937C47" w:rsidRPr="00937C47">
        <w:rPr>
          <w:b/>
        </w:rPr>
        <w:t>CKiM</w:t>
      </w:r>
      <w:proofErr w:type="spellEnd"/>
      <w:r w:rsidR="00937C47" w:rsidRPr="00937C47">
        <w:rPr>
          <w:b/>
        </w:rPr>
        <w:t xml:space="preserve"> - KC-zp.272-440/21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966845">
        <w:t xml:space="preserve"> </w:t>
      </w:r>
      <w:r>
        <w:t>zgodnie z zasadami określonymi w specyfikacji warunków zamówienia.</w:t>
      </w:r>
    </w:p>
    <w:tbl>
      <w:tblPr>
        <w:tblpPr w:leftFromText="141" w:rightFromText="141" w:vertAnchor="text" w:horzAnchor="margin" w:tblpXSpec="center" w:tblpY="235"/>
        <w:tblW w:w="10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1940"/>
        <w:gridCol w:w="1193"/>
        <w:gridCol w:w="894"/>
        <w:gridCol w:w="1193"/>
        <w:gridCol w:w="1193"/>
        <w:gridCol w:w="1044"/>
        <w:gridCol w:w="894"/>
        <w:gridCol w:w="1362"/>
      </w:tblGrid>
      <w:tr w:rsidR="000C0825" w:rsidRPr="00FC71F1" w14:paraId="1B7A9370" w14:textId="77777777" w:rsidTr="00143D1C">
        <w:trPr>
          <w:trHeight w:val="185"/>
        </w:trPr>
        <w:tc>
          <w:tcPr>
            <w:tcW w:w="102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4097D2B0" w14:textId="46AE0595" w:rsidR="000C0825" w:rsidRPr="00FC71F1" w:rsidRDefault="000C0825" w:rsidP="004B5E91">
            <w:pPr>
              <w:widowControl w:val="0"/>
              <w:ind w:right="1"/>
              <w:rPr>
                <w:b/>
                <w:sz w:val="16"/>
                <w:szCs w:val="18"/>
              </w:rPr>
            </w:pPr>
          </w:p>
        </w:tc>
      </w:tr>
      <w:tr w:rsidR="000C0825" w:rsidRPr="00FC71F1" w14:paraId="14CFBFC2" w14:textId="77777777" w:rsidTr="00143D1C">
        <w:trPr>
          <w:trHeight w:val="762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6FFEF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Lp.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6245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 xml:space="preserve">Nazwa elementu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7C0DE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Producent</w:t>
            </w:r>
          </w:p>
          <w:p w14:paraId="480EC948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/wyrób własny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B7AE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 xml:space="preserve">Ilość  szt.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76F5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 xml:space="preserve">Ilość razem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392CE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Cena jednostkowa netto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3E823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Wartość netto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D77EE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Podatek VAT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D0E8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Wartość brutto</w:t>
            </w:r>
          </w:p>
          <w:p w14:paraId="21D14041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[PLN]</w:t>
            </w:r>
          </w:p>
          <w:p w14:paraId="739ACDA2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b/>
                <w:sz w:val="16"/>
                <w:szCs w:val="18"/>
              </w:rPr>
            </w:pPr>
            <w:r w:rsidRPr="00FC71F1">
              <w:rPr>
                <w:b/>
                <w:sz w:val="16"/>
                <w:szCs w:val="18"/>
              </w:rPr>
              <w:t>(z doliczonym VAT)</w:t>
            </w:r>
          </w:p>
        </w:tc>
      </w:tr>
      <w:tr w:rsidR="000C0825" w:rsidRPr="00FC71F1" w14:paraId="39EB9AAA" w14:textId="77777777" w:rsidTr="00143D1C">
        <w:trPr>
          <w:trHeight w:val="1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FC2B5B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 w:rsidRPr="00FC71F1">
              <w:rPr>
                <w:sz w:val="16"/>
                <w:szCs w:val="18"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17E62C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 w:rsidRPr="00FC71F1">
              <w:rPr>
                <w:sz w:val="16"/>
                <w:szCs w:val="18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E614F4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 w:rsidRPr="00FC71F1">
              <w:rPr>
                <w:sz w:val="16"/>
                <w:szCs w:val="18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BEBA51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FEA1EC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96B52D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B13C0A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592A6B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BD1C17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</w:t>
            </w:r>
          </w:p>
        </w:tc>
      </w:tr>
      <w:tr w:rsidR="000C0825" w:rsidRPr="00FC71F1" w14:paraId="2D42FC2C" w14:textId="77777777" w:rsidTr="00143D1C">
        <w:trPr>
          <w:trHeight w:val="206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2C59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</w:rPr>
            </w:pPr>
            <w:r w:rsidRPr="00FC71F1">
              <w:rPr>
                <w:sz w:val="16"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1BD5" w14:textId="3E6E5746" w:rsidR="000C0825" w:rsidRPr="00FC71F1" w:rsidRDefault="000C0825" w:rsidP="00143D1C">
            <w:pPr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</w:rPr>
              <w:t>Kubek ceramiczny stylizowany na retro garnuszek do picia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C1D9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8B41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100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2C41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AC2E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3023" w14:textId="77777777" w:rsidR="000C0825" w:rsidRPr="00FC71F1" w:rsidRDefault="000C0825" w:rsidP="00143D1C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76DF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1FC8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</w:tr>
      <w:tr w:rsidR="000C0825" w:rsidRPr="00FC71F1" w14:paraId="2F4DC17A" w14:textId="77777777" w:rsidTr="00143D1C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E684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</w:rPr>
            </w:pPr>
            <w:r w:rsidRPr="00FC71F1">
              <w:rPr>
                <w:sz w:val="16"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618B" w14:textId="548B82C1" w:rsidR="000C0825" w:rsidRPr="00FC71F1" w:rsidRDefault="000C0825" w:rsidP="00143D1C">
            <w:pPr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Kubek ceramiczny wysoki z uchwytem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FA9E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7989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100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333E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AD62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7CF8" w14:textId="77777777" w:rsidR="000C0825" w:rsidRPr="00FC71F1" w:rsidRDefault="000C0825" w:rsidP="00143D1C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ED03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91C4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</w:tr>
      <w:tr w:rsidR="000C0825" w:rsidRPr="00FC71F1" w14:paraId="43086EB7" w14:textId="77777777" w:rsidTr="00143D1C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321E" w14:textId="358C343A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65F7" w14:textId="421F9440" w:rsidR="000C0825" w:rsidRDefault="000C0825" w:rsidP="00143D1C">
            <w:pPr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Kubek stalowy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8FFF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F4A5" w14:textId="6E11DD94" w:rsidR="000C0825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  <w:r>
              <w:rPr>
                <w:color w:val="000000"/>
                <w:sz w:val="16"/>
                <w:szCs w:val="22"/>
              </w:rPr>
              <w:t>100 szt.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0A98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7350" w14:textId="77777777" w:rsidR="000C0825" w:rsidRPr="00FC71F1" w:rsidRDefault="000C0825" w:rsidP="00143D1C">
            <w:pPr>
              <w:jc w:val="right"/>
              <w:rPr>
                <w:color w:val="000000"/>
                <w:sz w:val="16"/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A34D" w14:textId="77777777" w:rsidR="000C0825" w:rsidRPr="00FC71F1" w:rsidRDefault="000C0825" w:rsidP="00143D1C">
            <w:pPr>
              <w:rPr>
                <w:rFonts w:ascii="Calibri" w:hAnsi="Calibri"/>
                <w:color w:val="000000"/>
                <w:sz w:val="16"/>
                <w:szCs w:val="2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6F47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DA5F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</w:tr>
      <w:tr w:rsidR="000C0825" w:rsidRPr="00FC71F1" w14:paraId="1F14F788" w14:textId="77777777" w:rsidTr="00143D1C">
        <w:trPr>
          <w:trHeight w:val="41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44C7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6FDF" w14:textId="77777777" w:rsidR="000C0825" w:rsidRPr="00FC71F1" w:rsidRDefault="000C0825" w:rsidP="00143D1C">
            <w:pPr>
              <w:widowControl w:val="0"/>
              <w:ind w:right="1"/>
              <w:rPr>
                <w:rFonts w:ascii="Verdana" w:hAnsi="Verdana"/>
                <w:b/>
                <w:sz w:val="16"/>
                <w:szCs w:val="18"/>
              </w:rPr>
            </w:pPr>
            <w:r w:rsidRPr="00FC71F1">
              <w:rPr>
                <w:rFonts w:ascii="Verdana" w:hAnsi="Verdana"/>
                <w:b/>
                <w:sz w:val="16"/>
                <w:szCs w:val="18"/>
              </w:rPr>
              <w:t>RAZEM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036EDD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2C0FE9C" w14:textId="77777777" w:rsidR="000C0825" w:rsidRPr="00FC71F1" w:rsidRDefault="000C0825" w:rsidP="00143D1C">
            <w:pPr>
              <w:widowControl w:val="0"/>
              <w:ind w:right="1"/>
              <w:jc w:val="center"/>
              <w:rPr>
                <w:sz w:val="1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0F476ED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8303D1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3638B9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92B07AB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2D20BA2" w14:textId="77777777" w:rsidR="000C0825" w:rsidRPr="00FC71F1" w:rsidRDefault="000C0825" w:rsidP="00143D1C">
            <w:pPr>
              <w:widowControl w:val="0"/>
              <w:ind w:right="1"/>
              <w:rPr>
                <w:sz w:val="16"/>
              </w:rPr>
            </w:pPr>
          </w:p>
        </w:tc>
      </w:tr>
    </w:tbl>
    <w:p w14:paraId="14668432" w14:textId="77777777" w:rsidR="008D2AB8" w:rsidRDefault="008D2AB8" w:rsidP="008D2AB8">
      <w:pPr>
        <w:tabs>
          <w:tab w:val="right" w:pos="9000"/>
        </w:tabs>
      </w:pPr>
    </w:p>
    <w:p w14:paraId="23115AF7" w14:textId="3BB36F06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7009D7">
        <w:rPr>
          <w:b/>
        </w:rPr>
        <w:t xml:space="preserve"> </w:t>
      </w:r>
      <w:r>
        <w:rPr>
          <w:b/>
        </w:rPr>
        <w:t>PLN</w:t>
      </w:r>
    </w:p>
    <w:p w14:paraId="6BDB7591" w14:textId="7607783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7009D7">
        <w:rPr>
          <w:b/>
        </w:rPr>
        <w:t xml:space="preserve"> </w:t>
      </w:r>
      <w:r>
        <w:rPr>
          <w:b/>
        </w:rPr>
        <w:t>PLN</w:t>
      </w:r>
    </w:p>
    <w:p w14:paraId="5D3A329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CB38886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E8942F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2DABFBE" w14:textId="0ECDE184" w:rsidR="008D2AB8" w:rsidRDefault="008D2AB8" w:rsidP="008D2AB8">
      <w:pPr>
        <w:pStyle w:val="Tekstpodstawowy"/>
      </w:pPr>
      <w:r>
        <w:lastRenderedPageBreak/>
        <w:t xml:space="preserve">Powyższa </w:t>
      </w:r>
      <w:r w:rsidRPr="000C0825">
        <w:t>cena zawiera właściwą stawkę podatku VAT</w:t>
      </w:r>
      <w:r w:rsidR="000C0825" w:rsidRPr="000C0825">
        <w:t>.</w:t>
      </w:r>
    </w:p>
    <w:p w14:paraId="39450F47" w14:textId="015552B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E14614">
        <w:t xml:space="preserve">do 14 dni od daty podpisania umowy </w:t>
      </w:r>
      <w:r w:rsidR="00E14614" w:rsidRPr="001611EB">
        <w:rPr>
          <w:highlight w:val="yellow"/>
        </w:rPr>
        <w:t>(kryterium oceny ofert)</w:t>
      </w:r>
    </w:p>
    <w:p w14:paraId="1131636D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C00CD0" w14:textId="286D6B32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D54AD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8B85497" w14:textId="77777777" w:rsidR="008D2AB8" w:rsidRDefault="008D2AB8" w:rsidP="008D2AB8">
      <w:pPr>
        <w:jc w:val="both"/>
        <w:rPr>
          <w:sz w:val="18"/>
          <w:szCs w:val="18"/>
        </w:rPr>
      </w:pPr>
    </w:p>
    <w:p w14:paraId="6337814C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4CD3B7A" w14:textId="77777777" w:rsidR="00B41A3D" w:rsidRDefault="00B41A3D" w:rsidP="00B41A3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06F803A" w14:textId="61EED491" w:rsidR="00B41A3D" w:rsidRDefault="00B41A3D" w:rsidP="00B41A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C064FC6" w14:textId="77777777" w:rsidR="00B41A3D" w:rsidRDefault="00B41A3D" w:rsidP="00B41A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2F4BA7" w14:textId="77777777" w:rsidR="00B41A3D" w:rsidRDefault="00B41A3D" w:rsidP="00B41A3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760EB9" w14:textId="77777777" w:rsidR="00B41A3D" w:rsidRDefault="00B41A3D" w:rsidP="00B41A3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1FACDD" w14:textId="77777777" w:rsidR="00B41A3D" w:rsidRDefault="00B41A3D" w:rsidP="00B41A3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1A3D" w14:paraId="3B579958" w14:textId="77777777" w:rsidTr="00143D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79C6F" w14:textId="77777777" w:rsidR="00B41A3D" w:rsidRDefault="00B41A3D" w:rsidP="00143D1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93BB8" w14:textId="77777777" w:rsidR="00B41A3D" w:rsidRDefault="00B41A3D" w:rsidP="00143D1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1F4E32D" w14:textId="77777777" w:rsidR="00B41A3D" w:rsidRDefault="00B41A3D" w:rsidP="00143D1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C0D51" w14:textId="77777777" w:rsidR="00B41A3D" w:rsidRDefault="00B41A3D" w:rsidP="00143D1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41A3D" w14:paraId="2940BBC8" w14:textId="77777777" w:rsidTr="0014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2924C" w14:textId="77777777" w:rsidR="00B41A3D" w:rsidRDefault="00B41A3D" w:rsidP="0014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33278" w14:textId="77777777" w:rsidR="00B41A3D" w:rsidRDefault="00B41A3D" w:rsidP="00143D1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3FCA8" w14:textId="77777777" w:rsidR="00B41A3D" w:rsidRDefault="00B41A3D" w:rsidP="00143D1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41A3D" w14:paraId="22DB976F" w14:textId="77777777" w:rsidTr="00143D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0C026" w14:textId="77777777" w:rsidR="00B41A3D" w:rsidRDefault="00B41A3D" w:rsidP="00143D1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83924" w14:textId="77777777" w:rsidR="00B41A3D" w:rsidRDefault="00B41A3D" w:rsidP="00143D1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4CA8F" w14:textId="77777777" w:rsidR="00B41A3D" w:rsidRDefault="00B41A3D" w:rsidP="00143D1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D4D3BBD" w14:textId="77777777" w:rsidR="00B41A3D" w:rsidRDefault="00B41A3D" w:rsidP="00B41A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6F9A743" w14:textId="77777777" w:rsidR="00B41A3D" w:rsidRDefault="00B41A3D" w:rsidP="00B41A3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2929ADE" w14:textId="77777777" w:rsidR="00B41A3D" w:rsidRDefault="00B41A3D" w:rsidP="00B41A3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4C1549" w14:textId="77777777" w:rsidR="00B41A3D" w:rsidRDefault="00B41A3D" w:rsidP="00B41A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AD954CE" w14:textId="77777777" w:rsidR="00B41A3D" w:rsidRDefault="00B41A3D" w:rsidP="00B41A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974105" w14:textId="77777777" w:rsidR="00B41A3D" w:rsidRDefault="00B41A3D" w:rsidP="00B41A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BA64304" w14:textId="77777777" w:rsidR="00B41A3D" w:rsidRDefault="00B41A3D" w:rsidP="00B41A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465E75D" w14:textId="77777777" w:rsidR="00B41A3D" w:rsidRDefault="00B41A3D" w:rsidP="00B41A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469BED1" w14:textId="77777777" w:rsidR="00B41A3D" w:rsidRDefault="00B41A3D" w:rsidP="00B41A3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A1E35" w14:textId="77777777" w:rsidR="00B41A3D" w:rsidRDefault="00B41A3D" w:rsidP="00B41A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FF5BFA0" w14:textId="77777777" w:rsidR="00B41A3D" w:rsidRDefault="00B41A3D" w:rsidP="00B41A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1C55E4E" w14:textId="77777777" w:rsidR="00B41A3D" w:rsidRDefault="00B41A3D" w:rsidP="00B41A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BBF8F81" w14:textId="77777777" w:rsidR="00B41A3D" w:rsidRDefault="00B41A3D" w:rsidP="00B41A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F13867" w14:textId="77777777" w:rsidR="00B41A3D" w:rsidRDefault="00B41A3D" w:rsidP="00B41A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70DC0E0" w14:textId="77777777" w:rsidR="00B41A3D" w:rsidRPr="00C411F0" w:rsidRDefault="00B41A3D" w:rsidP="00B41A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5AD3C13" w14:textId="77777777" w:rsidR="00B41A3D" w:rsidRPr="00C411F0" w:rsidRDefault="00B41A3D" w:rsidP="00B41A3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EDE884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6F348" w14:textId="77777777" w:rsidR="00EB4BEC" w:rsidRDefault="00EB4BEC">
      <w:r>
        <w:separator/>
      </w:r>
    </w:p>
  </w:endnote>
  <w:endnote w:type="continuationSeparator" w:id="0">
    <w:p w14:paraId="135F1EE4" w14:textId="77777777" w:rsidR="00EB4BEC" w:rsidRDefault="00EB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619E" w14:textId="77777777" w:rsidR="00937C47" w:rsidRDefault="00937C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C1C4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27FF7" w14:textId="77777777" w:rsidR="00937C47" w:rsidRDefault="00937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F00B9" w14:textId="77777777" w:rsidR="00EB4BEC" w:rsidRDefault="00EB4BEC">
      <w:r>
        <w:separator/>
      </w:r>
    </w:p>
  </w:footnote>
  <w:footnote w:type="continuationSeparator" w:id="0">
    <w:p w14:paraId="089D89B1" w14:textId="77777777" w:rsidR="00EB4BEC" w:rsidRDefault="00EB4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25F9" w14:textId="77777777" w:rsidR="00937C47" w:rsidRDefault="00937C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EDA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D89B6" w14:textId="77777777" w:rsidR="00937C47" w:rsidRDefault="00937C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BEC"/>
    <w:rsid w:val="00012286"/>
    <w:rsid w:val="00071CCC"/>
    <w:rsid w:val="000B731D"/>
    <w:rsid w:val="000C0825"/>
    <w:rsid w:val="000D6134"/>
    <w:rsid w:val="000E09C7"/>
    <w:rsid w:val="000F6589"/>
    <w:rsid w:val="00106636"/>
    <w:rsid w:val="00116EC6"/>
    <w:rsid w:val="001611EB"/>
    <w:rsid w:val="001801DD"/>
    <w:rsid w:val="001D4612"/>
    <w:rsid w:val="00207E98"/>
    <w:rsid w:val="002723B0"/>
    <w:rsid w:val="00315A4A"/>
    <w:rsid w:val="004B5E9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09D7"/>
    <w:rsid w:val="007748F0"/>
    <w:rsid w:val="007A4321"/>
    <w:rsid w:val="00833933"/>
    <w:rsid w:val="00853083"/>
    <w:rsid w:val="0086760F"/>
    <w:rsid w:val="008B2F0C"/>
    <w:rsid w:val="008B4928"/>
    <w:rsid w:val="008D2AB8"/>
    <w:rsid w:val="008F1C66"/>
    <w:rsid w:val="00937C47"/>
    <w:rsid w:val="00966845"/>
    <w:rsid w:val="00970FE4"/>
    <w:rsid w:val="00A0022B"/>
    <w:rsid w:val="00A346FE"/>
    <w:rsid w:val="00A47B4D"/>
    <w:rsid w:val="00A83018"/>
    <w:rsid w:val="00B41A3D"/>
    <w:rsid w:val="00B774DC"/>
    <w:rsid w:val="00BA2A09"/>
    <w:rsid w:val="00C969A6"/>
    <w:rsid w:val="00CA7D36"/>
    <w:rsid w:val="00D24208"/>
    <w:rsid w:val="00D54ADF"/>
    <w:rsid w:val="00D60C38"/>
    <w:rsid w:val="00D66893"/>
    <w:rsid w:val="00D90ACB"/>
    <w:rsid w:val="00DC1500"/>
    <w:rsid w:val="00E14614"/>
    <w:rsid w:val="00E44371"/>
    <w:rsid w:val="00E949B0"/>
    <w:rsid w:val="00EB4BE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8A98B"/>
  <w15:chartTrackingRefBased/>
  <w15:docId w15:val="{D7F6FCD7-1F40-42F4-AB15-5024A5D1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4431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2021-08-18T12:15:00Z</dcterms:created>
  <dcterms:modified xsi:type="dcterms:W3CDTF">2021-08-18T12:15:00Z</dcterms:modified>
</cp:coreProperties>
</file>