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626B3" w:rsidRPr="00B626B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oprogramowania </w:t>
      </w:r>
      <w:proofErr w:type="spellStart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>Catia</w:t>
      </w:r>
      <w:proofErr w:type="spellEnd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V5 ED2 - EDU - </w:t>
      </w:r>
      <w:proofErr w:type="spellStart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>Academic</w:t>
      </w:r>
      <w:proofErr w:type="spellEnd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>Learn</w:t>
      </w:r>
      <w:proofErr w:type="spellEnd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>Package</w:t>
      </w:r>
      <w:proofErr w:type="spellEnd"/>
      <w:r w:rsidR="00B626B3" w:rsidRPr="00B626B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wraz z certyfikowanym szkoleniem (+egzamin) studentów oraz pracowników AGH w ramach Projektu POWR.03.05.00-00-00-Z309/18</w:t>
      </w:r>
      <w:r w:rsidR="001F75D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1F75DC" w:rsidRDefault="001F75DC" w:rsidP="001F75DC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1F75DC" w:rsidRDefault="001F75DC" w:rsidP="001F75DC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F75DC" w:rsidRDefault="001F75DC" w:rsidP="001F75D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:rsidR="001F75DC" w:rsidRDefault="001F75DC" w:rsidP="001F75D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4 - 10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1F75DC" w:rsidRDefault="001F75DC" w:rsidP="001F75DC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1F75DC" w:rsidRDefault="001F75DC" w:rsidP="001F75DC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>
        <w:rPr>
          <w:rFonts w:ascii="Arial" w:hAnsi="Arial" w:cs="Arial"/>
          <w:i/>
          <w:sz w:val="20"/>
          <w:szCs w:val="20"/>
          <w:lang w:val="x-none"/>
        </w:rPr>
        <w:t>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>
        <w:rPr>
          <w:rFonts w:ascii="Arial" w:hAnsi="Arial" w:cs="Arial"/>
          <w:sz w:val="20"/>
          <w:szCs w:val="20"/>
          <w:lang w:val="x-none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1F75DC" w:rsidRDefault="001F75DC" w:rsidP="001F75D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75DC" w:rsidRDefault="001F75DC" w:rsidP="001F75D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F75DC" w:rsidRDefault="001F75DC" w:rsidP="001F75D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F75DC" w:rsidRDefault="001F75DC" w:rsidP="001F75DC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1F75DC" w:rsidRDefault="001F75DC" w:rsidP="001F75DC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F75DC" w:rsidRDefault="001F75DC" w:rsidP="001F75D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</w:t>
      </w:r>
      <w:bookmarkStart w:id="1" w:name="_GoBack"/>
      <w:bookmarkEnd w:id="1"/>
      <w:r>
        <w:rPr>
          <w:rFonts w:ascii="Arial" w:eastAsia="Times New Roman" w:hAnsi="Arial" w:cs="Arial"/>
          <w:sz w:val="20"/>
          <w:szCs w:val="20"/>
          <w:lang w:eastAsia="pl-PL"/>
        </w:rPr>
        <w:t>ły przedstawione z pełną świadomością konsekwencji wprowadzenia zamawiającego w błąd przy przedstawianiu informacji.</w:t>
      </w:r>
    </w:p>
    <w:p w:rsidR="001F75DC" w:rsidRDefault="001F75DC" w:rsidP="001F75DC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:rsidR="001F75DC" w:rsidRDefault="001F75DC" w:rsidP="001F75D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Oświadczenia, składa się, pod rygorem nieważności, w formie elektronicznej lub w postaci elektronicznej opatrzonej podpisem zaufanym lub podpisem osobistym.</w:t>
      </w:r>
    </w:p>
    <w:p w:rsidR="001F75DC" w:rsidRDefault="001F75DC" w:rsidP="001F75DC">
      <w:pPr>
        <w:spacing w:line="254" w:lineRule="auto"/>
      </w:pPr>
    </w:p>
    <w:p w:rsidR="001F75DC" w:rsidRDefault="001F75DC" w:rsidP="001F75DC"/>
    <w:sectPr w:rsidR="001F75D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3C8" w:rsidRDefault="006953C8" w:rsidP="0038231F">
      <w:pPr>
        <w:spacing w:after="0" w:line="240" w:lineRule="auto"/>
      </w:pPr>
      <w:r>
        <w:separator/>
      </w:r>
    </w:p>
  </w:endnote>
  <w:endnote w:type="continuationSeparator" w:id="0">
    <w:p w:rsidR="006953C8" w:rsidRDefault="006953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6B3" w:rsidRDefault="00B626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6B3" w:rsidRDefault="00B626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3C8" w:rsidRDefault="006953C8" w:rsidP="0038231F">
      <w:pPr>
        <w:spacing w:after="0" w:line="240" w:lineRule="auto"/>
      </w:pPr>
      <w:r>
        <w:separator/>
      </w:r>
    </w:p>
  </w:footnote>
  <w:footnote w:type="continuationSeparator" w:id="0">
    <w:p w:rsidR="006953C8" w:rsidRDefault="006953C8" w:rsidP="0038231F">
      <w:pPr>
        <w:spacing w:after="0" w:line="240" w:lineRule="auto"/>
      </w:pPr>
      <w:r>
        <w:continuationSeparator/>
      </w:r>
    </w:p>
  </w:footnote>
  <w:footnote w:id="1">
    <w:p w:rsidR="001F75DC" w:rsidRDefault="001F75DC" w:rsidP="001F75DC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Należy podać mającą zastosowanie podstawę wykluczenia spośród wymienionych w 108 ust. 1 pkt 1, 2 i 5 lub art. 109 ust. 1, pkt 4 -10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.</w:t>
      </w:r>
    </w:p>
  </w:footnote>
  <w:footnote w:id="2">
    <w:p w:rsidR="001F75DC" w:rsidRDefault="001F75DC" w:rsidP="001F75DC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:rsidR="001F75DC" w:rsidRDefault="001F75DC" w:rsidP="001F75D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6B3" w:rsidRDefault="00B626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6B3" w:rsidRDefault="00B626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6B3" w:rsidRDefault="00B62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3C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75DC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53C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26B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6EF8D"/>
  <w15:chartTrackingRefBased/>
  <w15:docId w15:val="{76DF8086-CD45-458B-BA17-FF78772B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1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ECD52-3A5F-47C9-8D3C-2724EE826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2021-06-29T08:15:00Z</dcterms:created>
  <dcterms:modified xsi:type="dcterms:W3CDTF">2021-06-29T08:17:00Z</dcterms:modified>
</cp:coreProperties>
</file>