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C6D5C1" w14:textId="150CF925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780329B9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2C648B87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2849947C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59398030" w14:textId="77777777" w:rsidR="0001389D" w:rsidRDefault="0001389D" w:rsidP="0001389D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WYKONAWCY:……………………………………………………………………..</w:t>
      </w:r>
    </w:p>
    <w:p w14:paraId="0DF785BC" w14:textId="77777777" w:rsidR="0001389D" w:rsidRDefault="0001389D" w:rsidP="0001389D">
      <w:pPr>
        <w:tabs>
          <w:tab w:val="right" w:pos="8222"/>
        </w:tabs>
        <w:spacing w:line="360" w:lineRule="auto"/>
        <w:jc w:val="both"/>
        <w:rPr>
          <w:sz w:val="22"/>
        </w:rPr>
      </w:pPr>
      <w:r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6BD23E08" w14:textId="77777777" w:rsidR="0001389D" w:rsidRDefault="0001389D" w:rsidP="0001389D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14:paraId="7BA2B6B5" w14:textId="77777777" w:rsidR="0001389D" w:rsidRDefault="0001389D" w:rsidP="0001389D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WOJEWÓDZTWO ……………………………..........................................................................</w:t>
      </w:r>
    </w:p>
    <w:p w14:paraId="2C483D0F" w14:textId="77777777" w:rsidR="0001389D" w:rsidRDefault="0001389D" w:rsidP="0001389D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TEL.</w:t>
      </w:r>
      <w:r>
        <w:rPr>
          <w:sz w:val="22"/>
        </w:rPr>
        <w:t>……………………………………………………………………………………………..</w:t>
      </w:r>
    </w:p>
    <w:p w14:paraId="6A5B334D" w14:textId="77777777" w:rsidR="0001389D" w:rsidRDefault="0001389D" w:rsidP="0001389D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 xml:space="preserve">FAX </w:t>
      </w:r>
      <w:r>
        <w:rPr>
          <w:sz w:val="22"/>
        </w:rPr>
        <w:t>…………………………………………………………………………………………….</w:t>
      </w:r>
    </w:p>
    <w:p w14:paraId="47CBFC6B" w14:textId="77777777" w:rsidR="0001389D" w:rsidRDefault="0001389D" w:rsidP="0001389D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14:paraId="779F80D7" w14:textId="77777777" w:rsidR="0001389D" w:rsidRDefault="0001389D" w:rsidP="0001389D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14:paraId="4586BE3C" w14:textId="3D1EAE7E" w:rsidR="008D2AB8" w:rsidRPr="0022732C" w:rsidRDefault="0001389D" w:rsidP="0001389D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BANK/ NR KONTA ……………………………………………………………………………</w:t>
      </w:r>
    </w:p>
    <w:p w14:paraId="5D3CEF51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05B5E95F" w14:textId="77777777" w:rsidR="00EC5DE3" w:rsidRPr="00EC5DE3" w:rsidRDefault="00EC5DE3" w:rsidP="008D2AB8">
      <w:pPr>
        <w:ind w:right="-110"/>
        <w:rPr>
          <w:b/>
        </w:rPr>
      </w:pPr>
      <w:r w:rsidRPr="00EC5DE3">
        <w:rPr>
          <w:b/>
        </w:rPr>
        <w:t>Akademia Górniczo - Hutnicza</w:t>
      </w:r>
    </w:p>
    <w:p w14:paraId="2EC6870D" w14:textId="77777777" w:rsidR="00EC5DE3" w:rsidRPr="00EC5DE3" w:rsidRDefault="00EC5DE3" w:rsidP="008D2AB8">
      <w:pPr>
        <w:ind w:right="-110"/>
        <w:rPr>
          <w:b/>
        </w:rPr>
      </w:pPr>
      <w:r w:rsidRPr="00EC5DE3">
        <w:rPr>
          <w:b/>
        </w:rPr>
        <w:t>im. Stanisława Staszica w Krakowie</w:t>
      </w:r>
    </w:p>
    <w:p w14:paraId="1137D7A4" w14:textId="77777777" w:rsidR="008D2AB8" w:rsidRDefault="00EC5DE3" w:rsidP="008D2AB8">
      <w:pPr>
        <w:ind w:right="-110"/>
        <w:rPr>
          <w:b/>
        </w:rPr>
      </w:pPr>
      <w:r w:rsidRPr="00EC5DE3">
        <w:rPr>
          <w:b/>
        </w:rPr>
        <w:t>Dział Zamówień Publicznych</w:t>
      </w:r>
      <w:r w:rsidR="008D2AB8">
        <w:rPr>
          <w:b/>
        </w:rPr>
        <w:t xml:space="preserve">  </w:t>
      </w:r>
    </w:p>
    <w:p w14:paraId="265860DB" w14:textId="77777777" w:rsidR="008D2AB8" w:rsidRDefault="00EC5DE3" w:rsidP="008D2AB8">
      <w:pPr>
        <w:ind w:right="-110"/>
        <w:rPr>
          <w:b/>
        </w:rPr>
      </w:pPr>
      <w:r w:rsidRPr="00EC5DE3">
        <w:rPr>
          <w:b/>
        </w:rPr>
        <w:t>Al. Mickiewicza</w:t>
      </w:r>
      <w:r w:rsidR="008D2AB8">
        <w:rPr>
          <w:b/>
        </w:rPr>
        <w:t xml:space="preserve"> </w:t>
      </w:r>
      <w:r w:rsidRPr="00EC5DE3">
        <w:rPr>
          <w:b/>
        </w:rPr>
        <w:t>30</w:t>
      </w:r>
      <w:r w:rsidR="008D2AB8">
        <w:rPr>
          <w:b/>
        </w:rPr>
        <w:t xml:space="preserve"> </w:t>
      </w:r>
    </w:p>
    <w:p w14:paraId="278886D4" w14:textId="77777777" w:rsidR="008D2AB8" w:rsidRDefault="00EC5DE3" w:rsidP="008D2AB8">
      <w:pPr>
        <w:rPr>
          <w:b/>
        </w:rPr>
      </w:pPr>
      <w:r w:rsidRPr="00EC5DE3">
        <w:rPr>
          <w:b/>
        </w:rPr>
        <w:t>30-059</w:t>
      </w:r>
      <w:r w:rsidR="008D2AB8">
        <w:rPr>
          <w:b/>
        </w:rPr>
        <w:t xml:space="preserve"> </w:t>
      </w:r>
      <w:r w:rsidRPr="00EC5DE3">
        <w:rPr>
          <w:b/>
        </w:rPr>
        <w:t>Kraków</w:t>
      </w:r>
      <w:r w:rsidR="008D2AB8">
        <w:rPr>
          <w:b/>
        </w:rPr>
        <w:t xml:space="preserve">,  </w:t>
      </w:r>
    </w:p>
    <w:p w14:paraId="3BA9419E" w14:textId="77777777" w:rsidR="008D2AB8" w:rsidRDefault="008D2AB8" w:rsidP="008D2AB8">
      <w:pPr>
        <w:ind w:firstLine="3969"/>
        <w:rPr>
          <w:b/>
        </w:rPr>
      </w:pPr>
    </w:p>
    <w:p w14:paraId="674712A1" w14:textId="0A5E150F"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EC5DE3" w:rsidRPr="00EC5DE3">
        <w:rPr>
          <w:b/>
        </w:rPr>
        <w:t>dostawa systemu do pomiaru napięcia międzyfazowego wraz z wyposa</w:t>
      </w:r>
      <w:r w:rsidR="002018CE">
        <w:rPr>
          <w:b/>
        </w:rPr>
        <w:t>ż</w:t>
      </w:r>
      <w:r w:rsidR="00EC5DE3" w:rsidRPr="00EC5DE3">
        <w:rPr>
          <w:b/>
        </w:rPr>
        <w:t xml:space="preserve">eniem dla </w:t>
      </w:r>
      <w:proofErr w:type="spellStart"/>
      <w:r w:rsidR="00EC5DE3" w:rsidRPr="00EC5DE3">
        <w:rPr>
          <w:b/>
        </w:rPr>
        <w:t>WWNiG</w:t>
      </w:r>
      <w:proofErr w:type="spellEnd"/>
      <w:r w:rsidR="00EC5DE3" w:rsidRPr="00EC5DE3">
        <w:rPr>
          <w:b/>
        </w:rPr>
        <w:t xml:space="preserve"> - KC-zp.272-396/21</w:t>
      </w:r>
      <w:r w:rsidRPr="00FB1B4F">
        <w:rPr>
          <w:b/>
          <w:sz w:val="26"/>
        </w:rPr>
        <w:t>,</w:t>
      </w:r>
      <w:r w:rsidR="00ED538D">
        <w:rPr>
          <w:b/>
          <w:sz w:val="26"/>
        </w:rPr>
        <w:t xml:space="preserve"> </w:t>
      </w:r>
      <w:r>
        <w:t>oferuję realizację przedmiotu zamówienia,</w:t>
      </w:r>
      <w:r w:rsidR="00ED538D">
        <w:t xml:space="preserve"> </w:t>
      </w:r>
      <w:r>
        <w:t>zgodnie z zasadami określonymi w specyfikacji warunków zamówienia.</w:t>
      </w:r>
    </w:p>
    <w:p w14:paraId="2CA2883A" w14:textId="77777777" w:rsidR="008D2AB8" w:rsidRDefault="008D2AB8" w:rsidP="008D2AB8">
      <w:pPr>
        <w:tabs>
          <w:tab w:val="right" w:pos="9000"/>
        </w:tabs>
      </w:pPr>
    </w:p>
    <w:p w14:paraId="7250D576" w14:textId="156ABA20"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</w:t>
      </w:r>
      <w:r w:rsidR="00ED538D">
        <w:rPr>
          <w:b/>
        </w:rPr>
        <w:t xml:space="preserve"> za całość zamówienia</w:t>
      </w:r>
      <w:r>
        <w:rPr>
          <w:b/>
        </w:rPr>
        <w:t>:   .........................................................................</w:t>
      </w:r>
      <w:r w:rsidR="00ED538D">
        <w:rPr>
          <w:b/>
        </w:rPr>
        <w:t xml:space="preserve"> </w:t>
      </w:r>
      <w:r>
        <w:rPr>
          <w:b/>
        </w:rPr>
        <w:t>PLN</w:t>
      </w:r>
    </w:p>
    <w:p w14:paraId="2219F925" w14:textId="77777777" w:rsidR="008D2AB8" w:rsidRDefault="008D2AB8" w:rsidP="008D2AB8">
      <w:pPr>
        <w:widowControl w:val="0"/>
        <w:spacing w:line="264" w:lineRule="auto"/>
        <w:ind w:right="1"/>
        <w:rPr>
          <w:b/>
        </w:rPr>
      </w:pPr>
    </w:p>
    <w:p w14:paraId="5977BBDC" w14:textId="3A731FDD"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</w:t>
      </w:r>
      <w:r w:rsidR="00ED538D">
        <w:rPr>
          <w:b/>
        </w:rPr>
        <w:t xml:space="preserve"> za całość zamówienia</w:t>
      </w:r>
      <w:r>
        <w:rPr>
          <w:b/>
        </w:rPr>
        <w:t>: .........................................................................</w:t>
      </w:r>
      <w:r w:rsidR="00ED538D">
        <w:rPr>
          <w:b/>
        </w:rPr>
        <w:t xml:space="preserve"> </w:t>
      </w:r>
      <w:r>
        <w:rPr>
          <w:b/>
        </w:rPr>
        <w:t>PLN</w:t>
      </w:r>
    </w:p>
    <w:p w14:paraId="616EC255" w14:textId="77777777"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712227CB" w14:textId="4E62A8BF" w:rsidR="008D2AB8" w:rsidRPr="00FB1B4F" w:rsidRDefault="008D2AB8" w:rsidP="008D2AB8">
      <w:pPr>
        <w:widowControl w:val="0"/>
        <w:spacing w:line="264" w:lineRule="auto"/>
        <w:ind w:right="1"/>
        <w:jc w:val="both"/>
      </w:pPr>
      <w:r w:rsidRPr="00FB1B4F">
        <w:t>Słownie brutto:</w:t>
      </w:r>
      <w:r w:rsidR="00ED538D">
        <w:t xml:space="preserve"> </w:t>
      </w:r>
      <w:r w:rsidRPr="00FB1B4F">
        <w:t>.......................................................................................................................</w:t>
      </w:r>
    </w:p>
    <w:p w14:paraId="465D8CAF" w14:textId="77777777"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0DEAEBD2" w14:textId="39F09934" w:rsidR="008D2AB8" w:rsidRDefault="008D2AB8" w:rsidP="008D2AB8">
      <w:pPr>
        <w:pStyle w:val="Tekstpodstawowy"/>
      </w:pPr>
      <w:r>
        <w:t>Powyższa cena zawiera podatek VAT w wysokości .......... % tj.…………………….PLN</w:t>
      </w:r>
    </w:p>
    <w:p w14:paraId="08658D64" w14:textId="7A11AB20" w:rsidR="00FE545C" w:rsidRDefault="00ED538D" w:rsidP="008D2AB8">
      <w:pPr>
        <w:pStyle w:val="Tekstpodstawowy"/>
      </w:pPr>
      <w:r>
        <w:t>P</w:t>
      </w:r>
      <w:r w:rsidR="00FE545C">
        <w:t>roducent/</w:t>
      </w:r>
      <w:r>
        <w:t>typ/</w:t>
      </w:r>
      <w:r w:rsidR="00FE545C">
        <w:t>model zaoferowanego</w:t>
      </w:r>
      <w:r>
        <w:t xml:space="preserve"> systemu: </w:t>
      </w:r>
      <w:r w:rsidR="00FE545C" w:rsidRPr="00FE545C">
        <w:rPr>
          <w:b w:val="0"/>
        </w:rPr>
        <w:t>…………………………………………..</w:t>
      </w:r>
    </w:p>
    <w:p w14:paraId="3AEDEE59" w14:textId="07A5F386"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 w:rsidR="00ED538D" w:rsidRPr="00ED538D">
        <w:rPr>
          <w:b/>
          <w:bCs/>
        </w:rPr>
        <w:t>do 196 dni od daty podpisania umowy.</w:t>
      </w:r>
    </w:p>
    <w:p w14:paraId="54DDAEF0" w14:textId="228C0531"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Okres udzielonej gwarancji wynosi:</w:t>
      </w:r>
      <w:r w:rsidRPr="00FB1B4F">
        <w:t xml:space="preserve"> </w:t>
      </w:r>
      <w:r w:rsidRPr="00ED538D">
        <w:rPr>
          <w:b/>
          <w:bCs/>
        </w:rPr>
        <w:t>………</w:t>
      </w:r>
      <w:r w:rsidR="00ED538D" w:rsidRPr="00ED538D">
        <w:rPr>
          <w:b/>
          <w:bCs/>
        </w:rPr>
        <w:t xml:space="preserve"> miesięcy</w:t>
      </w:r>
      <w:r w:rsidR="00ED538D" w:rsidRPr="00ED538D">
        <w:t xml:space="preserve"> </w:t>
      </w:r>
      <w:r w:rsidRPr="00ED538D">
        <w:rPr>
          <w:highlight w:val="yellow"/>
        </w:rPr>
        <w:t>(</w:t>
      </w:r>
      <w:r w:rsidRPr="00ED538D">
        <w:rPr>
          <w:i/>
          <w:highlight w:val="yellow"/>
        </w:rPr>
        <w:t>kryterium oceny ofert)</w:t>
      </w:r>
    </w:p>
    <w:p w14:paraId="578D0886" w14:textId="77777777" w:rsidR="008D2AB8" w:rsidRPr="00FE545C" w:rsidRDefault="008D2AB8" w:rsidP="008D2AB8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 w:rsidR="00A0022B">
        <w:rPr>
          <w:sz w:val="22"/>
        </w:rPr>
        <w:t>6 marca 2018 r</w:t>
      </w:r>
      <w:r w:rsidRPr="00FE545C">
        <w:rPr>
          <w:sz w:val="22"/>
        </w:rPr>
        <w:t>.</w:t>
      </w:r>
      <w:r w:rsidR="00A0022B"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3078822F" w14:textId="2E92F72A" w:rsidR="008D2AB8" w:rsidRPr="00C411F0" w:rsidRDefault="008D2AB8" w:rsidP="00C411F0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lastRenderedPageBreak/>
        <w:t xml:space="preserve">Termin płatności: </w:t>
      </w:r>
      <w:r w:rsidR="002018CE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1996DA52" w14:textId="7DD80A14" w:rsidR="004C67BD" w:rsidRDefault="008D2AB8" w:rsidP="002018CE">
      <w:pPr>
        <w:tabs>
          <w:tab w:val="left" w:pos="5040"/>
        </w:tabs>
        <w:ind w:left="708"/>
        <w:rPr>
          <w:sz w:val="20"/>
          <w:szCs w:val="20"/>
        </w:rPr>
      </w:pPr>
      <w:r>
        <w:tab/>
      </w:r>
    </w:p>
    <w:p w14:paraId="5F156E9A" w14:textId="77777777" w:rsidR="004C67BD" w:rsidRDefault="004C67BD" w:rsidP="004C67BD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oświadczamy, że:</w:t>
      </w:r>
    </w:p>
    <w:p w14:paraId="5440E4D5" w14:textId="77777777" w:rsidR="004C67BD" w:rsidRDefault="004C67BD" w:rsidP="004C67BD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5897A5E1" w14:textId="08A99B5C" w:rsidR="004C67BD" w:rsidRDefault="004C67BD" w:rsidP="004C67B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Specyfikacji Istotnych Warunków Zamówienia, akceptujemy je i zobowiązujemy się, w przypadku wyboru naszej oferty, do zawarcia umowy zgodnej z niniejszą ofertą, na warunkach określonych w Specyfikacji Istotnych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14:paraId="6DB9BCFC" w14:textId="47C2AD87" w:rsidR="00C411F0" w:rsidRPr="00C411F0" w:rsidRDefault="00C411F0" w:rsidP="004C67B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b/>
          <w:bCs/>
          <w:color w:val="000000"/>
          <w:sz w:val="22"/>
          <w:szCs w:val="22"/>
        </w:rPr>
      </w:pPr>
      <w:r w:rsidRPr="00C411F0">
        <w:rPr>
          <w:b/>
          <w:bCs/>
          <w:color w:val="000000"/>
          <w:sz w:val="22"/>
          <w:szCs w:val="22"/>
        </w:rPr>
        <w:t xml:space="preserve">Oświadczamy, że </w:t>
      </w:r>
      <w:r w:rsidRPr="00C411F0">
        <w:rPr>
          <w:rFonts w:eastAsia="Calibri"/>
          <w:b/>
          <w:bCs/>
          <w:sz w:val="22"/>
          <w:szCs w:val="22"/>
          <w:lang w:eastAsia="zh-CN"/>
        </w:rPr>
        <w:t>certyfikat PED 2014/68/EU lub równoważny tj. ……….. zostanie dostarczony Zamawiającemu po wyborze najkorzystniejszej oferty a przed podpisaniem umowy.</w:t>
      </w:r>
    </w:p>
    <w:p w14:paraId="4CC39529" w14:textId="77777777" w:rsidR="004C67BD" w:rsidRDefault="004C67BD" w:rsidP="004C67BD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63E195E" w14:textId="77777777" w:rsidR="004C67BD" w:rsidRDefault="004C67BD" w:rsidP="004C67BD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75FEBF7" w14:textId="77777777" w:rsidR="004C67BD" w:rsidRDefault="004C67BD" w:rsidP="004C67BD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5EC1AC7" w14:textId="77777777" w:rsidR="004C67BD" w:rsidRDefault="004C67BD" w:rsidP="004C67BD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4C67BD" w14:paraId="16A2413D" w14:textId="77777777" w:rsidTr="004C67BD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CC1909" w14:textId="77777777" w:rsidR="004C67BD" w:rsidRDefault="004C67BD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E958D0" w14:textId="77777777" w:rsidR="004C67BD" w:rsidRDefault="004C67BD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Opis części zamówienia, którą wykonawca </w:t>
            </w:r>
          </w:p>
          <w:p w14:paraId="08012F02" w14:textId="77777777" w:rsidR="004C67BD" w:rsidRDefault="004C67BD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75148D" w14:textId="77777777" w:rsidR="004C67BD" w:rsidRDefault="004C67BD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Nazwa podwykonawcy</w:t>
            </w:r>
            <w:r>
              <w:rPr>
                <w:sz w:val="18"/>
                <w:szCs w:val="22"/>
              </w:rPr>
              <w:br/>
              <w:t>(o ile jest znana)</w:t>
            </w:r>
          </w:p>
        </w:tc>
      </w:tr>
      <w:tr w:rsidR="004C67BD" w14:paraId="0C61A077" w14:textId="77777777" w:rsidTr="004C67B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AD76BB" w14:textId="77777777" w:rsidR="004C67BD" w:rsidRDefault="004C67BD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B0DF44" w14:textId="77777777" w:rsidR="004C67BD" w:rsidRDefault="004C67BD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720CCC" w14:textId="77777777" w:rsidR="004C67BD" w:rsidRDefault="004C67BD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4C67BD" w14:paraId="2E5FF5A0" w14:textId="77777777" w:rsidTr="004C67B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55AB1B" w14:textId="77777777" w:rsidR="004C67BD" w:rsidRDefault="004C67BD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91F54A" w14:textId="77777777" w:rsidR="004C67BD" w:rsidRDefault="004C67BD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7BE07D" w14:textId="77777777" w:rsidR="004C67BD" w:rsidRDefault="004C67BD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325EC947" w14:textId="77777777" w:rsidR="004C67BD" w:rsidRDefault="004C67BD" w:rsidP="004C67BD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795C6D93" w14:textId="77777777" w:rsidR="004C67BD" w:rsidRDefault="004C67BD" w:rsidP="004C67BD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  <w:t>Imię i Nazwisko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14:paraId="69E496DD" w14:textId="77777777" w:rsidR="004C67BD" w:rsidRDefault="004C67BD" w:rsidP="004C67BD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017C7CDF" w14:textId="77777777" w:rsidR="004C67BD" w:rsidRDefault="004C67BD" w:rsidP="004C67BD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14:paraId="1FCF2FA9" w14:textId="77777777" w:rsidR="004C67BD" w:rsidRDefault="004C67BD" w:rsidP="004C67BD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6A642628" w14:textId="77777777" w:rsidR="004C67BD" w:rsidRDefault="004C67BD" w:rsidP="004C67BD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14:paraId="1F18C7FA" w14:textId="77777777" w:rsidR="004C67BD" w:rsidRDefault="004C67BD" w:rsidP="004C67BD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14BC9225" w14:textId="77777777" w:rsidR="004C67BD" w:rsidRDefault="004C67BD" w:rsidP="004C67BD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213F647E" w14:textId="77777777" w:rsidR="004C67BD" w:rsidRDefault="004C67BD" w:rsidP="004C67BD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17FF0174" w14:textId="77777777" w:rsidR="004C67BD" w:rsidRDefault="004C67BD" w:rsidP="004C67BD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2CE78427" w14:textId="77777777" w:rsidR="004C67BD" w:rsidRDefault="004C67BD" w:rsidP="004C67BD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48C58ACF" w14:textId="77777777" w:rsidR="004C67BD" w:rsidRDefault="004C67BD" w:rsidP="004C67BD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5D6AFB58" w14:textId="77777777" w:rsidR="004C67BD" w:rsidRDefault="004C67BD" w:rsidP="004C67BD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6C393822" w14:textId="77777777" w:rsidR="004C67BD" w:rsidRDefault="004C67BD" w:rsidP="004C67BD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1AAA4176" w14:textId="5388CA14" w:rsidR="004C67BD" w:rsidRPr="00C411F0" w:rsidRDefault="004C67BD" w:rsidP="004C67BD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49A840FF" w14:textId="7F1D4740" w:rsidR="004C67BD" w:rsidRPr="00C411F0" w:rsidRDefault="004C67BD" w:rsidP="00C411F0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0"/>
          <w:szCs w:val="20"/>
          <w:lang w:eastAsia="zh-CN"/>
        </w:rPr>
      </w:pPr>
      <w:r>
        <w:rPr>
          <w:rFonts w:eastAsia="Calibri"/>
          <w:b/>
          <w:sz w:val="20"/>
          <w:szCs w:val="20"/>
          <w:highlight w:val="yellow"/>
          <w:lang w:eastAsia="zh-CN"/>
        </w:rPr>
        <w:t>Oferta</w:t>
      </w:r>
      <w:r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>
        <w:rPr>
          <w:rFonts w:eastAsia="Calibri"/>
          <w:b/>
          <w:sz w:val="20"/>
          <w:szCs w:val="20"/>
          <w:highlight w:val="yellow"/>
          <w:lang w:eastAsia="zh-CN"/>
        </w:rPr>
        <w:t>powinna</w:t>
      </w:r>
      <w:r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>
        <w:rPr>
          <w:rFonts w:eastAsia="Calibri"/>
          <w:b/>
          <w:sz w:val="20"/>
          <w:szCs w:val="20"/>
          <w:highlight w:val="yellow"/>
          <w:lang w:eastAsia="zh-CN"/>
        </w:rPr>
        <w:t>być sporządzona</w:t>
      </w:r>
      <w:r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>
        <w:rPr>
          <w:rFonts w:eastAsia="Calibri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>
        <w:rPr>
          <w:rFonts w:eastAsia="Calibri"/>
          <w:sz w:val="20"/>
          <w:szCs w:val="20"/>
          <w:highlight w:val="yellow"/>
          <w:lang w:eastAsia="zh-CN"/>
        </w:rPr>
        <w:t>.</w:t>
      </w:r>
    </w:p>
    <w:sectPr w:rsidR="004C67BD" w:rsidRPr="00C411F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D7B0C5" w14:textId="77777777" w:rsidR="00185259" w:rsidRDefault="00185259">
      <w:r>
        <w:separator/>
      </w:r>
    </w:p>
  </w:endnote>
  <w:endnote w:type="continuationSeparator" w:id="0">
    <w:p w14:paraId="4DA1D1EB" w14:textId="77777777" w:rsidR="00185259" w:rsidRDefault="001852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51C7C1" w14:textId="77777777" w:rsidR="00EC5DE3" w:rsidRDefault="00EC5DE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BF6933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379475" w14:textId="77777777" w:rsidR="00EC5DE3" w:rsidRDefault="00EC5DE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E21618" w14:textId="77777777" w:rsidR="00185259" w:rsidRDefault="00185259">
      <w:r>
        <w:separator/>
      </w:r>
    </w:p>
  </w:footnote>
  <w:footnote w:type="continuationSeparator" w:id="0">
    <w:p w14:paraId="3A62A4D9" w14:textId="77777777" w:rsidR="00185259" w:rsidRDefault="001852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D5B603" w14:textId="77777777" w:rsidR="00EC5DE3" w:rsidRDefault="00EC5DE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C41830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D1BC79" w14:textId="77777777" w:rsidR="00EC5DE3" w:rsidRDefault="00EC5DE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85259"/>
    <w:rsid w:val="00012286"/>
    <w:rsid w:val="0001389D"/>
    <w:rsid w:val="00071CCC"/>
    <w:rsid w:val="000B731D"/>
    <w:rsid w:val="000D6134"/>
    <w:rsid w:val="000E09C7"/>
    <w:rsid w:val="000F6589"/>
    <w:rsid w:val="00106636"/>
    <w:rsid w:val="00116EC6"/>
    <w:rsid w:val="001801DD"/>
    <w:rsid w:val="00185259"/>
    <w:rsid w:val="001D4612"/>
    <w:rsid w:val="002018CE"/>
    <w:rsid w:val="00207E98"/>
    <w:rsid w:val="002723B0"/>
    <w:rsid w:val="00315A4A"/>
    <w:rsid w:val="004B7300"/>
    <w:rsid w:val="004C6753"/>
    <w:rsid w:val="004C67BD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411F0"/>
    <w:rsid w:val="00C969A6"/>
    <w:rsid w:val="00CA7D36"/>
    <w:rsid w:val="00D24208"/>
    <w:rsid w:val="00D60C38"/>
    <w:rsid w:val="00D66893"/>
    <w:rsid w:val="00D90ACB"/>
    <w:rsid w:val="00DC1500"/>
    <w:rsid w:val="00DF6072"/>
    <w:rsid w:val="00E44371"/>
    <w:rsid w:val="00E949B0"/>
    <w:rsid w:val="00EC5DE3"/>
    <w:rsid w:val="00ED538D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F8B282C"/>
  <w15:chartTrackingRefBased/>
  <w15:docId w15:val="{461EB56E-3BDE-44D6-A24D-2C9586E248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692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92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520</Words>
  <Characters>4472</Characters>
  <Application>Microsoft Office Word</Application>
  <DocSecurity>0</DocSecurity>
  <Lines>37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2</cp:revision>
  <cp:lastPrinted>1899-12-31T23:00:00Z</cp:lastPrinted>
  <dcterms:created xsi:type="dcterms:W3CDTF">2021-08-06T11:12:00Z</dcterms:created>
  <dcterms:modified xsi:type="dcterms:W3CDTF">2021-08-06T11:12:00Z</dcterms:modified>
</cp:coreProperties>
</file>