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2BCEC" w14:textId="77777777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29786012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103AD" w:rsidRPr="00D103A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systemu do pomiaru napięcia międzyfazowego wraz z wyposażeniem dla </w:t>
      </w:r>
      <w:proofErr w:type="spellStart"/>
      <w:r w:rsidR="00D103AD" w:rsidRPr="00D103AD">
        <w:rPr>
          <w:rFonts w:ascii="Arial" w:eastAsia="Times New Roman" w:hAnsi="Arial" w:cs="Arial"/>
          <w:b/>
          <w:sz w:val="20"/>
          <w:szCs w:val="20"/>
          <w:lang w:eastAsia="pl-PL"/>
        </w:rPr>
        <w:t>WWNiG</w:t>
      </w:r>
      <w:proofErr w:type="spellEnd"/>
      <w:r w:rsidR="00D103AD" w:rsidRPr="00D103A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KC-zp.272-396/21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B3E45D0" w14:textId="77777777" w:rsidR="00FB242D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4F09272F" w14:textId="77777777" w:rsidR="00FB242D" w:rsidRDefault="00FB242D" w:rsidP="00FB242D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2D312232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50F9B620" w14:textId="77777777" w:rsidR="00FB242D" w:rsidRDefault="00FB242D" w:rsidP="00FB242D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16CCBAED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2BCCA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656B8C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C0F5" w14:textId="77777777" w:rsidR="00EE02DE" w:rsidRDefault="00EE02DE" w:rsidP="0038231F">
      <w:pPr>
        <w:spacing w:after="0" w:line="240" w:lineRule="auto"/>
      </w:pPr>
      <w:r>
        <w:separator/>
      </w:r>
    </w:p>
  </w:endnote>
  <w:endnote w:type="continuationSeparator" w:id="0">
    <w:p w14:paraId="01645D1D" w14:textId="77777777" w:rsidR="00EE02DE" w:rsidRDefault="00EE02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5FFF3" w14:textId="77777777" w:rsidR="00EE02DE" w:rsidRDefault="00EE02DE" w:rsidP="0038231F">
      <w:pPr>
        <w:spacing w:after="0" w:line="240" w:lineRule="auto"/>
      </w:pPr>
      <w:r>
        <w:separator/>
      </w:r>
    </w:p>
  </w:footnote>
  <w:footnote w:type="continuationSeparator" w:id="0">
    <w:p w14:paraId="2AC7D90F" w14:textId="77777777" w:rsidR="00EE02DE" w:rsidRDefault="00EE02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103AD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2021-08-06T10:09:00Z</dcterms:created>
  <dcterms:modified xsi:type="dcterms:W3CDTF">2021-08-06T10:09:00Z</dcterms:modified>
</cp:coreProperties>
</file>