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EE026" w14:textId="77777777" w:rsidR="00FA1BD3" w:rsidRDefault="00FA1BD3" w:rsidP="008D2AB8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noProof/>
          <w:sz w:val="22"/>
          <w:szCs w:val="22"/>
        </w:rPr>
        <w:pict w14:anchorId="21B55A66">
          <v:group id="Grupa 9" o:spid="_x0000_s1031" style="position:absolute;left:0;text-align:left;margin-left:.7pt;margin-top:-.4pt;width:493.5pt;height:73.5pt;z-index:251658240;mso-position-horizontal-relative:margin;mso-width-relative:margin" coordsize="56871,628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2" o:spid="_x0000_s1032" type="#_x0000_t75" style="position:absolute;left:41822;top:762;width:15049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">
              <v:imagedata r:id="rId8" o:title="" croptop="18239f" cropbottom="15290f" cropleft="2545f" cropright="1456f"/>
            </v:shape>
            <v:shape id="3" o:spid="_x0000_s1033" type="#_x0000_t75" style="position:absolute;left:29146;top:1428;width:10192;height: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">
              <v:imagedata r:id="rId9" o:title=""/>
            </v:shape>
            <v:shape id="2" o:spid="_x0000_s1034" type="#_x0000_t75" style="position:absolute;width:1209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">
              <v:imagedata r:id="rId10" o:title=""/>
            </v:shape>
            <v:shape id="Obraz 5" o:spid="_x0000_s1035" type="#_x0000_t75" style="position:absolute;left:13716;top:857;width:13716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">
              <v:imagedata r:id="rId11" o:title=""/>
            </v:shape>
            <w10:wrap anchorx="margin"/>
          </v:group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</w:p>
    <w:p w14:paraId="37D9D3EA" w14:textId="77777777" w:rsidR="00FA1BD3" w:rsidRDefault="00FA1BD3" w:rsidP="008D2AB8">
      <w:pPr>
        <w:pStyle w:val="Nagwek3"/>
        <w:jc w:val="right"/>
        <w:rPr>
          <w:b w:val="0"/>
          <w:sz w:val="22"/>
          <w:szCs w:val="22"/>
        </w:rPr>
      </w:pPr>
    </w:p>
    <w:p w14:paraId="2CD7A945" w14:textId="77777777" w:rsidR="00FA1BD3" w:rsidRDefault="00FA1BD3" w:rsidP="008D2AB8">
      <w:pPr>
        <w:pStyle w:val="Nagwek3"/>
        <w:jc w:val="right"/>
        <w:rPr>
          <w:b w:val="0"/>
          <w:sz w:val="22"/>
          <w:szCs w:val="22"/>
        </w:rPr>
      </w:pPr>
    </w:p>
    <w:p w14:paraId="1CC049E5" w14:textId="3AA37BF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7DF9D9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8ADD46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FB9EA0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A54D9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43A285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629EB5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135633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82CC2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60935">
        <w:rPr>
          <w:sz w:val="22"/>
          <w:lang w:val="en-US"/>
        </w:rPr>
        <w:t>……………………………………………………………………………………………..</w:t>
      </w:r>
    </w:p>
    <w:p w14:paraId="3828AA1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60935">
        <w:rPr>
          <w:sz w:val="22"/>
          <w:lang w:val="en-US"/>
        </w:rPr>
        <w:t>…………………………………………………………………………………………….</w:t>
      </w:r>
    </w:p>
    <w:p w14:paraId="0B124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7F23B8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2E29E4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ADE194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57B8CD6" w14:textId="77777777" w:rsidR="0094439F" w:rsidRPr="0094439F" w:rsidRDefault="0094439F" w:rsidP="008D2AB8">
      <w:pPr>
        <w:ind w:right="-110"/>
        <w:rPr>
          <w:b/>
        </w:rPr>
      </w:pPr>
      <w:r w:rsidRPr="0094439F">
        <w:rPr>
          <w:b/>
        </w:rPr>
        <w:t>Akademia Górniczo - Hutnicza</w:t>
      </w:r>
    </w:p>
    <w:p w14:paraId="2FD6BD64" w14:textId="77777777" w:rsidR="0094439F" w:rsidRPr="0094439F" w:rsidRDefault="0094439F" w:rsidP="008D2AB8">
      <w:pPr>
        <w:ind w:right="-110"/>
        <w:rPr>
          <w:b/>
        </w:rPr>
      </w:pPr>
      <w:r w:rsidRPr="0094439F">
        <w:rPr>
          <w:b/>
        </w:rPr>
        <w:t>im. Stanisława Staszica w Krakowie</w:t>
      </w:r>
    </w:p>
    <w:p w14:paraId="5C2C8263" w14:textId="77777777" w:rsidR="008D2AB8" w:rsidRDefault="0094439F" w:rsidP="008D2AB8">
      <w:pPr>
        <w:ind w:right="-110"/>
        <w:rPr>
          <w:b/>
        </w:rPr>
      </w:pPr>
      <w:r w:rsidRPr="0094439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29300BC" w14:textId="77777777" w:rsidR="008D2AB8" w:rsidRDefault="0094439F" w:rsidP="008D2AB8">
      <w:pPr>
        <w:ind w:right="-110"/>
        <w:rPr>
          <w:b/>
        </w:rPr>
      </w:pPr>
      <w:r w:rsidRPr="0094439F">
        <w:rPr>
          <w:b/>
        </w:rPr>
        <w:t>Al. Mickiewicza</w:t>
      </w:r>
      <w:r w:rsidR="008D2AB8">
        <w:rPr>
          <w:b/>
        </w:rPr>
        <w:t xml:space="preserve"> </w:t>
      </w:r>
      <w:r w:rsidRPr="0094439F">
        <w:rPr>
          <w:b/>
        </w:rPr>
        <w:t>30</w:t>
      </w:r>
      <w:r w:rsidR="008D2AB8">
        <w:rPr>
          <w:b/>
        </w:rPr>
        <w:t xml:space="preserve"> </w:t>
      </w:r>
    </w:p>
    <w:p w14:paraId="4C8FEDEF" w14:textId="77777777" w:rsidR="008D2AB8" w:rsidRDefault="0094439F" w:rsidP="008D2AB8">
      <w:pPr>
        <w:rPr>
          <w:b/>
        </w:rPr>
      </w:pPr>
      <w:r w:rsidRPr="0094439F">
        <w:rPr>
          <w:b/>
        </w:rPr>
        <w:t>30-059</w:t>
      </w:r>
      <w:r w:rsidR="008D2AB8">
        <w:rPr>
          <w:b/>
        </w:rPr>
        <w:t xml:space="preserve"> </w:t>
      </w:r>
      <w:r w:rsidRPr="0094439F">
        <w:rPr>
          <w:b/>
        </w:rPr>
        <w:t>Kraków</w:t>
      </w:r>
      <w:r w:rsidR="008D2AB8">
        <w:rPr>
          <w:b/>
        </w:rPr>
        <w:t xml:space="preserve">,  </w:t>
      </w:r>
    </w:p>
    <w:p w14:paraId="48A7C829" w14:textId="77777777" w:rsidR="008D2AB8" w:rsidRDefault="008D2AB8" w:rsidP="008D2AB8">
      <w:pPr>
        <w:ind w:firstLine="3969"/>
        <w:rPr>
          <w:b/>
        </w:rPr>
      </w:pPr>
    </w:p>
    <w:p w14:paraId="635880CA" w14:textId="7948B6D1" w:rsidR="008D2AB8" w:rsidRDefault="008D2AB8" w:rsidP="003D469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439F" w:rsidRPr="0094439F">
        <w:rPr>
          <w:b/>
        </w:rPr>
        <w:t>dostawa materiałów ściernych i polerskich dla WIMiC - KC-zp.272-427/21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3D4690">
        <w:t xml:space="preserve"> </w:t>
      </w:r>
      <w:r>
        <w:t>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662AE" w:rsidRPr="00A662AE" w14:paraId="6D786DF4" w14:textId="77777777" w:rsidTr="00A662A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6EE5ACB" w14:textId="77777777" w:rsidR="00A662AE" w:rsidRPr="00A662AE" w:rsidRDefault="00A662AE" w:rsidP="00A662AE">
            <w:pPr>
              <w:jc w:val="center"/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1DD785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70E1BE83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Nazwa producenta/</w:t>
            </w:r>
          </w:p>
          <w:p w14:paraId="1F56A672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5A3C365C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Ilość</w:t>
            </w:r>
          </w:p>
          <w:p w14:paraId="52FE442F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7F8A93F7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A662AE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25B6338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Wartość netto</w:t>
            </w:r>
          </w:p>
          <w:p w14:paraId="06FA11D2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14:paraId="428A5ACA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VAT</w:t>
            </w:r>
          </w:p>
          <w:p w14:paraId="50C9DC60" w14:textId="77777777" w:rsidR="00A662AE" w:rsidRPr="00A662AE" w:rsidRDefault="00A662AE" w:rsidP="00A662AE">
            <w:pPr>
              <w:jc w:val="center"/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14:paraId="6B183A18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1B79A827" w14:textId="77777777" w:rsidR="00A662AE" w:rsidRPr="00A662AE" w:rsidRDefault="00A662AE" w:rsidP="00A662AE">
            <w:pPr>
              <w:jc w:val="center"/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[PLN]</w:t>
            </w:r>
          </w:p>
          <w:p w14:paraId="25349658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 xml:space="preserve"> (z doliczonym </w:t>
            </w:r>
            <w:r w:rsidRPr="00A662AE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662AE" w:rsidRPr="00A662AE" w14:paraId="7299A9A7" w14:textId="77777777" w:rsidTr="00A662A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401F2E7D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07474D33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5569648F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4743A348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08DBD920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75255D8A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hideMark/>
          </w:tcPr>
          <w:p w14:paraId="35826AD3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hideMark/>
          </w:tcPr>
          <w:p w14:paraId="6748E582" w14:textId="77777777" w:rsidR="00A662AE" w:rsidRPr="00A662AE" w:rsidRDefault="00A662AE" w:rsidP="00A662AE">
            <w:pPr>
              <w:jc w:val="center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662AE" w:rsidRPr="00A662AE" w14:paraId="555E43E1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8D21D" w14:textId="77777777" w:rsidR="00A662AE" w:rsidRPr="00A662AE" w:rsidRDefault="00A662AE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9FBE" w14:textId="0819DC47" w:rsidR="00A662AE" w:rsidRPr="00A662AE" w:rsidRDefault="00A83454" w:rsidP="00A662AE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Ściernica diamentowa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0394" w14:textId="77777777" w:rsidR="00A662AE" w:rsidRPr="00A662AE" w:rsidRDefault="00A662AE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83083" w14:textId="356AA5B4" w:rsidR="00A662AE" w:rsidRPr="00A662AE" w:rsidRDefault="00A83454" w:rsidP="00A662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F338" w14:textId="77777777" w:rsidR="00A662AE" w:rsidRPr="00A662AE" w:rsidRDefault="00A662AE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9F2E" w14:textId="77777777" w:rsidR="00A662AE" w:rsidRPr="00A662AE" w:rsidRDefault="00A662AE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3BA0DF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9759D5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662AE" w:rsidRPr="00A662AE" w14:paraId="0D1451AB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E030" w14:textId="77777777" w:rsidR="00A662AE" w:rsidRPr="00A662AE" w:rsidRDefault="00A662AE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1952" w14:textId="7B137281" w:rsidR="00A662AE" w:rsidRPr="00A662AE" w:rsidRDefault="00A83454" w:rsidP="00A662AE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Ściernica diamentowa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4FDB" w14:textId="77777777" w:rsidR="00A662AE" w:rsidRPr="00A662AE" w:rsidRDefault="00A662AE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4F886212" w14:textId="77777777" w:rsidR="00A662AE" w:rsidRPr="00A662AE" w:rsidRDefault="00A662AE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71A64" w14:textId="6261EA8B" w:rsidR="00A662AE" w:rsidRPr="00A662AE" w:rsidRDefault="00A83454" w:rsidP="00A662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3D99" w14:textId="77777777" w:rsidR="00A662AE" w:rsidRPr="00A662AE" w:rsidRDefault="00A662AE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1D88" w14:textId="77777777" w:rsidR="00A662AE" w:rsidRPr="00A662AE" w:rsidRDefault="00A662AE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2DA321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D7EFB9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662AE" w:rsidRPr="00A662AE" w14:paraId="19EC711E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CF35" w14:textId="77777777" w:rsidR="00A662AE" w:rsidRPr="00A662AE" w:rsidRDefault="00A662AE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30609" w14:textId="604CADE9" w:rsidR="00A662AE" w:rsidRPr="00A662AE" w:rsidRDefault="00A83454" w:rsidP="00A662AE">
            <w:pPr>
              <w:spacing w:before="100" w:beforeAutospacing="1" w:after="100" w:afterAutospacing="1"/>
              <w:contextualSpacing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Ściernica diamentowa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62AF" w14:textId="77777777" w:rsidR="00A662AE" w:rsidRPr="00A662AE" w:rsidRDefault="00A662AE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59E20" w14:textId="4306BA1D" w:rsidR="00A662AE" w:rsidRPr="00A662AE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278F" w14:textId="77777777" w:rsidR="00A662AE" w:rsidRPr="00A662AE" w:rsidRDefault="00A662AE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9567" w14:textId="77777777" w:rsidR="00A662AE" w:rsidRPr="00A662AE" w:rsidRDefault="00A662AE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728561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73C8D5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662AE" w:rsidRPr="00A662AE" w14:paraId="137671BE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C484B" w14:textId="77777777" w:rsidR="00A662AE" w:rsidRPr="00A662AE" w:rsidRDefault="00A662AE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E2828" w14:textId="0EB56F56" w:rsidR="00A662AE" w:rsidRPr="00A662AE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Ściernica korundowa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683C" w14:textId="77777777" w:rsidR="00A662AE" w:rsidRPr="00A662AE" w:rsidRDefault="00A662AE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6C09B" w14:textId="013CF92F" w:rsidR="00A662AE" w:rsidRPr="00A662AE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C8FC" w14:textId="77777777" w:rsidR="00A662AE" w:rsidRPr="00A662AE" w:rsidRDefault="00A662AE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3ABF" w14:textId="77777777" w:rsidR="00A662AE" w:rsidRPr="00A662AE" w:rsidRDefault="00A662AE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388B00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396221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163869BE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4E77DE" w14:textId="02E10DB9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5BBD" w14:textId="1E8EEFC0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Ściernica SiC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1E35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81BD" w14:textId="4F50987C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0920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E5D3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BD70EB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A1DA18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674F7D98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7782CE" w14:textId="0ED82EC1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F5AC" w14:textId="2C3A25E6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Ściernica SiC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A359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5B56" w14:textId="799FA903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A918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AFB3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511F6B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2F5152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770596E3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C4196D" w14:textId="16864C9A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5320" w14:textId="70EE77EA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Ściernica korundowa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B502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0B62" w14:textId="4B1579D4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799B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0254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5F343F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6425A9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11A4A024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24C46B" w14:textId="39357A0D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326F" w14:textId="3CC26AB7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Bezwodne chłodziwo do cięcia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A5F1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CB52" w14:textId="244F60AD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C82F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59D1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F6261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9E1550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35B7BA3C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0C7732" w14:textId="539810D9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9327" w14:textId="131A5F2D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Płyn dodawany do wody w układach chłodzenia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1EC7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8972" w14:textId="2797E9BD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8306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6841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345D35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E87AB2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382F2BCD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E12FEB" w14:textId="0FEF29F3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A51" w14:textId="4744E2FC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pokryta warstwą ścierniwa diamentowego w osnowie z żywicy do szlifowania wstępnego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8E5C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3FDA" w14:textId="3233A7F8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 sztuki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85A2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5FDB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3F43C0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170BDF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32E94611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DBF3AC" w14:textId="70D73DBB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F423" w14:textId="6977AE52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pokryta warstwą ścierniwa diamentowego w osnowie z żywicy do szlifowania wstępnego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B6B6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2F59" w14:textId="1E4F6AED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 sztuki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2AE6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6A90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7EC1D8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DF69C3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3A6B7BD0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1F4CEF" w14:textId="137DA81F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1956" w14:textId="3BE198C0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pokryta warstwą ścierniwa diamentowego w osnowie z żywicy do szlifowania wstępnego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A7AD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617E" w14:textId="3FF8B0E9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 sztuki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FE93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F677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51FB63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25DBBC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63DC0A1F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10BCAB" w14:textId="6E6DA1DF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C37D" w14:textId="02A948CD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do dokładnego szlifowania w jednej operacji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644F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F2A1" w14:textId="5DF1E719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F2B6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235B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F341D6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31782B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6C45138B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91F4E8" w14:textId="2176BB25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3D07" w14:textId="210F272D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do dokładnego szlifowania w jednej operacji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F9BA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39A6" w14:textId="323F7DF2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707D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6DC9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F93F6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1BF2FA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5A1ECE13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2F4EE1" w14:textId="1E6B2713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CDBA" w14:textId="6EEFFC2E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Zawiesina diamentowa do wysokowydajnego dokładnego szlifowania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370E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EFCC" w14:textId="18C86E4A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4B8A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AC3A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27DE4C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87F069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441902CF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71F5E0" w14:textId="557B95A7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63C0" w14:textId="38433738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polerska mocowana na 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7A44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6169" w14:textId="0EF3C117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E9C3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B7FB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83DF5E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1CE20D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59563FBB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DCE3E7" w14:textId="1BDE38E7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BF66" w14:textId="64D8852D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Zawiesina diamentowa do wysokowydajnego dokładnego szlifowania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ABE2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D272" w14:textId="766C6F2A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34FB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6BA8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41EA24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C04650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6C41C121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1604AA" w14:textId="3CB9871F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D528" w14:textId="297A9958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Zawiesina diamentowa do wysokowydajnego polerowania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52D8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1736" w14:textId="5662A911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5E49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1779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F047A9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F9FBE8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23DE05F7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A4DC7C" w14:textId="66AA8F7D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545E" w14:textId="4F94CB84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Tarcza polerska mocowana na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7364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839F" w14:textId="43D7944C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1866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A5EC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47274B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BB2743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1F83F2C4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D12DF2" w14:textId="61750B07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6479" w14:textId="63003CB4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Zawiesina diamentowa do wysokowydajnego polerowania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3B57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5A16" w14:textId="602C6FCA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E3E4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A33A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61DC95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582B5A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4E9466CC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987D1A" w14:textId="2544B043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3E17" w14:textId="662DEDEC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polerska mocowana na 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C48E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7160" w14:textId="4F6B3AC8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3807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61AD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A6EA84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7F7410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3368E6DC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AE8D90" w14:textId="1F96ABD8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C1AD" w14:textId="0D9AE730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Zawiesina diamentowa do wysokowydajnego polerowania na tarczach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E723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E2AA" w14:textId="110CB89D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4909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975E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47CB5A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5120ED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0AF9EE4A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347BBD" w14:textId="4C730520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CF70" w14:textId="4C001215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polerska mocowana na 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C3FF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CBFB" w14:textId="2402B6B5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1474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8FCB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E81692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B69EE1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83454" w:rsidRPr="00A662AE" w14:paraId="56E5DF5A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110CFD" w14:textId="3B2DC318" w:rsidR="00A83454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35ED" w14:textId="46C2363A" w:rsidR="00A83454" w:rsidRDefault="00A83454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Zawiesina diamentowa do wysokowydajnego polerowania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B425" w14:textId="77777777" w:rsidR="00A83454" w:rsidRPr="00A662AE" w:rsidRDefault="00A83454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AA68" w14:textId="0EAC964E" w:rsidR="00A83454" w:rsidRDefault="007E34F8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561D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5399" w14:textId="77777777" w:rsidR="00A83454" w:rsidRPr="00A662AE" w:rsidRDefault="00A83454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E21636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7AD262" w14:textId="77777777" w:rsidR="00A83454" w:rsidRPr="00A662AE" w:rsidRDefault="00A83454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7E34F8" w:rsidRPr="00A662AE" w14:paraId="453E84CD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E28321" w14:textId="1AF5E6C4" w:rsidR="007E34F8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6C91" w14:textId="53AD208E" w:rsidR="007E34F8" w:rsidRDefault="007E34F8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Tarcza polerska mocowana na dysku magnetycznym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DFDF" w14:textId="77777777" w:rsidR="007E34F8" w:rsidRPr="00A662AE" w:rsidRDefault="007E34F8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6F1D" w14:textId="535CF8EF" w:rsidR="007E34F8" w:rsidRDefault="007E34F8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841A" w14:textId="77777777" w:rsidR="007E34F8" w:rsidRPr="00A662AE" w:rsidRDefault="007E34F8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A7C0" w14:textId="77777777" w:rsidR="007E34F8" w:rsidRPr="00A662AE" w:rsidRDefault="007E34F8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1A1D1B" w14:textId="77777777" w:rsidR="007E34F8" w:rsidRPr="00A662AE" w:rsidRDefault="007E34F8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DB8308" w14:textId="77777777" w:rsidR="007E34F8" w:rsidRPr="00A662AE" w:rsidRDefault="007E34F8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7E34F8" w:rsidRPr="00A662AE" w14:paraId="39547C60" w14:textId="77777777" w:rsidTr="00A66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3D8FD6" w14:textId="09FAADDE" w:rsidR="007E34F8" w:rsidRPr="00A662AE" w:rsidRDefault="007E34F8" w:rsidP="00A662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E04D" w14:textId="37CBE72D" w:rsidR="007E34F8" w:rsidRDefault="007E34F8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Niewysychająca, koloidalna zawiesina krzemionki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E8D4" w14:textId="77777777" w:rsidR="007E34F8" w:rsidRPr="00A662AE" w:rsidRDefault="007E34F8" w:rsidP="00A66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D46D" w14:textId="324E5A0A" w:rsidR="007E34F8" w:rsidRDefault="007E34F8" w:rsidP="00A662A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 litrów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110C" w14:textId="77777777" w:rsidR="007E34F8" w:rsidRPr="00A662AE" w:rsidRDefault="007E34F8" w:rsidP="00A66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BCB9" w14:textId="77777777" w:rsidR="007E34F8" w:rsidRPr="00A662AE" w:rsidRDefault="007E34F8" w:rsidP="00A66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E8CF7E" w14:textId="77777777" w:rsidR="007E34F8" w:rsidRPr="00A662AE" w:rsidRDefault="007E34F8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6CFDE1" w14:textId="77777777" w:rsidR="007E34F8" w:rsidRPr="00A662AE" w:rsidRDefault="007E34F8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662AE" w:rsidRPr="00A662AE" w14:paraId="6EF8DAE0" w14:textId="77777777" w:rsidTr="00A662A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F65346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  <w:p w14:paraId="21E588B0" w14:textId="77777777" w:rsidR="00A662AE" w:rsidRPr="00A662AE" w:rsidRDefault="00A662AE" w:rsidP="00A662A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A662AE">
              <w:rPr>
                <w:b/>
                <w:bCs/>
                <w:sz w:val="22"/>
                <w:szCs w:val="22"/>
              </w:rPr>
              <w:t>RAZEM:</w:t>
            </w:r>
          </w:p>
          <w:p w14:paraId="7DB97CC2" w14:textId="77777777" w:rsidR="00A662AE" w:rsidRPr="00A662AE" w:rsidRDefault="00A662AE" w:rsidP="00A662A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20DA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9D2721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F31853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</w:tr>
      <w:tr w:rsidR="00A662AE" w:rsidRPr="00A662AE" w14:paraId="4C68C96C" w14:textId="77777777" w:rsidTr="00A662A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C274" w14:textId="77777777" w:rsidR="00A662AE" w:rsidRPr="00A662AE" w:rsidRDefault="00A662AE" w:rsidP="00A662AE">
            <w:pPr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4BDB860" w14:textId="77777777" w:rsidR="00A662AE" w:rsidRPr="00A662AE" w:rsidRDefault="00A662AE" w:rsidP="00A662AE">
            <w:pPr>
              <w:rPr>
                <w:sz w:val="22"/>
                <w:szCs w:val="22"/>
              </w:rPr>
            </w:pPr>
            <w:r w:rsidRPr="00A662AE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2BB7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34FA72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78E7FE" w14:textId="77777777" w:rsidR="00A662AE" w:rsidRPr="00A662AE" w:rsidRDefault="00A662AE" w:rsidP="00A662A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C186EFA" w14:textId="77777777" w:rsidR="00FA1BD3" w:rsidRDefault="00FA1BD3" w:rsidP="00A662AE">
      <w:pPr>
        <w:widowControl w:val="0"/>
        <w:spacing w:line="360" w:lineRule="auto"/>
        <w:ind w:right="1"/>
        <w:jc w:val="both"/>
        <w:rPr>
          <w:b/>
        </w:rPr>
      </w:pPr>
    </w:p>
    <w:p w14:paraId="3D0BA1B3" w14:textId="74BA59EA" w:rsidR="00A662AE" w:rsidRPr="00A662AE" w:rsidRDefault="00A662AE" w:rsidP="00A662AE">
      <w:pPr>
        <w:widowControl w:val="0"/>
        <w:spacing w:line="360" w:lineRule="auto"/>
        <w:ind w:right="1"/>
        <w:jc w:val="both"/>
        <w:rPr>
          <w:b/>
        </w:rPr>
      </w:pPr>
      <w:r w:rsidRPr="00A662AE">
        <w:rPr>
          <w:b/>
        </w:rPr>
        <w:t>Termin realizacji umowy:</w:t>
      </w:r>
      <w:r>
        <w:rPr>
          <w:b/>
        </w:rPr>
        <w:t xml:space="preserve"> do </w:t>
      </w:r>
      <w:r w:rsidRPr="00A662AE">
        <w:rPr>
          <w:b/>
          <w:bCs/>
        </w:rPr>
        <w:t>………………… dni od daty podpisania umowy</w:t>
      </w:r>
      <w:r w:rsidRPr="00A662AE">
        <w:t xml:space="preserve"> </w:t>
      </w:r>
      <w:r w:rsidRPr="00A662AE">
        <w:rPr>
          <w:i/>
          <w:highlight w:val="yellow"/>
        </w:rPr>
        <w:t>(kryterium oceny ofert)</w:t>
      </w:r>
    </w:p>
    <w:p w14:paraId="12C4D151" w14:textId="77777777" w:rsidR="00A662AE" w:rsidRPr="00A662AE" w:rsidRDefault="00A662AE" w:rsidP="00A662AE">
      <w:pPr>
        <w:tabs>
          <w:tab w:val="left" w:pos="426"/>
        </w:tabs>
        <w:spacing w:after="120"/>
        <w:jc w:val="both"/>
        <w:rPr>
          <w:b/>
          <w:sz w:val="22"/>
        </w:rPr>
      </w:pPr>
      <w:r w:rsidRPr="00A662AE">
        <w:rPr>
          <w:sz w:val="22"/>
        </w:rPr>
        <w:t>Oświadczamy, że zgodnie z ustawą z dnia 6 marca 2018 r. Prawo przedsiębiorców, należymy do małych lub średnich przedsiębiorców:</w:t>
      </w:r>
      <w:r w:rsidRPr="00A662AE">
        <w:rPr>
          <w:b/>
          <w:sz w:val="22"/>
        </w:rPr>
        <w:t xml:space="preserve"> TAK/NIE</w:t>
      </w:r>
    </w:p>
    <w:p w14:paraId="239ED630" w14:textId="77777777" w:rsidR="00A662AE" w:rsidRPr="00A662AE" w:rsidRDefault="00A662AE" w:rsidP="00A662A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A662AE">
        <w:rPr>
          <w:b/>
          <w:sz w:val="22"/>
        </w:rPr>
        <w:t xml:space="preserve">Termin płatności: </w:t>
      </w:r>
      <w:r w:rsidRPr="00A662AE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F8BA709" w14:textId="77777777" w:rsidR="00A662AE" w:rsidRPr="00A662AE" w:rsidRDefault="00A662AE" w:rsidP="00A662AE">
      <w:pPr>
        <w:jc w:val="both"/>
        <w:rPr>
          <w:sz w:val="18"/>
          <w:szCs w:val="18"/>
        </w:rPr>
      </w:pPr>
    </w:p>
    <w:p w14:paraId="4B93D591" w14:textId="77777777" w:rsidR="00A662AE" w:rsidRPr="00A662AE" w:rsidRDefault="00A662AE" w:rsidP="00A662AE">
      <w:pPr>
        <w:rPr>
          <w:b/>
          <w:sz w:val="22"/>
          <w:szCs w:val="22"/>
          <w:u w:val="single"/>
        </w:rPr>
      </w:pPr>
      <w:r w:rsidRPr="00A662AE">
        <w:rPr>
          <w:sz w:val="22"/>
          <w:szCs w:val="22"/>
        </w:rPr>
        <w:br w:type="page"/>
      </w:r>
      <w:r w:rsidRPr="00A662AE">
        <w:rPr>
          <w:b/>
          <w:sz w:val="22"/>
          <w:szCs w:val="22"/>
          <w:u w:val="single"/>
        </w:rPr>
        <w:lastRenderedPageBreak/>
        <w:t>Jednocześnie oświadczamy, że:</w:t>
      </w:r>
    </w:p>
    <w:p w14:paraId="0174F897" w14:textId="77777777" w:rsidR="00A662AE" w:rsidRPr="00A662AE" w:rsidRDefault="00A662AE" w:rsidP="00A662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662AE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F717552" w14:textId="7CD0D124" w:rsidR="00A662AE" w:rsidRPr="00A662AE" w:rsidRDefault="00A662AE" w:rsidP="00A662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662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A662AE">
        <w:rPr>
          <w:color w:val="000000"/>
          <w:sz w:val="22"/>
          <w:szCs w:val="22"/>
        </w:rPr>
        <w:t xml:space="preserve"> i nie wnosimy do nich żadnych zastrzeżeń.</w:t>
      </w:r>
    </w:p>
    <w:p w14:paraId="3EAEBB09" w14:textId="77777777" w:rsidR="00A662AE" w:rsidRPr="00A662AE" w:rsidRDefault="00A662AE" w:rsidP="00A662AE">
      <w:pPr>
        <w:numPr>
          <w:ilvl w:val="0"/>
          <w:numId w:val="1"/>
        </w:numPr>
        <w:jc w:val="both"/>
        <w:rPr>
          <w:sz w:val="22"/>
          <w:szCs w:val="22"/>
        </w:rPr>
      </w:pPr>
      <w:r w:rsidRPr="00A662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4A0B08" w14:textId="77777777" w:rsidR="00A662AE" w:rsidRPr="00A662AE" w:rsidRDefault="00A662AE" w:rsidP="00A662AE">
      <w:pPr>
        <w:ind w:left="360"/>
        <w:jc w:val="both"/>
        <w:rPr>
          <w:i/>
          <w:sz w:val="22"/>
          <w:szCs w:val="22"/>
        </w:rPr>
      </w:pPr>
      <w:r w:rsidRPr="00A662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9605AD" w14:textId="77777777" w:rsidR="00A662AE" w:rsidRPr="00A662AE" w:rsidRDefault="00A662AE" w:rsidP="00A662AE">
      <w:pPr>
        <w:ind w:left="360"/>
        <w:jc w:val="both"/>
        <w:rPr>
          <w:i/>
          <w:sz w:val="22"/>
          <w:szCs w:val="22"/>
        </w:rPr>
      </w:pPr>
      <w:r w:rsidRPr="00A662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649A88" w14:textId="77777777" w:rsidR="00A662AE" w:rsidRPr="00A662AE" w:rsidRDefault="00A662AE" w:rsidP="00A662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662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62AE" w:rsidRPr="00A662AE" w14:paraId="0BB55122" w14:textId="77777777" w:rsidTr="00A662A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947B2" w14:textId="77777777" w:rsidR="00A662AE" w:rsidRPr="00A662AE" w:rsidRDefault="00A662AE" w:rsidP="00A662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662AE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04DE7" w14:textId="77777777" w:rsidR="00A662AE" w:rsidRPr="00A662AE" w:rsidRDefault="00A662AE" w:rsidP="00A662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662AE">
              <w:rPr>
                <w:sz w:val="18"/>
                <w:szCs w:val="22"/>
              </w:rPr>
              <w:t xml:space="preserve">Opis części zamówienia, którą wykonawca </w:t>
            </w:r>
          </w:p>
          <w:p w14:paraId="530999BE" w14:textId="77777777" w:rsidR="00A662AE" w:rsidRPr="00A662AE" w:rsidRDefault="00A662AE" w:rsidP="00A662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662AE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BED8F" w14:textId="77777777" w:rsidR="00A662AE" w:rsidRPr="00A662AE" w:rsidRDefault="00A662AE" w:rsidP="00A662A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662AE">
              <w:rPr>
                <w:sz w:val="18"/>
                <w:szCs w:val="22"/>
              </w:rPr>
              <w:t>Nazwa podwykonawcy</w:t>
            </w:r>
            <w:r w:rsidRPr="00A662AE">
              <w:rPr>
                <w:sz w:val="18"/>
                <w:szCs w:val="22"/>
              </w:rPr>
              <w:br/>
              <w:t>(o ile jest znana)</w:t>
            </w:r>
          </w:p>
        </w:tc>
      </w:tr>
      <w:tr w:rsidR="00A662AE" w:rsidRPr="00A662AE" w14:paraId="2E49C57E" w14:textId="77777777" w:rsidTr="00A662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63215" w14:textId="77777777" w:rsidR="00A662AE" w:rsidRPr="00A662AE" w:rsidRDefault="00A662AE" w:rsidP="00A662A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C3A54" w14:textId="77777777" w:rsidR="00A662AE" w:rsidRPr="00A662AE" w:rsidRDefault="00A662AE" w:rsidP="00A662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6752B" w14:textId="77777777" w:rsidR="00A662AE" w:rsidRPr="00A662AE" w:rsidRDefault="00A662AE" w:rsidP="00A662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662AE" w:rsidRPr="00A662AE" w14:paraId="0D2977CC" w14:textId="77777777" w:rsidTr="00A662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A4891" w14:textId="77777777" w:rsidR="00A662AE" w:rsidRPr="00A662AE" w:rsidRDefault="00A662AE" w:rsidP="00A662A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EBBB0" w14:textId="77777777" w:rsidR="00A662AE" w:rsidRPr="00A662AE" w:rsidRDefault="00A662AE" w:rsidP="00A662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3470C" w14:textId="77777777" w:rsidR="00A662AE" w:rsidRPr="00A662AE" w:rsidRDefault="00A662AE" w:rsidP="00A662A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AE577D2" w14:textId="77777777" w:rsidR="00A662AE" w:rsidRPr="00A662AE" w:rsidRDefault="00A662AE" w:rsidP="00A662AE">
      <w:pPr>
        <w:numPr>
          <w:ilvl w:val="0"/>
          <w:numId w:val="1"/>
        </w:numPr>
        <w:jc w:val="both"/>
        <w:rPr>
          <w:sz w:val="22"/>
          <w:szCs w:val="22"/>
        </w:rPr>
      </w:pPr>
      <w:r w:rsidRPr="00A662AE">
        <w:rPr>
          <w:sz w:val="22"/>
          <w:szCs w:val="22"/>
        </w:rPr>
        <w:t>Upoważnionymi do reprezentowania naszej firmy są następujące osoby:</w:t>
      </w:r>
    </w:p>
    <w:p w14:paraId="20327B4C" w14:textId="77777777" w:rsidR="00A662AE" w:rsidRPr="00A662AE" w:rsidRDefault="00A662AE" w:rsidP="00A662AE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662AE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662A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662A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662A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662A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662A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662A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662AE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BB0DB70" w14:textId="77777777" w:rsidR="00A662AE" w:rsidRPr="00A662AE" w:rsidRDefault="00A662AE" w:rsidP="00A662A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ADF46CE" w14:textId="77777777" w:rsidR="00A662AE" w:rsidRPr="00A662AE" w:rsidRDefault="00A662AE" w:rsidP="00A662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62A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62AE">
        <w:rPr>
          <w:sz w:val="18"/>
          <w:szCs w:val="18"/>
        </w:rPr>
        <w:tab/>
      </w:r>
      <w:r w:rsidRPr="00A662AE">
        <w:rPr>
          <w:sz w:val="18"/>
          <w:szCs w:val="18"/>
        </w:rPr>
        <w:tab/>
        <w:t xml:space="preserve"> </w:t>
      </w:r>
    </w:p>
    <w:p w14:paraId="42AC34FD" w14:textId="77777777" w:rsidR="00A662AE" w:rsidRPr="00A662AE" w:rsidRDefault="00A662AE" w:rsidP="00A662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37993D1" w14:textId="77777777" w:rsidR="00A662AE" w:rsidRPr="00A662AE" w:rsidRDefault="00A662AE" w:rsidP="00A662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62A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62AE">
        <w:rPr>
          <w:sz w:val="18"/>
          <w:szCs w:val="18"/>
        </w:rPr>
        <w:tab/>
      </w:r>
      <w:r w:rsidRPr="00A662AE">
        <w:rPr>
          <w:sz w:val="18"/>
          <w:szCs w:val="18"/>
        </w:rPr>
        <w:tab/>
        <w:t xml:space="preserve"> </w:t>
      </w:r>
    </w:p>
    <w:p w14:paraId="4A28A4D2" w14:textId="77777777" w:rsidR="00A662AE" w:rsidRPr="00A662AE" w:rsidRDefault="00A662AE" w:rsidP="00A662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447FBB6" w14:textId="77777777" w:rsidR="00A662AE" w:rsidRPr="00A662AE" w:rsidRDefault="00A662AE" w:rsidP="00A662AE">
      <w:pPr>
        <w:numPr>
          <w:ilvl w:val="0"/>
          <w:numId w:val="1"/>
        </w:numPr>
        <w:jc w:val="both"/>
        <w:rPr>
          <w:sz w:val="22"/>
          <w:szCs w:val="22"/>
        </w:rPr>
      </w:pPr>
      <w:r w:rsidRPr="00A662AE">
        <w:rPr>
          <w:sz w:val="22"/>
          <w:szCs w:val="22"/>
        </w:rPr>
        <w:t>upoważnienie dla powyżej wskazanych osób wynika z następującego (ych) dokumentu(ów)</w:t>
      </w:r>
    </w:p>
    <w:p w14:paraId="28902C6B" w14:textId="77777777" w:rsidR="00A662AE" w:rsidRPr="00A662AE" w:rsidRDefault="00A662AE" w:rsidP="00A662AE">
      <w:pPr>
        <w:jc w:val="both"/>
        <w:rPr>
          <w:sz w:val="22"/>
          <w:szCs w:val="22"/>
        </w:rPr>
      </w:pPr>
      <w:r w:rsidRPr="00A662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E04BA4C" w14:textId="77777777" w:rsidR="00A662AE" w:rsidRPr="00A662AE" w:rsidRDefault="00A662AE" w:rsidP="00A662AE">
      <w:pPr>
        <w:numPr>
          <w:ilvl w:val="0"/>
          <w:numId w:val="1"/>
        </w:numPr>
        <w:jc w:val="both"/>
        <w:rPr>
          <w:sz w:val="22"/>
          <w:szCs w:val="22"/>
        </w:rPr>
      </w:pPr>
      <w:r w:rsidRPr="00A662AE">
        <w:rPr>
          <w:sz w:val="22"/>
          <w:szCs w:val="22"/>
        </w:rPr>
        <w:t>załącznikami do niniejszej oferty są:</w:t>
      </w:r>
    </w:p>
    <w:p w14:paraId="566BBCA4" w14:textId="77777777" w:rsidR="00A662AE" w:rsidRPr="00A662AE" w:rsidRDefault="00A662AE" w:rsidP="00A66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62AE">
        <w:rPr>
          <w:sz w:val="22"/>
          <w:szCs w:val="22"/>
        </w:rPr>
        <w:t>………………………………………………………………………………………….</w:t>
      </w:r>
    </w:p>
    <w:p w14:paraId="7E30C0E8" w14:textId="77777777" w:rsidR="00A662AE" w:rsidRPr="00A662AE" w:rsidRDefault="00A662AE" w:rsidP="00A66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62AE">
        <w:rPr>
          <w:sz w:val="22"/>
          <w:szCs w:val="22"/>
        </w:rPr>
        <w:t>……………………………………………..……………………………………………</w:t>
      </w:r>
    </w:p>
    <w:p w14:paraId="2F65829D" w14:textId="77777777" w:rsidR="00A662AE" w:rsidRPr="00A662AE" w:rsidRDefault="00A662AE" w:rsidP="00A66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62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4507E1A" w14:textId="77777777" w:rsidR="00A662AE" w:rsidRPr="00A662AE" w:rsidRDefault="00A662AE" w:rsidP="00A66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62AE">
        <w:rPr>
          <w:sz w:val="22"/>
          <w:szCs w:val="22"/>
        </w:rPr>
        <w:t>………………………………………………………………………………………….</w:t>
      </w:r>
    </w:p>
    <w:p w14:paraId="7F0286B4" w14:textId="77777777" w:rsidR="00A662AE" w:rsidRPr="00A662AE" w:rsidRDefault="00A662AE" w:rsidP="00A66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662AE">
        <w:rPr>
          <w:sz w:val="22"/>
          <w:szCs w:val="22"/>
        </w:rPr>
        <w:t>……………………………………………..……………………………………………</w:t>
      </w:r>
    </w:p>
    <w:p w14:paraId="1EF6B0BD" w14:textId="77777777" w:rsidR="00A662AE" w:rsidRPr="00A662AE" w:rsidRDefault="00A662AE" w:rsidP="00A662AE">
      <w:pPr>
        <w:jc w:val="both"/>
        <w:rPr>
          <w:b/>
          <w:color w:val="FF0000"/>
          <w:sz w:val="18"/>
          <w:szCs w:val="18"/>
        </w:rPr>
      </w:pPr>
    </w:p>
    <w:p w14:paraId="78E6F42F" w14:textId="77777777" w:rsidR="00A662AE" w:rsidRPr="00A662AE" w:rsidRDefault="00A662AE" w:rsidP="00A662A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A662AE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A662A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A662AE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A662A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A662AE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A662A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A662AE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662AE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4F32B1C0" w14:textId="77777777" w:rsidR="00A662AE" w:rsidRPr="00A662AE" w:rsidRDefault="00A662AE" w:rsidP="00A662A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D9E432" w14:textId="77777777" w:rsidR="00A662AE" w:rsidRPr="00A662AE" w:rsidRDefault="00A662AE" w:rsidP="00A662AE">
      <w:pPr>
        <w:jc w:val="right"/>
        <w:rPr>
          <w:sz w:val="20"/>
          <w:szCs w:val="20"/>
        </w:rPr>
      </w:pPr>
      <w:r w:rsidRPr="00A662AE">
        <w:rPr>
          <w:sz w:val="22"/>
        </w:rPr>
        <w:t>\</w:t>
      </w:r>
    </w:p>
    <w:p w14:paraId="49FC667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12"/>
      <w:footerReference w:type="defaul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CF101" w14:textId="77777777" w:rsidR="006805C6" w:rsidRDefault="006805C6">
      <w:r>
        <w:separator/>
      </w:r>
    </w:p>
  </w:endnote>
  <w:endnote w:type="continuationSeparator" w:id="0">
    <w:p w14:paraId="59B1C917" w14:textId="77777777" w:rsidR="006805C6" w:rsidRDefault="00680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3B67D" w14:textId="02C00343" w:rsidR="00F53146" w:rsidRDefault="003D4690" w:rsidP="003D4690">
    <w:pPr>
      <w:pStyle w:val="Stopka"/>
      <w:tabs>
        <w:tab w:val="clear" w:pos="4536"/>
        <w:tab w:val="clear" w:pos="9072"/>
        <w:tab w:val="left" w:pos="1560"/>
      </w:tabs>
      <w:ind w:right="360"/>
    </w:pPr>
    <w:r>
      <w:tab/>
    </w:r>
  </w:p>
  <w:p w14:paraId="1B49E4DA" w14:textId="7CDD4BEC" w:rsidR="003D4690" w:rsidRDefault="003D4690" w:rsidP="003D4690">
    <w:pPr>
      <w:pStyle w:val="Stopka"/>
      <w:tabs>
        <w:tab w:val="clear" w:pos="4536"/>
        <w:tab w:val="clear" w:pos="9072"/>
        <w:tab w:val="left" w:pos="1560"/>
      </w:tabs>
      <w:ind w:right="360"/>
    </w:pPr>
  </w:p>
  <w:p w14:paraId="50B68D93" w14:textId="77777777" w:rsidR="003D4690" w:rsidRDefault="003D4690" w:rsidP="003D4690">
    <w:pPr>
      <w:pStyle w:val="Stopka"/>
      <w:tabs>
        <w:tab w:val="clear" w:pos="4536"/>
        <w:tab w:val="clear" w:pos="9072"/>
        <w:tab w:val="left" w:pos="156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CF753" w14:textId="77777777" w:rsidR="006805C6" w:rsidRDefault="006805C6">
      <w:r>
        <w:separator/>
      </w:r>
    </w:p>
  </w:footnote>
  <w:footnote w:type="continuationSeparator" w:id="0">
    <w:p w14:paraId="245DF572" w14:textId="77777777" w:rsidR="006805C6" w:rsidRDefault="00680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3CE4F" w14:textId="602C79FB" w:rsidR="00574FD7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982FE9"/>
    <w:multiLevelType w:val="multilevel"/>
    <w:tmpl w:val="55DA1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5C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4690"/>
    <w:rsid w:val="004B7300"/>
    <w:rsid w:val="004C6753"/>
    <w:rsid w:val="00574FD7"/>
    <w:rsid w:val="00595C87"/>
    <w:rsid w:val="005D2C65"/>
    <w:rsid w:val="005E6D94"/>
    <w:rsid w:val="0063384F"/>
    <w:rsid w:val="00643C6F"/>
    <w:rsid w:val="00646202"/>
    <w:rsid w:val="0065290F"/>
    <w:rsid w:val="006805C6"/>
    <w:rsid w:val="006815F6"/>
    <w:rsid w:val="007748F0"/>
    <w:rsid w:val="007A4321"/>
    <w:rsid w:val="007E34F8"/>
    <w:rsid w:val="00833933"/>
    <w:rsid w:val="00853083"/>
    <w:rsid w:val="008B2F0C"/>
    <w:rsid w:val="008B4928"/>
    <w:rsid w:val="008D2AB8"/>
    <w:rsid w:val="008F1C66"/>
    <w:rsid w:val="0094439F"/>
    <w:rsid w:val="00960935"/>
    <w:rsid w:val="00970FE4"/>
    <w:rsid w:val="00A0022B"/>
    <w:rsid w:val="00A346FE"/>
    <w:rsid w:val="00A47B4D"/>
    <w:rsid w:val="00A662AE"/>
    <w:rsid w:val="00A83018"/>
    <w:rsid w:val="00A8345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1BD3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1B5BAD4"/>
  <w15:chartTrackingRefBased/>
  <w15:docId w15:val="{371BA2B9-69A7-41AA-95F1-90D38CF8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UyteHipercze">
    <w:name w:val="FollowedHyperlink"/>
    <w:uiPriority w:val="99"/>
    <w:semiHidden/>
    <w:unhideWhenUsed/>
    <w:rsid w:val="00A662AE"/>
    <w:rPr>
      <w:color w:val="954F72"/>
      <w:u w:val="single"/>
    </w:rPr>
  </w:style>
  <w:style w:type="paragraph" w:customStyle="1" w:styleId="msonormal0">
    <w:name w:val="msonormal"/>
    <w:basedOn w:val="Normalny"/>
    <w:rsid w:val="00A662AE"/>
    <w:pPr>
      <w:spacing w:before="100" w:beforeAutospacing="1" w:after="100" w:afterAutospacing="1"/>
    </w:pPr>
  </w:style>
  <w:style w:type="character" w:customStyle="1" w:styleId="NagwekZnak">
    <w:name w:val="Nagłówek Znak"/>
    <w:basedOn w:val="Domylnaczcionkaakapitu"/>
    <w:link w:val="Nagwek"/>
    <w:rsid w:val="00A662AE"/>
  </w:style>
  <w:style w:type="character" w:customStyle="1" w:styleId="StopkaZnak">
    <w:name w:val="Stopka Znak"/>
    <w:basedOn w:val="Domylnaczcionkaakapitu"/>
    <w:link w:val="Stopka"/>
    <w:rsid w:val="00A662AE"/>
  </w:style>
  <w:style w:type="character" w:customStyle="1" w:styleId="ZwykytekstZnak">
    <w:name w:val="Zwykły tekst Znak"/>
    <w:link w:val="Zwykytekst"/>
    <w:rsid w:val="00A662AE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662A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709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2021-08-05T08:36:00Z</dcterms:created>
  <dcterms:modified xsi:type="dcterms:W3CDTF">2021-08-05T08:37:00Z</dcterms:modified>
</cp:coreProperties>
</file>