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1B9E9339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D00F9" w:rsidRPr="00FD00F9">
        <w:rPr>
          <w:rFonts w:ascii="Arial" w:eastAsia="Times New Roman" w:hAnsi="Arial" w:cs="Arial"/>
          <w:b/>
          <w:sz w:val="20"/>
          <w:szCs w:val="20"/>
          <w:lang w:eastAsia="pl-PL"/>
        </w:rPr>
        <w:t>dostawa materiałów ściernych</w:t>
      </w:r>
      <w:r w:rsidR="006252D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 </w:t>
      </w:r>
      <w:r w:rsidR="00FD00F9" w:rsidRPr="00FD00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polerskich dla </w:t>
      </w:r>
      <w:proofErr w:type="spellStart"/>
      <w:r w:rsidR="00FD00F9" w:rsidRPr="00FD00F9">
        <w:rPr>
          <w:rFonts w:ascii="Arial" w:eastAsia="Times New Roman" w:hAnsi="Arial" w:cs="Arial"/>
          <w:b/>
          <w:sz w:val="20"/>
          <w:szCs w:val="20"/>
          <w:lang w:eastAsia="pl-PL"/>
        </w:rPr>
        <w:t>WIMiC</w:t>
      </w:r>
      <w:proofErr w:type="spellEnd"/>
      <w:r w:rsidR="00FD00F9" w:rsidRPr="00FD00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6252D0">
        <w:rPr>
          <w:rFonts w:ascii="Arial" w:eastAsia="Times New Roman" w:hAnsi="Arial" w:cs="Arial"/>
          <w:b/>
          <w:sz w:val="20"/>
          <w:szCs w:val="20"/>
          <w:lang w:eastAsia="pl-PL"/>
        </w:rPr>
        <w:t>427</w:t>
      </w:r>
      <w:r w:rsidR="00FD00F9" w:rsidRPr="00FD00F9">
        <w:rPr>
          <w:rFonts w:ascii="Arial" w:eastAsia="Times New Roman" w:hAnsi="Arial" w:cs="Arial"/>
          <w:b/>
          <w:sz w:val="20"/>
          <w:szCs w:val="20"/>
          <w:lang w:eastAsia="pl-PL"/>
        </w:rPr>
        <w:t>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4559CA41" w:rsidR="00206426" w:rsidRDefault="00165623">
    <w:pPr>
      <w:pStyle w:val="Nagwek"/>
    </w:pPr>
    <w:r>
      <w:rPr>
        <w:noProof/>
      </w:rPr>
      <w:pict w14:anchorId="21B55A66">
        <v:group id="Grupa 9" o:spid="_x0000_s10241" style="position:absolute;margin-left:8.25pt;margin-top:-42pt;width:493.5pt;height:73.5pt;z-index:251659264;mso-position-horizontal-relative:margin;mso-width-relative:margin" coordsize="56871,628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42" type="#_x0000_t75" style="position:absolute;left:41822;top:762;width:15049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">
            <v:imagedata r:id="rId1" o:title="" croptop="18239f" cropbottom="15290f" cropleft="2545f" cropright="1456f"/>
          </v:shape>
          <v:shape id="3" o:spid="_x0000_s10243" type="#_x0000_t75" style="position:absolute;left:29146;top:1428;width:1019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">
            <v:imagedata r:id="rId2" o:title=""/>
          </v:shape>
          <v:shape id="2" o:spid="_x0000_s10244" type="#_x0000_t75" style="position:absolute;width:12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">
            <v:imagedata r:id="rId3" o:title=""/>
          </v:shape>
          <v:shape id="Obraz 5" o:spid="_x0000_s10245" type="#_x0000_t75" style="position:absolute;left:13716;top:857;width:13716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">
            <v:imagedata r:id="rId4" o:title=""/>
          </v:shape>
          <w10:wrap anchorx="margin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5623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52D0"/>
    <w:rsid w:val="00634311"/>
    <w:rsid w:val="00641874"/>
    <w:rsid w:val="00647F5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6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2021-08-05T08:20:00Z</dcterms:created>
  <dcterms:modified xsi:type="dcterms:W3CDTF">2021-08-05T08:20:00Z</dcterms:modified>
</cp:coreProperties>
</file>